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95" w:after="0" w:line="240" w:lineRule="auto"/>
        <w:ind w:left="476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5.077097pt;height:56.16pt;mso-position-horizontal-relative:char;mso-position-vertical-relative:line" type="#_x0000_t75">
            <v:imagedata r:id="rId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240" w:lineRule="auto"/>
        <w:ind w:left="1414" w:right="142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4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4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</w:p>
    <w:p>
      <w:pPr>
        <w:spacing w:before="8" w:after="0" w:line="322" w:lineRule="exact"/>
        <w:ind w:left="483" w:right="49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54.43pt;margin-top:42.869972pt;width:514.779994pt;height:4.42pt;mso-position-horizontal-relative:page;mso-position-vertical-relative:paragraph;z-index:-5808" coordorigin="1089,857" coordsize="10296,88">
            <v:group style="position:absolute;left:1104;top:930;width:10265;height:2" coordorigin="1104,930" coordsize="10265,2">
              <v:shape style="position:absolute;left:1104;top:930;width:10265;height:2" coordorigin="1104,930" coordsize="10265,0" path="m1104,930l11369,930e" filled="f" stroked="t" strokeweight="1.54pt" strokecolor="#000000">
                <v:path arrowok="t"/>
              </v:shape>
            </v:group>
            <v:group style="position:absolute;left:1104;top:873;width:10265;height:2" coordorigin="1104,873" coordsize="10265,2">
              <v:shape style="position:absolute;left:1104;top:873;width:10265;height:2" coordorigin="1104,873" coordsize="10265,0" path="m1104,873l11369,873e" filled="f" stroked="t" strokeweight="1.54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8"/>
          <w:szCs w:val="28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1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4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4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4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4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020" w:bottom="280" w:left="1020" w:right="460"/>
        </w:sectPr>
      </w:pPr>
      <w:rPr/>
    </w:p>
    <w:p>
      <w:pPr>
        <w:spacing w:before="13" w:after="0" w:line="240" w:lineRule="auto"/>
        <w:ind w:left="4470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b/>
          <w:bCs/>
        </w:rPr>
        <w:t>АЗ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" w:right="-82"/>
        <w:jc w:val="left"/>
        <w:tabs>
          <w:tab w:pos="660" w:val="left"/>
          <w:tab w:pos="2620" w:val="left"/>
          <w:tab w:pos="714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63.627838pt;margin-top:15.822153pt;width:21.04596pt;height:.1pt;mso-position-horizontal-relative:page;mso-position-vertical-relative:paragraph;z-index:-5807" coordorigin="1273,316" coordsize="421,2">
            <v:shape style="position:absolute;left:1273;top:316;width:421;height:2" coordorigin="1273,316" coordsize="421,0" path="m1273,316l1693,316e" filled="f" stroked="t" strokeweight=".5616pt" strokecolor="#000000">
              <v:path arrowok="t"/>
            </v:shape>
          </v:group>
          <w10:wrap type="none"/>
        </w:pict>
      </w:r>
      <w:r>
        <w:rPr/>
        <w:pict>
          <v:group style="position:absolute;margin-left:91.70784pt;margin-top:15.822153pt;width:90.979199pt;height:.1pt;mso-position-horizontal-relative:page;mso-position-vertical-relative:paragraph;z-index:-5806" coordorigin="1834,316" coordsize="1820,2">
            <v:shape style="position:absolute;left:1834;top:316;width:1820;height:2" coordorigin="1834,316" coordsize="1820,0" path="m1834,316l3654,316e" filled="f" stroked="t" strokeweight=".5616pt" strokecolor="#000000">
              <v:path arrowok="t"/>
            </v:shape>
          </v:group>
          <w10:wrap type="none"/>
        </w:pict>
      </w:r>
      <w:r>
        <w:rPr/>
        <w:pict>
          <v:group style="position:absolute;margin-left:422.332245pt;margin-top:15.822153pt;width:140.037559pt;height:.1pt;mso-position-horizontal-relative:page;mso-position-vertical-relative:paragraph;z-index:-5805" coordorigin="8447,316" coordsize="2801,2">
            <v:shape style="position:absolute;left:8447;top:316;width:2801;height:2" coordorigin="8447,316" coordsize="2801,0" path="m8447,316l11247,316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«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г.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16" w:lineRule="exact"/>
        <w:ind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Са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position w:val="-1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position w:val="-1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position w:val="-1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position w:val="-1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position w:val="-1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position w:val="-1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position w:val="-1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020" w:bottom="280" w:left="1020" w:right="460"/>
          <w:cols w:num="2" w:equalWidth="0">
            <w:col w:w="7427" w:space="443"/>
            <w:col w:w="2570"/>
          </w:cols>
        </w:sectPr>
      </w:pPr>
      <w:rPr/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240" w:lineRule="auto"/>
        <w:ind w:left="1435" w:right="141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2" w:after="0" w:line="240" w:lineRule="auto"/>
        <w:ind w:left="116" w:right="95" w:firstLine="-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ерско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реес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сси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едерац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(«Ли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есточе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г.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35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етст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ями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.1,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.2,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тах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ей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акона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асти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зов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ктами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.1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.7</w:t>
      </w:r>
    </w:p>
    <w:p>
      <w:pPr>
        <w:spacing w:before="3" w:after="0" w:line="322" w:lineRule="exact"/>
        <w:ind w:left="89" w:right="62"/>
        <w:jc w:val="center"/>
        <w:tabs>
          <w:tab w:pos="1660" w:val="left"/>
          <w:tab w:pos="2000" w:val="left"/>
          <w:tab w:pos="3300" w:val="left"/>
          <w:tab w:pos="3800" w:val="left"/>
          <w:tab w:pos="5460" w:val="left"/>
          <w:tab w:pos="7160" w:val="left"/>
          <w:tab w:pos="846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  <w:tab/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тете</w:t>
        <w:tab/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  <w:tab/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  <w:tab/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авител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</w:p>
    <w:p>
      <w:pPr>
        <w:spacing w:before="2" w:after="0" w:line="322" w:lineRule="exact"/>
        <w:ind w:left="113" w:right="35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экс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зы,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эк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м: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етст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(аттесто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э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:</w:t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3" w:right="36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мпл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выяв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</w:p>
    <w:p>
      <w:pPr>
        <w:jc w:val="both"/>
        <w:spacing w:after="0"/>
        <w:sectPr>
          <w:type w:val="continuous"/>
          <w:pgSz w:w="11920" w:h="16840"/>
          <w:pgMar w:top="1020" w:bottom="280" w:left="1020" w:right="460"/>
        </w:sectPr>
      </w:pPr>
      <w:rPr/>
    </w:p>
    <w:p>
      <w:pPr>
        <w:spacing w:before="67" w:after="0" w:line="240" w:lineRule="auto"/>
        <w:ind w:left="113" w:right="35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ставе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зна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мпл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форт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место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г.»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ская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Выб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тиев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ство</w:t>
      </w:r>
    </w:p>
    <w:p>
      <w:pPr>
        <w:spacing w:before="1" w:after="0" w:line="324" w:lineRule="exact"/>
        <w:ind w:left="113" w:right="40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елки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шево,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мил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ской</w:t>
      </w:r>
    </w:p>
    <w:p>
      <w:pPr>
        <w:spacing w:before="0" w:after="0" w:line="317" w:lineRule="exact"/>
        <w:ind w:left="113" w:right="53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</w:p>
    <w:p>
      <w:pPr>
        <w:spacing w:before="0" w:after="0" w:line="322" w:lineRule="exact"/>
        <w:ind w:left="113" w:right="51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елка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</w:p>
    <w:p>
      <w:pPr>
        <w:spacing w:before="0" w:after="0" w:line="322" w:lineRule="exact"/>
        <w:ind w:left="113" w:right="240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Рак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щему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3" w:after="0" w:line="322" w:lineRule="exact"/>
        <w:ind w:left="113" w:right="35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Утве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ящему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</w:p>
    <w:p>
      <w:pPr>
        <w:spacing w:before="0" w:after="0" w:line="320" w:lineRule="exact"/>
        <w:ind w:left="113" w:right="4554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ящему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приказу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3" w:after="0" w:line="322" w:lineRule="exact"/>
        <w:ind w:left="113" w:right="41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6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Уста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ящему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0" w:after="0" w:line="322" w:lineRule="exact"/>
        <w:ind w:left="113" w:right="34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выявл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мпле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</w:p>
    <w:p>
      <w:pPr>
        <w:spacing w:before="2" w:after="0" w:line="322" w:lineRule="exact"/>
        <w:ind w:left="113" w:right="3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асти</w:t>
      </w:r>
    </w:p>
    <w:p>
      <w:pPr>
        <w:spacing w:before="0" w:after="0" w:line="318" w:lineRule="exact"/>
        <w:ind w:left="113" w:right="409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/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).</w:t>
      </w:r>
    </w:p>
    <w:p>
      <w:pPr>
        <w:spacing w:before="3" w:after="0" w:line="322" w:lineRule="exact"/>
        <w:ind w:left="113" w:right="36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выявле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кты</w:t>
      </w:r>
      <w:r>
        <w:rPr>
          <w:rFonts w:ascii="Times New Roman" w:hAnsi="Times New Roman" w:cs="Times New Roman" w:eastAsia="Times New Roman"/>
          <w:sz w:val="28"/>
          <w:szCs w:val="2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</w:p>
    <w:p>
      <w:pPr>
        <w:spacing w:before="2" w:after="0" w:line="322" w:lineRule="exact"/>
        <w:ind w:left="113" w:right="37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азом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</w:p>
    <w:p>
      <w:pPr>
        <w:spacing w:before="0" w:after="0" w:line="318" w:lineRule="exact"/>
        <w:ind w:left="113" w:right="8317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/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3" w:after="0" w:line="322" w:lineRule="exact"/>
        <w:ind w:left="113" w:right="38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:</w:t>
      </w:r>
    </w:p>
    <w:p>
      <w:pPr>
        <w:spacing w:before="2" w:after="0" w:line="322" w:lineRule="exact"/>
        <w:ind w:left="113" w:right="39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внес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щих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свед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еестр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мят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0" w:after="0" w:line="322" w:lineRule="exact"/>
        <w:ind w:left="113" w:right="45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авить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щим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м,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</w:p>
    <w:p>
      <w:pPr>
        <w:spacing w:before="2" w:after="0" w:line="322" w:lineRule="exact"/>
        <w:ind w:left="113" w:right="42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авител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чета,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свед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вижимос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0" w:after="0" w:line="318" w:lineRule="exact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авить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сь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ведом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му</w:t>
      </w:r>
    </w:p>
    <w:p>
      <w:pPr>
        <w:spacing w:before="0" w:after="0" w:line="240" w:lineRule="auto"/>
        <w:ind w:left="113" w:right="42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частк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</w:p>
    <w:p>
      <w:pPr>
        <w:jc w:val="both"/>
        <w:spacing w:after="0"/>
        <w:sectPr>
          <w:pgSz w:w="11920" w:h="16840"/>
          <w:pgMar w:top="1040" w:bottom="280" w:left="1020" w:right="460"/>
        </w:sectPr>
      </w:pPr>
      <w:rPr/>
    </w:p>
    <w:p>
      <w:pPr>
        <w:spacing w:before="67" w:after="0" w:line="240" w:lineRule="auto"/>
        <w:ind w:left="113" w:right="3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то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3" w:after="0" w:line="322" w:lineRule="exact"/>
        <w:ind w:left="113" w:right="38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8"/>
          <w:szCs w:val="28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яще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каза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стителя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яющего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</w:p>
    <w:p>
      <w:pPr>
        <w:spacing w:before="0" w:after="0" w:line="320" w:lineRule="exact"/>
        <w:ind w:left="113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3" w:after="0" w:line="322" w:lineRule="exact"/>
        <w:ind w:left="113" w:right="46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вст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ает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3" w:right="522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амес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авител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</w:p>
    <w:p>
      <w:pPr>
        <w:spacing w:before="0" w:after="0" w:line="321" w:lineRule="exact"/>
        <w:ind w:left="113" w:right="-20"/>
        <w:jc w:val="left"/>
        <w:tabs>
          <w:tab w:pos="92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</w:p>
    <w:p>
      <w:pPr>
        <w:jc w:val="left"/>
        <w:spacing w:after="0"/>
        <w:sectPr>
          <w:pgSz w:w="11920" w:h="16840"/>
          <w:pgMar w:top="1040" w:bottom="280" w:left="1020" w:right="460"/>
        </w:sectPr>
      </w:pPr>
      <w:rPr/>
    </w:p>
    <w:p>
      <w:pPr>
        <w:spacing w:before="59" w:after="0" w:line="240" w:lineRule="auto"/>
        <w:ind w:right="2602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</w:p>
    <w:p>
      <w:pPr>
        <w:spacing w:before="6" w:after="0" w:line="322" w:lineRule="exact"/>
        <w:ind w:left="9528" w:right="55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прик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зу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</w:p>
    <w:p>
      <w:pPr>
        <w:jc w:val="center"/>
        <w:spacing w:after="0"/>
        <w:sectPr>
          <w:pgSz w:w="16840" w:h="11920" w:orient="landscape"/>
          <w:pgMar w:top="1060" w:bottom="280" w:left="380" w:right="540"/>
        </w:sectPr>
      </w:pPr>
      <w:rPr/>
    </w:p>
    <w:p>
      <w:pPr>
        <w:spacing w:before="0" w:after="0" w:line="318" w:lineRule="exact"/>
        <w:ind w:right="-20"/>
        <w:jc w:val="right"/>
        <w:tabs>
          <w:tab w:pos="10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557.219299pt;margin-top:15.611857pt;width:28.009801pt;height:.1pt;mso-position-horizontal-relative:page;mso-position-vertical-relative:paragraph;z-index:-5804" coordorigin="11144,312" coordsize="560,2">
            <v:shape style="position:absolute;left:11144;top:312;width:560;height:2" coordorigin="11144,312" coordsize="560,0" path="m11144,312l11705,312e" filled="f" stroked="t" strokeweight=".5616pt" strokecolor="#000000">
              <v:path arrowok="t"/>
            </v:shape>
          </v:group>
          <w10:wrap type="none"/>
        </w:pict>
      </w:r>
      <w:r>
        <w:rPr/>
        <w:pict>
          <v:group style="position:absolute;margin-left:592.235107pt;margin-top:15.611857pt;width:98.041325pt;height:.1pt;mso-position-horizontal-relative:page;mso-position-vertical-relative:paragraph;z-index:-5803" coordorigin="11845,312" coordsize="1961,2">
            <v:shape style="position:absolute;left:11845;top:312;width:1961;height:2" coordorigin="11845,312" coordsize="1961,0" path="m11845,312l13806,312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«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</w:p>
    <w:p>
      <w:pPr>
        <w:spacing w:before="0" w:after="0" w:line="316" w:lineRule="exact"/>
        <w:ind w:right="836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549.532227pt;margin-top:15.803507pt;width:195.917163pt;height:.1pt;mso-position-horizontal-relative:page;mso-position-vertical-relative:paragraph;z-index:-5802" coordorigin="10991,316" coordsize="3918,2">
            <v:shape style="position:absolute;left:10991;top:316;width:3918;height:2" coordorigin="10991,316" coordsize="3918,0" path="m10991,316l14909,316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0" w:after="0" w:line="318" w:lineRule="exact"/>
        <w:ind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ода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6840" w:h="11920" w:orient="landscape"/>
          <w:pgMar w:top="1020" w:bottom="280" w:left="380" w:right="540"/>
          <w:cols w:num="2" w:equalWidth="0">
            <w:col w:w="11466" w:space="1960"/>
            <w:col w:w="2494"/>
          </w:cols>
        </w:sectPr>
      </w:pPr>
      <w:rPr/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240" w:lineRule="auto"/>
        <w:ind w:left="95" w:right="199" w:firstLine="-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зерс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сси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едерац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градская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ргс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райо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здоч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дельн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бри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ясу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боло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ское,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«Ра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78.199997" w:type="dxa"/>
      </w:tblPr>
      <w:tblGrid/>
      <w:tr>
        <w:trPr>
          <w:trHeight w:val="1205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3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79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п/п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54" w:right="343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Наименова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объ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99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99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854" w:right="184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нас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едия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23" w:right="109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созд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я,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300" w:lineRule="exact"/>
              <w:ind w:left="260" w:right="248" w:firstLine="5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основ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х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ене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(пер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стро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)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16" w:right="99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Вид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об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ъ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300" w:lineRule="exact"/>
              <w:ind w:left="128" w:right="114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99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99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нас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едия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2129" w:right="2113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Местонахо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ден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457" w:right="144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объек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нас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едия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908" w:hRule="exact"/>
        </w:trPr>
        <w:tc>
          <w:tcPr>
            <w:tcW w:w="722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ечн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орт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4,6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юг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сёлка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907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4,6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юг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сёлка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иеми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ечн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орт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иеми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8" w:hRule="exact"/>
        </w:trPr>
        <w:tc>
          <w:tcPr>
            <w:tcW w:w="722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1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Финский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Келья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1" w:lineRule="exact"/>
              <w:ind w:left="107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25-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27.12.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939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6840" w:h="11920" w:orient="landscape"/>
          <w:pgMar w:top="1020" w:bottom="280" w:left="380" w:right="540"/>
        </w:sectPr>
      </w:pPr>
      <w:rPr/>
    </w:p>
    <w:p>
      <w:pPr>
        <w:spacing w:before="6" w:after="0" w:line="80" w:lineRule="exact"/>
        <w:jc w:val="left"/>
        <w:rPr>
          <w:sz w:val="8"/>
          <w:szCs w:val="8"/>
        </w:rPr>
      </w:pPr>
      <w:rPr/>
      <w:r>
        <w:rPr>
          <w:sz w:val="8"/>
          <w:szCs w:val="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8.199997" w:type="dxa"/>
      </w:tblPr>
      <w:tblGrid/>
      <w:tr>
        <w:trPr>
          <w:trHeight w:val="610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ечн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орт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амятник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2580" w:val="left"/>
                <w:tab w:pos="406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говр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огневая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«Мил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908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50" w:right="232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tabs>
                <w:tab w:pos="1380" w:val="left"/>
                <w:tab w:pos="2760" w:val="left"/>
                <w:tab w:pos="3540" w:val="left"/>
                <w:tab w:pos="396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Финский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2" w:after="0" w:line="300" w:lineRule="exact"/>
              <w:ind w:left="100" w:right="46"/>
              <w:jc w:val="left"/>
              <w:tabs>
                <w:tab w:pos="1500" w:val="left"/>
                <w:tab w:pos="2100" w:val="left"/>
                <w:tab w:pos="306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нда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пере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380" w:val="left"/>
                <w:tab w:pos="2760" w:val="left"/>
                <w:tab w:pos="3540" w:val="left"/>
                <w:tab w:pos="396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Финский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нда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ном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хо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14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0-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осёлка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але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«Полев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казем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осёлка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Же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обетонн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аменн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адолбы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1942-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годов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249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1942-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1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0" w:right="-20"/>
              <w:jc w:val="left"/>
              <w:tabs>
                <w:tab w:pos="1500" w:val="left"/>
                <w:tab w:pos="3020" w:val="left"/>
                <w:tab w:pos="390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Финский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«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Кре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1" w:lineRule="exact"/>
              <w:ind w:left="45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1930-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Соло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820" w:val="left"/>
                <w:tab w:pos="330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Каарн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йоки,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двор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820" w:val="left"/>
                <w:tab w:pos="330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Каарн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йоки,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двор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820" w:val="left"/>
                <w:tab w:pos="330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Каарн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йоки,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двор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8" w:hRule="exact"/>
        </w:trPr>
        <w:tc>
          <w:tcPr>
            <w:tcW w:w="722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1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0" w:right="-20"/>
              <w:jc w:val="left"/>
              <w:tabs>
                <w:tab w:pos="1820" w:val="left"/>
                <w:tab w:pos="330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Каарн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йоки,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двор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1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480" w:val="left"/>
                <w:tab w:pos="2620" w:val="left"/>
                <w:tab w:pos="38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тарея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Ярисевя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-44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годов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тро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249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1942-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4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0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Башня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дально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береговой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ареи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Юл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овьёво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4008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4032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4032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8" w:hRule="exact"/>
        </w:trPr>
        <w:tc>
          <w:tcPr>
            <w:tcW w:w="722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1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1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32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1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pgSz w:w="16840" w:h="11920" w:orient="landscape"/>
          <w:pgMar w:top="1040" w:bottom="280" w:left="460" w:right="540"/>
        </w:sectPr>
      </w:pPr>
      <w:rPr/>
    </w:p>
    <w:p>
      <w:pPr>
        <w:spacing w:before="6" w:after="0" w:line="80" w:lineRule="exact"/>
        <w:jc w:val="left"/>
        <w:rPr>
          <w:sz w:val="8"/>
          <w:szCs w:val="8"/>
        </w:rPr>
      </w:pPr>
      <w:rPr/>
      <w:r>
        <w:rPr>
          <w:sz w:val="8"/>
          <w:szCs w:val="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8.199997" w:type="dxa"/>
      </w:tblPr>
      <w:tblGrid/>
      <w:tr>
        <w:trPr>
          <w:trHeight w:val="610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один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один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один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1208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Против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долбы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2" w:after="0" w:line="300" w:lineRule="exact"/>
              <w:ind w:left="100" w:right="44"/>
              <w:jc w:val="left"/>
              <w:tabs>
                <w:tab w:pos="500" w:val="left"/>
                <w:tab w:pos="1220" w:val="left"/>
                <w:tab w:pos="1680" w:val="left"/>
                <w:tab w:pos="2160" w:val="left"/>
                <w:tab w:pos="3620" w:val="left"/>
                <w:tab w:pos="3900" w:val="left"/>
                <w:tab w:pos="414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76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99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один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4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5,5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один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36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8" w:hRule="exact"/>
        </w:trPr>
        <w:tc>
          <w:tcPr>
            <w:tcW w:w="722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tabs>
                <w:tab w:pos="1340" w:val="left"/>
                <w:tab w:pos="1900" w:val="left"/>
                <w:tab w:pos="2560" w:val="left"/>
                <w:tab w:pos="3880" w:val="left"/>
                <w:tab w:pos="44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два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2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51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10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7,5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8" w:hRule="exact"/>
        </w:trPr>
        <w:tc>
          <w:tcPr>
            <w:tcW w:w="722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32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бе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ище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607" w:hRule="exact"/>
        </w:trPr>
        <w:tc>
          <w:tcPr>
            <w:tcW w:w="722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0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398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№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2а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реп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ёля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0" w:lineRule="exact"/>
              <w:ind w:left="148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1920-193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39840" w:space="0" w:color="000000"/>
              <w:bottom w:val="single" w:sz="4.64008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памятн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39840" w:space="0" w:color="000000"/>
              <w:bottom w:val="single" w:sz="4.64008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0" w:lineRule="exact"/>
              <w:ind w:left="102" w:right="-20"/>
              <w:jc w:val="left"/>
              <w:tabs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райо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восто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ерево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  <w:tr>
        <w:trPr>
          <w:trHeight w:val="907" w:hRule="exact"/>
        </w:trPr>
        <w:tc>
          <w:tcPr>
            <w:tcW w:w="722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93" w:lineRule="exact"/>
              <w:ind w:left="225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34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4808" w:type="dxa"/>
            <w:tcBorders>
              <w:top w:val="single" w:sz="4.64008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апо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4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0" w:after="0" w:line="298" w:lineRule="exact"/>
              <w:ind w:left="100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ёт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ца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года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985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293" w:lineRule="exact"/>
              <w:ind w:left="606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1940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1700" w:type="dxa"/>
            <w:tcBorders>
              <w:top w:val="single" w:sz="4.64008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313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па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ят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  <w:tc>
          <w:tcPr>
            <w:tcW w:w="6392" w:type="dxa"/>
            <w:tcBorders>
              <w:top w:val="single" w:sz="4.64008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293" w:lineRule="exact"/>
              <w:ind w:left="10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Лени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град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ая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ий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5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3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он,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6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посё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ок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  <w:p>
            <w:pPr>
              <w:spacing w:before="1" w:after="0" w:line="300" w:lineRule="exact"/>
              <w:ind w:left="102" w:right="41"/>
              <w:jc w:val="left"/>
              <w:tabs>
                <w:tab w:pos="1660" w:val="left"/>
                <w:tab w:pos="2520" w:val="left"/>
                <w:tab w:pos="4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Ларионово,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роща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север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нее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рио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ерс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  <w:t>шоссе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pgSz w:w="16840" w:h="11920" w:orient="landscape"/>
          <w:pgMar w:top="1040" w:bottom="280" w:left="460" w:right="540"/>
        </w:sectPr>
      </w:pPr>
      <w:rPr/>
    </w:p>
    <w:p>
      <w:pPr>
        <w:spacing w:before="62" w:after="0" w:line="240" w:lineRule="auto"/>
        <w:ind w:right="1472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</w:p>
    <w:p>
      <w:pPr>
        <w:spacing w:before="2" w:after="0" w:line="239" w:lineRule="auto"/>
        <w:ind w:left="5904" w:right="20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прик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зу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</w:t>
      </w:r>
    </w:p>
    <w:p>
      <w:pPr>
        <w:jc w:val="center"/>
        <w:spacing w:after="0"/>
        <w:sectPr>
          <w:pgSz w:w="11920" w:h="16840"/>
          <w:pgMar w:top="620" w:bottom="280" w:left="1040" w:right="480"/>
        </w:sectPr>
      </w:pPr>
      <w:rPr/>
    </w:p>
    <w:p>
      <w:pPr>
        <w:spacing w:before="0" w:after="0" w:line="322" w:lineRule="exact"/>
        <w:ind w:right="-20"/>
        <w:jc w:val="right"/>
        <w:tabs>
          <w:tab w:pos="10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370.019318pt;margin-top:15.806504pt;width:28.0098pt;height:.1pt;mso-position-horizontal-relative:page;mso-position-vertical-relative:paragraph;z-index:-5801" coordorigin="7400,316" coordsize="560,2">
            <v:shape style="position:absolute;left:7400;top:316;width:560;height:2" coordorigin="7400,316" coordsize="560,0" path="m7400,316l7961,316e" filled="f" stroked="t" strokeweight=".5616pt" strokecolor="#000000">
              <v:path arrowok="t"/>
            </v:shape>
          </v:group>
          <w10:wrap type="none"/>
        </w:pict>
      </w:r>
      <w:r>
        <w:rPr/>
        <w:pict>
          <v:group style="position:absolute;margin-left:405.035095pt;margin-top:15.806504pt;width:98.04132pt;height:.1pt;mso-position-horizontal-relative:page;mso-position-vertical-relative:paragraph;z-index:-5800" coordorigin="8101,316" coordsize="1961,2">
            <v:shape style="position:absolute;left:8101;top:316;width:1961;height:2" coordorigin="8101,316" coordsize="1961,0" path="m8101,316l10062,316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«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</w:p>
    <w:p>
      <w:pPr>
        <w:spacing w:before="0" w:after="0" w:line="316" w:lineRule="exact"/>
        <w:ind w:right="836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362.332245pt;margin-top:15.803537pt;width:195.93504pt;height:.1pt;mso-position-horizontal-relative:page;mso-position-vertical-relative:paragraph;z-index:-5799" coordorigin="7247,316" coordsize="3919,2">
            <v:shape style="position:absolute;left:7247;top:316;width:3919;height:2" coordorigin="7247,316" coordsize="3919,0" path="m7247,316l11165,316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0" w:after="0" w:line="322" w:lineRule="exact"/>
        <w:ind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</w:p>
    <w:p>
      <w:pPr>
        <w:jc w:val="left"/>
        <w:spacing w:after="0"/>
        <w:sectPr>
          <w:type w:val="continuous"/>
          <w:pgSz w:w="11920" w:h="16840"/>
          <w:pgMar w:top="1020" w:bottom="280" w:left="1040" w:right="480"/>
          <w:cols w:num="2" w:equalWidth="0">
            <w:col w:w="7062" w:space="1960"/>
            <w:col w:w="137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8" w:after="0" w:line="322" w:lineRule="exact"/>
        <w:ind w:left="103" w:right="7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ерско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(«Ли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8" w:lineRule="exact"/>
        <w:ind w:left="580" w:right="56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район,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6" w:after="0" w:line="322" w:lineRule="exact"/>
        <w:ind w:left="91" w:right="69" w:firstLine="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Звез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Ерми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13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вардейс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снозн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вой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ясу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«Рак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9" w:lineRule="auto"/>
        <w:ind w:left="508" w:right="479" w:firstLine="-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ечн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,6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</w:t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4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2.74817pt;height:294.585pt;mso-position-horizontal-relative:char;mso-position-vertical-relative:line" type="#_x0000_t75">
            <v:imagedata r:id="rId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57" w:right="38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20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5.76338pt;height:13.92pt;mso-position-horizontal-relative:char;mso-position-vertical-relative:line" type="#_x0000_t75">
            <v:imagedata r:id="rId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020" w:bottom="280" w:left="1040" w:right="480"/>
        </w:sectPr>
      </w:pPr>
      <w:rPr/>
    </w:p>
    <w:p>
      <w:pPr>
        <w:spacing w:before="72" w:after="0" w:line="241" w:lineRule="auto"/>
        <w:ind w:left="453" w:right="429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left="1604" w:right="157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ечн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67" w:right="4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,6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</w:p>
    <w:p>
      <w:pPr>
        <w:spacing w:before="0" w:after="0" w:line="322" w:lineRule="exact"/>
        <w:ind w:left="2316" w:right="229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</w:t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4.262885pt;height:229.77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02.600174" w:type="dxa"/>
      </w:tblPr>
      <w:tblGrid/>
      <w:tr>
        <w:trPr>
          <w:trHeight w:val="941" w:hRule="exact"/>
        </w:trPr>
        <w:tc>
          <w:tcPr>
            <w:tcW w:w="1873" w:type="dxa"/>
            <w:vMerge w:val="restart"/>
            <w:tcBorders>
              <w:top w:val="single" w:sz="4.64016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>
              <w:spacing w:before="0" w:after="0" w:line="303" w:lineRule="exact"/>
              <w:ind w:left="513" w:right="490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</w:p>
          <w:p>
            <w:pPr>
              <w:spacing w:before="0" w:after="0" w:line="310" w:lineRule="exact"/>
              <w:ind w:left="210" w:right="18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78" w:right="5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1" w:after="0" w:line="240" w:lineRule="auto"/>
              <w:ind w:left="559" w:right="534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5334" w:type="dxa"/>
            <w:gridSpan w:val="2"/>
            <w:tcBorders>
              <w:top w:val="single" w:sz="4.64016" w:space="0" w:color="000000"/>
              <w:bottom w:val="single" w:sz="4.640152" w:space="0" w:color="000000"/>
              <w:left w:val="single" w:sz="4.640418" w:space="0" w:color="000000"/>
              <w:right w:val="single" w:sz="4.640926" w:space="0" w:color="000000"/>
            </w:tcBorders>
          </w:tcPr>
          <w:p>
            <w:pPr>
              <w:spacing w:before="0" w:after="0" w:line="303" w:lineRule="exact"/>
              <w:ind w:left="311" w:right="29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0" w:after="0" w:line="310" w:lineRule="exact"/>
              <w:ind w:left="565" w:right="547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чек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</w:p>
          <w:p>
            <w:pPr>
              <w:spacing w:before="0" w:after="0" w:line="310" w:lineRule="exact"/>
              <w:ind w:left="1627" w:right="160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1873" w:type="dxa"/>
            <w:vMerge/>
            <w:tcBorders>
              <w:bottom w:val="single" w:sz="4.639913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/>
            <w:rPr/>
          </w:p>
        </w:tc>
        <w:tc>
          <w:tcPr>
            <w:tcW w:w="2667" w:type="dxa"/>
            <w:tcBorders>
              <w:top w:val="single" w:sz="4.640152" w:space="0" w:color="000000"/>
              <w:bottom w:val="single" w:sz="4.639913" w:space="0" w:color="000000"/>
              <w:left w:val="single" w:sz="4.640418" w:space="0" w:color="000000"/>
              <w:right w:val="single" w:sz="4.640284" w:space="0" w:color="000000"/>
            </w:tcBorders>
          </w:tcPr>
          <w:p>
            <w:pPr>
              <w:spacing w:before="0" w:after="0" w:line="302" w:lineRule="exact"/>
              <w:ind w:left="1190" w:right="116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2667" w:type="dxa"/>
            <w:tcBorders>
              <w:top w:val="single" w:sz="4.640152" w:space="0" w:color="000000"/>
              <w:bottom w:val="single" w:sz="4.639913" w:space="0" w:color="000000"/>
              <w:left w:val="single" w:sz="4.640284" w:space="0" w:color="000000"/>
              <w:right w:val="single" w:sz="4.640926" w:space="0" w:color="000000"/>
            </w:tcBorders>
          </w:tcPr>
          <w:p>
            <w:pPr>
              <w:spacing w:before="0" w:after="0" w:line="302" w:lineRule="exact"/>
              <w:ind w:left="1190" w:right="116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39913" w:space="0" w:color="000000"/>
              <w:bottom w:val="single" w:sz="4.640151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2667" w:type="dxa"/>
            <w:tcBorders>
              <w:top w:val="single" w:sz="4.639913" w:space="0" w:color="000000"/>
              <w:bottom w:val="single" w:sz="4.640151" w:space="0" w:color="000000"/>
              <w:left w:val="single" w:sz="4.640418" w:space="0" w:color="000000"/>
              <w:right w:val="single" w:sz="4.640284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39913" w:space="0" w:color="000000"/>
              <w:bottom w:val="single" w:sz="4.640151" w:space="0" w:color="000000"/>
              <w:left w:val="single" w:sz="4.640284" w:space="0" w:color="000000"/>
              <w:right w:val="single" w:sz="4.640926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151" w:space="0" w:color="000000"/>
              <w:bottom w:val="single" w:sz="4.640148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2667" w:type="dxa"/>
            <w:tcBorders>
              <w:top w:val="single" w:sz="4.640151" w:space="0" w:color="000000"/>
              <w:bottom w:val="single" w:sz="4.640148" w:space="0" w:color="000000"/>
              <w:left w:val="single" w:sz="4.640418" w:space="0" w:color="000000"/>
              <w:right w:val="single" w:sz="4.640284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2667" w:type="dxa"/>
            <w:tcBorders>
              <w:top w:val="single" w:sz="4.640151" w:space="0" w:color="000000"/>
              <w:bottom w:val="single" w:sz="4.640148" w:space="0" w:color="000000"/>
              <w:left w:val="single" w:sz="4.640284" w:space="0" w:color="000000"/>
              <w:right w:val="single" w:sz="4.640926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148" w:space="0" w:color="000000"/>
              <w:bottom w:val="single" w:sz="4.640385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2667" w:type="dxa"/>
            <w:tcBorders>
              <w:top w:val="single" w:sz="4.640148" w:space="0" w:color="000000"/>
              <w:bottom w:val="single" w:sz="4.640385" w:space="0" w:color="000000"/>
              <w:left w:val="single" w:sz="4.640418" w:space="0" w:color="000000"/>
              <w:right w:val="single" w:sz="4.640284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2667" w:type="dxa"/>
            <w:tcBorders>
              <w:top w:val="single" w:sz="4.640148" w:space="0" w:color="000000"/>
              <w:bottom w:val="single" w:sz="4.640385" w:space="0" w:color="000000"/>
              <w:left w:val="single" w:sz="4.640284" w:space="0" w:color="000000"/>
              <w:right w:val="single" w:sz="4.640926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40385" w:space="0" w:color="000000"/>
              <w:bottom w:val="single" w:sz="4.640382" w:space="0" w:color="000000"/>
              <w:left w:val="single" w:sz="4.640159" w:space="0" w:color="000000"/>
              <w:right w:val="single" w:sz="4.64041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40385" w:space="0" w:color="000000"/>
              <w:bottom w:val="single" w:sz="4.640382" w:space="0" w:color="000000"/>
              <w:left w:val="single" w:sz="4.640418" w:space="0" w:color="000000"/>
              <w:right w:val="single" w:sz="4.640284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2667" w:type="dxa"/>
            <w:tcBorders>
              <w:top w:val="single" w:sz="4.640385" w:space="0" w:color="000000"/>
              <w:bottom w:val="single" w:sz="4.640382" w:space="0" w:color="000000"/>
              <w:left w:val="single" w:sz="4.640284" w:space="0" w:color="000000"/>
              <w:right w:val="single" w:sz="4.640926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</w:tbl>
    <w:p>
      <w:pPr>
        <w:jc w:val="left"/>
        <w:spacing w:after="0"/>
        <w:sectPr>
          <w:pgSz w:w="11920" w:h="16840"/>
          <w:pgMar w:top="1040" w:bottom="280" w:left="1520" w:right="960"/>
        </w:sectPr>
      </w:pPr>
      <w:rPr/>
    </w:p>
    <w:p>
      <w:pPr>
        <w:spacing w:before="5" w:after="0" w:line="240" w:lineRule="auto"/>
        <w:ind w:left="3162" w:right="313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Лау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7" w:right="4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,6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</w:p>
    <w:p>
      <w:pPr>
        <w:spacing w:before="0" w:after="0" w:line="322" w:lineRule="exact"/>
        <w:ind w:left="2917" w:right="288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восточ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</w:t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0.650312pt;height:192.24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697" w:right="367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240" w:lineRule="auto"/>
        <w:ind w:left="184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381pt;height:14.16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9" w:lineRule="auto"/>
        <w:ind w:left="238" w:right="20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3,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Лау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left="74" w:right="4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,6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</w:p>
    <w:p>
      <w:pPr>
        <w:spacing w:before="0" w:after="0" w:line="322" w:lineRule="exact"/>
        <w:ind w:left="2917" w:right="288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восточ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</w:t>
      </w:r>
    </w:p>
    <w:p>
      <w:pPr>
        <w:spacing w:before="5" w:after="0" w:line="240" w:lineRule="auto"/>
        <w:ind w:left="298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03.976979pt;height:164.565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422.599487" w:type="dxa"/>
      </w:tblPr>
      <w:tblGrid/>
      <w:tr>
        <w:trPr>
          <w:trHeight w:val="941" w:hRule="exact"/>
        </w:trPr>
        <w:tc>
          <w:tcPr>
            <w:tcW w:w="1873" w:type="dxa"/>
            <w:vMerge w:val="restart"/>
            <w:tcBorders>
              <w:top w:val="single" w:sz="4.640127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>
              <w:spacing w:before="0" w:after="0" w:line="302" w:lineRule="exact"/>
              <w:ind w:left="513" w:right="490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</w:p>
          <w:p>
            <w:pPr>
              <w:spacing w:before="5" w:after="0" w:line="310" w:lineRule="exact"/>
              <w:ind w:left="98" w:right="79" w:firstLine="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5334" w:type="dxa"/>
            <w:gridSpan w:val="2"/>
            <w:tcBorders>
              <w:top w:val="single" w:sz="4.640127" w:space="0" w:color="000000"/>
              <w:bottom w:val="single" w:sz="4.640466" w:space="0" w:color="000000"/>
              <w:left w:val="single" w:sz="4.640325" w:space="0" w:color="000000"/>
              <w:right w:val="single" w:sz="4.641342" w:space="0" w:color="000000"/>
            </w:tcBorders>
          </w:tcPr>
          <w:p>
            <w:pPr>
              <w:spacing w:before="0" w:after="0" w:line="302" w:lineRule="exact"/>
              <w:ind w:left="311" w:right="29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1" w:after="0" w:line="240" w:lineRule="auto"/>
              <w:ind w:left="565" w:right="547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чек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</w:p>
          <w:p>
            <w:pPr>
              <w:spacing w:before="0" w:after="0" w:line="310" w:lineRule="exact"/>
              <w:ind w:left="1627" w:right="160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1873" w:type="dxa"/>
            <w:vMerge/>
            <w:tcBorders>
              <w:bottom w:val="single" w:sz="4.639991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/>
            <w:rPr/>
          </w:p>
        </w:tc>
        <w:tc>
          <w:tcPr>
            <w:tcW w:w="2667" w:type="dxa"/>
            <w:tcBorders>
              <w:top w:val="single" w:sz="4.640466" w:space="0" w:color="000000"/>
              <w:bottom w:val="single" w:sz="4.639991" w:space="0" w:color="000000"/>
              <w:left w:val="single" w:sz="4.640325" w:space="0" w:color="000000"/>
              <w:right w:val="single" w:sz="4.640405" w:space="0" w:color="000000"/>
            </w:tcBorders>
          </w:tcPr>
          <w:p>
            <w:pPr>
              <w:spacing w:before="0" w:after="0" w:line="302" w:lineRule="exact"/>
              <w:ind w:left="1190" w:right="116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2667" w:type="dxa"/>
            <w:tcBorders>
              <w:top w:val="single" w:sz="4.640466" w:space="0" w:color="000000"/>
              <w:bottom w:val="single" w:sz="4.639991" w:space="0" w:color="000000"/>
              <w:left w:val="single" w:sz="4.640405" w:space="0" w:color="000000"/>
              <w:right w:val="single" w:sz="4.641342" w:space="0" w:color="000000"/>
            </w:tcBorders>
          </w:tcPr>
          <w:p>
            <w:pPr>
              <w:spacing w:before="0" w:after="0" w:line="302" w:lineRule="exact"/>
              <w:ind w:left="1190" w:right="116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39991" w:space="0" w:color="000000"/>
              <w:bottom w:val="single" w:sz="4.639909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2667" w:type="dxa"/>
            <w:tcBorders>
              <w:top w:val="single" w:sz="4.639991" w:space="0" w:color="000000"/>
              <w:bottom w:val="single" w:sz="4.639909" w:space="0" w:color="000000"/>
              <w:left w:val="single" w:sz="4.640325" w:space="0" w:color="000000"/>
              <w:right w:val="single" w:sz="4.640405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2667" w:type="dxa"/>
            <w:tcBorders>
              <w:top w:val="single" w:sz="4.639991" w:space="0" w:color="000000"/>
              <w:bottom w:val="single" w:sz="4.639909" w:space="0" w:color="000000"/>
              <w:left w:val="single" w:sz="4.640405" w:space="0" w:color="000000"/>
              <w:right w:val="single" w:sz="4.641342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39909" w:space="0" w:color="000000"/>
              <w:bottom w:val="single" w:sz="4.639872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2667" w:type="dxa"/>
            <w:tcBorders>
              <w:top w:val="single" w:sz="4.639909" w:space="0" w:color="000000"/>
              <w:bottom w:val="single" w:sz="4.639872" w:space="0" w:color="000000"/>
              <w:left w:val="single" w:sz="4.640325" w:space="0" w:color="000000"/>
              <w:right w:val="single" w:sz="4.640405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2667" w:type="dxa"/>
            <w:tcBorders>
              <w:top w:val="single" w:sz="4.639909" w:space="0" w:color="000000"/>
              <w:bottom w:val="single" w:sz="4.639872" w:space="0" w:color="000000"/>
              <w:left w:val="single" w:sz="4.640405" w:space="0" w:color="000000"/>
              <w:right w:val="single" w:sz="4.641342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39872" w:space="0" w:color="000000"/>
              <w:bottom w:val="single" w:sz="4.639944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>
              <w:spacing w:before="0" w:after="0" w:line="316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2667" w:type="dxa"/>
            <w:tcBorders>
              <w:top w:val="single" w:sz="4.639872" w:space="0" w:color="000000"/>
              <w:bottom w:val="single" w:sz="4.639944" w:space="0" w:color="000000"/>
              <w:left w:val="single" w:sz="4.640325" w:space="0" w:color="000000"/>
              <w:right w:val="single" w:sz="4.640405" w:space="0" w:color="000000"/>
            </w:tcBorders>
          </w:tcPr>
          <w:p>
            <w:pPr>
              <w:spacing w:before="0" w:after="0" w:line="316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2667" w:type="dxa"/>
            <w:tcBorders>
              <w:top w:val="single" w:sz="4.639872" w:space="0" w:color="000000"/>
              <w:bottom w:val="single" w:sz="4.639944" w:space="0" w:color="000000"/>
              <w:left w:val="single" w:sz="4.640405" w:space="0" w:color="000000"/>
              <w:right w:val="single" w:sz="4.641342" w:space="0" w:color="000000"/>
            </w:tcBorders>
          </w:tcPr>
          <w:p>
            <w:pPr>
              <w:spacing w:before="0" w:after="0" w:line="316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2" w:hRule="exact"/>
        </w:trPr>
        <w:tc>
          <w:tcPr>
            <w:tcW w:w="1873" w:type="dxa"/>
            <w:tcBorders>
              <w:top w:val="single" w:sz="4.639944" w:space="0" w:color="000000"/>
              <w:bottom w:val="single" w:sz="4.640503" w:space="0" w:color="000000"/>
              <w:left w:val="single" w:sz="4.640112" w:space="0" w:color="000000"/>
              <w:right w:val="single" w:sz="4.640325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39944" w:space="0" w:color="000000"/>
              <w:bottom w:val="single" w:sz="4.640503" w:space="0" w:color="000000"/>
              <w:left w:val="single" w:sz="4.640325" w:space="0" w:color="000000"/>
              <w:right w:val="single" w:sz="4.640405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2667" w:type="dxa"/>
            <w:tcBorders>
              <w:top w:val="single" w:sz="4.639944" w:space="0" w:color="000000"/>
              <w:bottom w:val="single" w:sz="4.640503" w:space="0" w:color="000000"/>
              <w:left w:val="single" w:sz="4.640405" w:space="0" w:color="000000"/>
              <w:right w:val="single" w:sz="4.641342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1760" w:bottom="280" w:left="1200" w:right="640"/>
          <w:headerReference w:type="default" r:id="rId9"/>
          <w:pgSz w:w="11920" w:h="16840"/>
        </w:sectPr>
      </w:pPr>
      <w:rPr/>
    </w:p>
    <w:p>
      <w:pPr>
        <w:spacing w:before="5" w:after="0" w:line="240" w:lineRule="auto"/>
        <w:ind w:left="3064" w:right="315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119" w:right="11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</w:p>
    <w:p>
      <w:pPr>
        <w:spacing w:before="0" w:after="0" w:line="322" w:lineRule="exact"/>
        <w:ind w:left="4365" w:right="435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Лосе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3.915097pt;height:214.56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537" w:right="35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240" w:lineRule="auto"/>
        <w:ind w:left="16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93pt;height:14.16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78" w:right="6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8" w:lineRule="exact"/>
        <w:ind w:left="168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119" w:right="11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</w:p>
    <w:p>
      <w:pPr>
        <w:spacing w:before="0" w:after="0" w:line="322" w:lineRule="exact"/>
        <w:ind w:left="4365" w:right="435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Лосе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8" w:after="0" w:line="240" w:lineRule="auto"/>
        <w:ind w:left="317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9.629539pt;height:137.16pt;mso-position-horizontal-relative:char;mso-position-vertical-relative:line" type="#_x0000_t75">
            <v:imagedata r:id="rId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262.598038" w:type="dxa"/>
      </w:tblPr>
      <w:tblGrid/>
      <w:tr>
        <w:trPr>
          <w:trHeight w:val="941" w:hRule="exact"/>
        </w:trPr>
        <w:tc>
          <w:tcPr>
            <w:tcW w:w="1873" w:type="dxa"/>
            <w:vMerge w:val="restart"/>
            <w:tcBorders>
              <w:top w:val="single" w:sz="4.6401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>
              <w:spacing w:before="0" w:after="0" w:line="302" w:lineRule="exact"/>
              <w:ind w:left="513" w:right="490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</w:p>
          <w:p>
            <w:pPr>
              <w:spacing w:before="0" w:after="0" w:line="310" w:lineRule="exact"/>
              <w:ind w:left="210" w:right="18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78" w:right="5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0" w:after="0" w:line="310" w:lineRule="exact"/>
              <w:ind w:left="559" w:right="534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5334" w:type="dxa"/>
            <w:gridSpan w:val="2"/>
            <w:tcBorders>
              <w:top w:val="single" w:sz="4.6401" w:space="0" w:color="000000"/>
              <w:bottom w:val="single" w:sz="4.640025" w:space="0" w:color="000000"/>
              <w:left w:val="single" w:sz="4.640470" w:space="0" w:color="000000"/>
              <w:right w:val="single" w:sz="4.640470" w:space="0" w:color="000000"/>
            </w:tcBorders>
          </w:tcPr>
          <w:p>
            <w:pPr>
              <w:spacing w:before="0" w:after="0" w:line="302" w:lineRule="exact"/>
              <w:ind w:left="311" w:right="29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0" w:after="0" w:line="310" w:lineRule="exact"/>
              <w:ind w:left="565" w:right="547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чек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</w:p>
          <w:p>
            <w:pPr>
              <w:spacing w:before="1" w:after="0" w:line="240" w:lineRule="auto"/>
              <w:ind w:left="1627" w:right="160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1873" w:type="dxa"/>
            <w:vMerge/>
            <w:tcBorders>
              <w:bottom w:val="single" w:sz="4.640092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/>
            <w:rPr/>
          </w:p>
        </w:tc>
        <w:tc>
          <w:tcPr>
            <w:tcW w:w="2667" w:type="dxa"/>
            <w:tcBorders>
              <w:top w:val="single" w:sz="4.640025" w:space="0" w:color="000000"/>
              <w:bottom w:val="single" w:sz="4.640092" w:space="0" w:color="000000"/>
              <w:left w:val="single" w:sz="4.640470" w:space="0" w:color="000000"/>
              <w:right w:val="single" w:sz="4.640133" w:space="0" w:color="000000"/>
            </w:tcBorders>
          </w:tcPr>
          <w:p>
            <w:pPr>
              <w:spacing w:before="0" w:after="0" w:line="302" w:lineRule="exact"/>
              <w:ind w:left="1190" w:right="116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2667" w:type="dxa"/>
            <w:tcBorders>
              <w:top w:val="single" w:sz="4.640025" w:space="0" w:color="000000"/>
              <w:bottom w:val="single" w:sz="4.640092" w:space="0" w:color="000000"/>
              <w:left w:val="single" w:sz="4.640133" w:space="0" w:color="000000"/>
              <w:right w:val="single" w:sz="4.640470" w:space="0" w:color="000000"/>
            </w:tcBorders>
          </w:tcPr>
          <w:p>
            <w:pPr>
              <w:spacing w:before="0" w:after="0" w:line="302" w:lineRule="exact"/>
              <w:ind w:left="1190" w:right="116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40092" w:space="0" w:color="000000"/>
              <w:bottom w:val="single" w:sz="4.640050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>
              <w:spacing w:before="0" w:after="0" w:line="316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2667" w:type="dxa"/>
            <w:tcBorders>
              <w:top w:val="single" w:sz="4.640092" w:space="0" w:color="000000"/>
              <w:bottom w:val="single" w:sz="4.640050" w:space="0" w:color="000000"/>
              <w:left w:val="single" w:sz="4.640470" w:space="0" w:color="000000"/>
              <w:right w:val="single" w:sz="4.640133" w:space="0" w:color="000000"/>
            </w:tcBorders>
          </w:tcPr>
          <w:p>
            <w:pPr>
              <w:spacing w:before="0" w:after="0" w:line="316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40092" w:space="0" w:color="000000"/>
              <w:bottom w:val="single" w:sz="4.640050" w:space="0" w:color="000000"/>
              <w:left w:val="single" w:sz="4.640133" w:space="0" w:color="000000"/>
              <w:right w:val="single" w:sz="4.640470" w:space="0" w:color="000000"/>
            </w:tcBorders>
          </w:tcPr>
          <w:p>
            <w:pPr>
              <w:spacing w:before="0" w:after="0" w:line="316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050" w:space="0" w:color="000000"/>
              <w:bottom w:val="single" w:sz="4.640008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2667" w:type="dxa"/>
            <w:tcBorders>
              <w:top w:val="single" w:sz="4.640050" w:space="0" w:color="000000"/>
              <w:bottom w:val="single" w:sz="4.640008" w:space="0" w:color="000000"/>
              <w:left w:val="single" w:sz="4.640470" w:space="0" w:color="000000"/>
              <w:right w:val="single" w:sz="4.640133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2667" w:type="dxa"/>
            <w:tcBorders>
              <w:top w:val="single" w:sz="4.640050" w:space="0" w:color="000000"/>
              <w:bottom w:val="single" w:sz="4.640008" w:space="0" w:color="000000"/>
              <w:left w:val="single" w:sz="4.640133" w:space="0" w:color="000000"/>
              <w:right w:val="single" w:sz="4.640470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008" w:space="0" w:color="000000"/>
              <w:bottom w:val="single" w:sz="4.639965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2667" w:type="dxa"/>
            <w:tcBorders>
              <w:top w:val="single" w:sz="4.640008" w:space="0" w:color="000000"/>
              <w:bottom w:val="single" w:sz="4.639965" w:space="0" w:color="000000"/>
              <w:left w:val="single" w:sz="4.640470" w:space="0" w:color="000000"/>
              <w:right w:val="single" w:sz="4.640133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2667" w:type="dxa"/>
            <w:tcBorders>
              <w:top w:val="single" w:sz="4.640008" w:space="0" w:color="000000"/>
              <w:bottom w:val="single" w:sz="4.639965" w:space="0" w:color="000000"/>
              <w:left w:val="single" w:sz="4.640133" w:space="0" w:color="000000"/>
              <w:right w:val="single" w:sz="4.640470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39965" w:space="0" w:color="000000"/>
              <w:bottom w:val="single" w:sz="4.640403" w:space="0" w:color="000000"/>
              <w:left w:val="single" w:sz="4.64039" w:space="0" w:color="000000"/>
              <w:right w:val="single" w:sz="4.640470" w:space="0" w:color="000000"/>
            </w:tcBorders>
          </w:tcPr>
          <w:p>
            <w:pPr>
              <w:spacing w:before="0" w:after="0" w:line="317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39965" w:space="0" w:color="000000"/>
              <w:bottom w:val="single" w:sz="4.640403" w:space="0" w:color="000000"/>
              <w:left w:val="single" w:sz="4.640470" w:space="0" w:color="000000"/>
              <w:right w:val="single" w:sz="4.640133" w:space="0" w:color="000000"/>
            </w:tcBorders>
          </w:tcPr>
          <w:p>
            <w:pPr>
              <w:spacing w:before="0" w:after="0" w:line="317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2667" w:type="dxa"/>
            <w:tcBorders>
              <w:top w:val="single" w:sz="4.639965" w:space="0" w:color="000000"/>
              <w:bottom w:val="single" w:sz="4.640403" w:space="0" w:color="000000"/>
              <w:left w:val="single" w:sz="4.640133" w:space="0" w:color="000000"/>
              <w:right w:val="single" w:sz="4.640470" w:space="0" w:color="000000"/>
            </w:tcBorders>
          </w:tcPr>
          <w:p>
            <w:pPr>
              <w:spacing w:before="0" w:after="0" w:line="317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1760" w:bottom="280" w:left="1360" w:right="780"/>
          <w:headerReference w:type="default" r:id="rId13"/>
          <w:pgSz w:w="11920" w:h="16840"/>
        </w:sectPr>
      </w:pPr>
      <w:rPr/>
    </w:p>
    <w:p>
      <w:pPr>
        <w:spacing w:before="10" w:after="0" w:line="237" w:lineRule="auto"/>
        <w:ind w:left="593" w:right="56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ечн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гг.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ёлок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61.40512pt;height:195.0975pt;mso-position-horizontal-relative:char;mso-position-vertical-relative:line" type="#_x0000_t75">
            <v:imagedata r:id="rId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817" w:right="379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6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04pt;height:14.16pt;mso-position-horizontal-relative:char;mso-position-vertical-relative:line" type="#_x0000_t75">
            <v:imagedata r:id="rId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7" w:right="57" w:firstLine="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490" w:right="46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</w:p>
    <w:p>
      <w:pPr>
        <w:spacing w:before="0" w:after="0" w:line="322" w:lineRule="exact"/>
        <w:ind w:left="3514" w:right="348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27.709991pt;margin-top:16.419641pt;width:169.663215pt;height:177.525pt;mso-position-horizontal-relative:page;mso-position-vertical-relative:paragraph;z-index:-5798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542.599945" w:type="dxa"/>
      </w:tblPr>
      <w:tblGrid/>
      <w:tr>
        <w:trPr>
          <w:trHeight w:val="941" w:hRule="exact"/>
        </w:trPr>
        <w:tc>
          <w:tcPr>
            <w:tcW w:w="1873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08" w:space="0" w:color="000000"/>
            </w:tcBorders>
          </w:tcPr>
          <w:p>
            <w:pPr>
              <w:spacing w:before="0" w:after="0" w:line="302" w:lineRule="exact"/>
              <w:ind w:left="513" w:right="490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</w:p>
          <w:p>
            <w:pPr>
              <w:spacing w:before="5" w:after="0" w:line="310" w:lineRule="exact"/>
              <w:ind w:left="98" w:right="79" w:firstLine="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5334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08" w:space="0" w:color="000000"/>
              <w:right w:val="single" w:sz="4.64008" w:space="0" w:color="000000"/>
            </w:tcBorders>
          </w:tcPr>
          <w:p>
            <w:pPr>
              <w:spacing w:before="0" w:after="0" w:line="302" w:lineRule="exact"/>
              <w:ind w:left="311" w:right="29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  <w:p>
            <w:pPr>
              <w:spacing w:before="1" w:after="0" w:line="240" w:lineRule="auto"/>
              <w:ind w:left="565" w:right="547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чек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</w:p>
          <w:p>
            <w:pPr>
              <w:spacing w:before="0" w:after="0" w:line="310" w:lineRule="exact"/>
              <w:ind w:left="1627" w:right="160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1873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08" w:space="0" w:color="000000"/>
            </w:tcBorders>
          </w:tcPr>
          <w:p>
            <w:pPr/>
            <w:rPr/>
          </w:p>
        </w:tc>
        <w:tc>
          <w:tcPr>
            <w:tcW w:w="2667" w:type="dxa"/>
            <w:tcBorders>
              <w:top w:val="single" w:sz="4.64032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190" w:right="116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2667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305" w:lineRule="exact"/>
              <w:ind w:left="1190" w:right="1168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2667" w:type="dxa"/>
            <w:tcBorders>
              <w:top w:val="single" w:sz="4.639840" w:space="0" w:color="000000"/>
              <w:bottom w:val="single" w:sz="4.639840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2667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4" w:hRule="exact"/>
        </w:trPr>
        <w:tc>
          <w:tcPr>
            <w:tcW w:w="1873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2667" w:type="dxa"/>
            <w:tcBorders>
              <w:top w:val="single" w:sz="4.639840" w:space="0" w:color="000000"/>
              <w:bottom w:val="single" w:sz="4.64032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2667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2667" w:type="dxa"/>
            <w:tcBorders>
              <w:top w:val="single" w:sz="4.64032" w:space="0" w:color="000000"/>
              <w:bottom w:val="single" w:sz="4.64032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628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,</w:t>
            </w:r>
          </w:p>
        </w:tc>
        <w:tc>
          <w:tcPr>
            <w:tcW w:w="2667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1" w:hRule="exact"/>
        </w:trPr>
        <w:tc>
          <w:tcPr>
            <w:tcW w:w="1873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823" w:right="79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2667" w:type="dxa"/>
            <w:tcBorders>
              <w:top w:val="single" w:sz="4.64032" w:space="0" w:color="000000"/>
              <w:bottom w:val="single" w:sz="4.64032" w:space="0" w:color="000000"/>
              <w:left w:val="single" w:sz="4.64008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661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2667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4008" w:space="0" w:color="000000"/>
            </w:tcBorders>
          </w:tcPr>
          <w:p>
            <w:pPr>
              <w:spacing w:before="0" w:after="0" w:line="314" w:lineRule="exact"/>
              <w:ind w:left="592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</w:tbl>
    <w:p>
      <w:pPr>
        <w:jc w:val="left"/>
        <w:spacing w:after="0"/>
        <w:sectPr>
          <w:pgMar w:header="1166" w:footer="0" w:top="1440" w:bottom="280" w:left="1080" w:right="520"/>
          <w:headerReference w:type="default" r:id="rId17"/>
          <w:pgSz w:w="11920" w:h="16840"/>
        </w:sectPr>
      </w:pPr>
      <w:rPr/>
    </w:p>
    <w:p>
      <w:pPr>
        <w:spacing w:before="8" w:after="0" w:line="240" w:lineRule="auto"/>
        <w:ind w:left="131" w:right="12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Кел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я»,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905" w:right="389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139" w:right="13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</w:p>
    <w:p>
      <w:pPr>
        <w:spacing w:before="0" w:after="0" w:line="322" w:lineRule="exact"/>
        <w:ind w:left="4238" w:right="423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8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0.93414pt;height:213.84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Кел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я»,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139" w:right="13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</w:p>
    <w:p>
      <w:pPr>
        <w:spacing w:before="0" w:after="0" w:line="322" w:lineRule="exact"/>
        <w:ind w:left="4238" w:right="423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7" w:after="0" w:line="240" w:lineRule="auto"/>
        <w:ind w:left="29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0.933206pt;height:162.63pt;mso-position-horizontal-relative:char;mso-position-vertical-relative:line" type="#_x0000_t75">
            <v:imagedata r:id="rId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</w:tbl>
    <w:p>
      <w:pPr>
        <w:jc w:val="left"/>
        <w:spacing w:after="0"/>
        <w:sectPr>
          <w:pgMar w:header="1166" w:footer="0" w:top="1440" w:bottom="280" w:left="1340" w:right="760"/>
          <w:pgSz w:w="11920" w:h="16840"/>
        </w:sectPr>
      </w:pPr>
      <w:rPr/>
    </w:p>
    <w:p>
      <w:pPr>
        <w:spacing w:before="10" w:after="0" w:line="237" w:lineRule="auto"/>
        <w:ind w:left="90" w:right="66" w:firstLine="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ечн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6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0.122748pt;height:204.48pt;mso-position-horizontal-relative:char;mso-position-vertical-relative:line" type="#_x0000_t75">
            <v:imagedata r:id="rId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04pt;height:14.16pt;mso-position-horizontal-relative:char;mso-position-vertical-relative:line" type="#_x0000_t75">
            <v:imagedata r:id="rId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6" w:right="88" w:firstLine="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Патон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4223" w:right="419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5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3954" w:right="39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6" w:after="0" w:line="240" w:lineRule="auto"/>
        <w:ind w:left="272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273881pt;height:162.63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10" w:after="0" w:line="237" w:lineRule="auto"/>
        <w:ind w:left="90" w:right="64" w:firstLine="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7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8.127825pt;height:216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378" w:right="3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left="4223" w:right="419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5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3954" w:right="39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7" w:after="0" w:line="240" w:lineRule="auto"/>
        <w:ind w:left="272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273879pt;height:162.63pt;mso-position-horizontal-relative:char;mso-position-vertical-relative:line" type="#_x0000_t75">
            <v:imagedata r:id="rId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8" w:after="0" w:line="240" w:lineRule="auto"/>
        <w:ind w:left="624" w:right="60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549" w:right="351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4458" w:right="4429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86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9.859424pt;height:209.25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378" w:right="3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Тай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73" w:right="5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4458" w:right="442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4" w:after="0" w:line="240" w:lineRule="auto"/>
        <w:ind w:left="272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273881pt;height:162.63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5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12" w:after="0" w:line="322" w:lineRule="exact"/>
        <w:ind w:left="83" w:right="6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ерев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73" w:right="5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3954" w:right="392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52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64.873832pt;height:196.92pt;mso-position-horizontal-relative:char;mso-position-vertical-relative:line" type="#_x0000_t75">
            <v:imagedata r:id="rId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04pt;height:14.16pt;mso-position-horizontal-relative:char;mso-position-vertical-relative:line" type="#_x0000_t75">
            <v:imagedata r:id="rId3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9" w:lineRule="auto"/>
        <w:ind w:left="378" w:right="3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руи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5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2" w:after="0" w:line="240" w:lineRule="auto"/>
        <w:ind w:left="3954" w:right="39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4" w:after="0" w:line="240" w:lineRule="auto"/>
        <w:ind w:left="272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348637pt;height:162.63pt;mso-position-horizontal-relative:char;mso-position-vertical-relative:line" type="#_x0000_t75">
            <v:imagedata r:id="rId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7943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152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152" w:space="0" w:color="000000"/>
              <w:bottom w:val="single" w:sz="4.640075" w:space="0" w:color="000000"/>
              <w:left w:val="single" w:sz="4.640115" w:space="0" w:color="000000"/>
              <w:right w:val="single" w:sz="4.639955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40229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075" w:space="0" w:color="000000"/>
              <w:bottom w:val="single" w:sz="4.640229" w:space="0" w:color="000000"/>
              <w:left w:val="single" w:sz="4.640115" w:space="0" w:color="000000"/>
              <w:right w:val="single" w:sz="4.639926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075" w:space="0" w:color="000000"/>
              <w:bottom w:val="single" w:sz="4.640229" w:space="0" w:color="000000"/>
              <w:left w:val="single" w:sz="4.639926" w:space="0" w:color="000000"/>
              <w:right w:val="single" w:sz="4.639955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229" w:space="0" w:color="000000"/>
              <w:bottom w:val="single" w:sz="4.640229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229" w:space="0" w:color="000000"/>
              <w:bottom w:val="single" w:sz="4.640229" w:space="0" w:color="000000"/>
              <w:left w:val="single" w:sz="4.640115" w:space="0" w:color="000000"/>
              <w:right w:val="single" w:sz="4.639926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229" w:space="0" w:color="000000"/>
              <w:bottom w:val="single" w:sz="4.640229" w:space="0" w:color="000000"/>
              <w:left w:val="single" w:sz="4.639926" w:space="0" w:color="000000"/>
              <w:right w:val="single" w:sz="4.639955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229" w:space="0" w:color="000000"/>
              <w:bottom w:val="single" w:sz="4.640228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229" w:space="0" w:color="000000"/>
              <w:bottom w:val="single" w:sz="4.640228" w:space="0" w:color="000000"/>
              <w:left w:val="single" w:sz="4.640115" w:space="0" w:color="000000"/>
              <w:right w:val="single" w:sz="4.639926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229" w:space="0" w:color="000000"/>
              <w:bottom w:val="single" w:sz="4.640228" w:space="0" w:color="000000"/>
              <w:left w:val="single" w:sz="4.639926" w:space="0" w:color="000000"/>
              <w:right w:val="single" w:sz="4.639955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228" w:space="0" w:color="000000"/>
              <w:bottom w:val="single" w:sz="4.640228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228" w:space="0" w:color="000000"/>
              <w:bottom w:val="single" w:sz="4.640228" w:space="0" w:color="000000"/>
              <w:left w:val="single" w:sz="4.640115" w:space="0" w:color="000000"/>
              <w:right w:val="single" w:sz="4.639926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40228" w:space="0" w:color="000000"/>
              <w:bottom w:val="single" w:sz="4.640228" w:space="0" w:color="000000"/>
              <w:left w:val="single" w:sz="4.639926" w:space="0" w:color="000000"/>
              <w:right w:val="single" w:sz="4.639955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228" w:space="0" w:color="000000"/>
              <w:bottom w:val="single" w:sz="4.640228" w:space="0" w:color="000000"/>
              <w:left w:val="single" w:sz="4.640115" w:space="0" w:color="000000"/>
              <w:right w:val="single" w:sz="4.64011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228" w:space="0" w:color="000000"/>
              <w:bottom w:val="single" w:sz="4.640228" w:space="0" w:color="000000"/>
              <w:left w:val="single" w:sz="4.640115" w:space="0" w:color="000000"/>
              <w:right w:val="single" w:sz="4.639926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40228" w:space="0" w:color="000000"/>
              <w:bottom w:val="single" w:sz="4.640228" w:space="0" w:color="000000"/>
              <w:left w:val="single" w:sz="4.639926" w:space="0" w:color="000000"/>
              <w:right w:val="single" w:sz="4.639955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12" w:after="0" w:line="322" w:lineRule="exact"/>
        <w:ind w:left="374" w:right="37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249" w:right="24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</w:p>
    <w:p>
      <w:pPr>
        <w:spacing w:before="0" w:after="0" w:line="322" w:lineRule="exact"/>
        <w:ind w:left="3113" w:right="310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ево)</w:t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66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2.614129pt;height:220.305pt;mso-position-horizontal-relative:char;mso-position-vertical-relative:line" type="#_x0000_t75">
            <v:imagedata r:id="rId3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руи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249" w:right="24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</w:p>
    <w:p>
      <w:pPr>
        <w:spacing w:before="2" w:after="0" w:line="240" w:lineRule="auto"/>
        <w:ind w:left="3113" w:right="310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195.559998pt;margin-top:16.513048pt;width:234.018734pt;height:156.375pt;mso-position-horizontal-relative:page;mso-position-vertical-relative:paragraph;z-index:-5797" type="#_x0000_t75">
            <v:imagedata r:id="rId38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1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</w:tbl>
    <w:p>
      <w:pPr>
        <w:jc w:val="left"/>
        <w:spacing w:after="0"/>
        <w:sectPr>
          <w:pgMar w:header="1166" w:footer="0" w:top="1440" w:bottom="280" w:left="1340" w:right="760"/>
          <w:pgSz w:w="11920" w:h="16840"/>
        </w:sectPr>
      </w:pPr>
      <w:rPr/>
    </w:p>
    <w:p>
      <w:pPr>
        <w:spacing w:before="8" w:after="0" w:line="240" w:lineRule="auto"/>
        <w:ind w:left="637" w:right="63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укре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2" w:after="0" w:line="237" w:lineRule="auto"/>
        <w:ind w:left="266" w:right="263" w:firstLine="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ево)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57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4.684825pt;height:235.1175pt;mso-position-horizontal-relative:char;mso-position-vertical-relative:line" type="#_x0000_t75">
            <v:imagedata r:id="rId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9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71pt;height:14.16pt;mso-position-horizontal-relative:char;mso-position-vertical-relative:line" type="#_x0000_t75">
            <v:imagedata r:id="rId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8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Тай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</w:p>
    <w:p>
      <w:pPr>
        <w:spacing w:before="0" w:after="0" w:line="240" w:lineRule="auto"/>
        <w:ind w:left="2712" w:right="270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432648pt;width:224.404082pt;height:150.12pt;mso-position-horizontal-relative:page;mso-position-vertical-relative:paragraph;z-index:-5796" type="#_x0000_t75">
            <v:imagedata r:id="rId41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</w:tbl>
    <w:p>
      <w:pPr>
        <w:jc w:val="left"/>
        <w:spacing w:after="0"/>
        <w:sectPr>
          <w:pgMar w:header="1166" w:footer="0" w:top="1440" w:bottom="280" w:left="1340" w:right="760"/>
          <w:pgSz w:w="11920" w:h="16840"/>
        </w:sectPr>
      </w:pPr>
      <w:rPr/>
    </w:p>
    <w:p>
      <w:pPr>
        <w:spacing w:before="8" w:after="0" w:line="240" w:lineRule="auto"/>
        <w:ind w:left="1021" w:right="99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340" w:right="331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5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3954" w:right="392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18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95.270480pt;height:220.7625pt;mso-position-horizontal-relative:char;mso-position-vertical-relative:line" type="#_x0000_t75">
            <v:imagedata r:id="rId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5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6.900039pt;height:13.92pt;mso-position-horizontal-relative:char;mso-position-vertical-relative:line" type="#_x0000_t75">
            <v:imagedata r:id="rId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7" w:right="142" w:firstLine="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дов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73" w:right="4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0" w:after="0" w:line="322" w:lineRule="exact"/>
        <w:ind w:left="3954" w:right="39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383606pt;width:224.328282pt;height:150.12pt;mso-position-horizontal-relative:page;mso-position-vertical-relative:paragraph;z-index:-5795" type="#_x0000_t75">
            <v:imagedata r:id="rId44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5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10" w:after="0" w:line="237" w:lineRule="auto"/>
        <w:ind w:left="90" w:right="70" w:firstLine="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ест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99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5.808558pt;height:228.6pt;mso-position-horizontal-relative:char;mso-position-vertical-relative:line" type="#_x0000_t75">
            <v:imagedata r:id="rId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837" w:right="38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ые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обозна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8" w:right="3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398" w:right="336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73" w:right="4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</w:p>
    <w:p>
      <w:pPr>
        <w:spacing w:before="2" w:after="0" w:line="240" w:lineRule="auto"/>
        <w:ind w:left="3954" w:right="39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522619pt;width:224.404082pt;height:150.12pt;mso-position-horizontal-relative:page;mso-position-vertical-relative:paragraph;z-index:-5794" type="#_x0000_t75">
            <v:imagedata r:id="rId47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</w:tbl>
    <w:p>
      <w:pPr>
        <w:jc w:val="left"/>
        <w:spacing w:after="0"/>
        <w:sectPr>
          <w:pgMar w:header="1166" w:footer="0" w:top="1440" w:bottom="280" w:left="1060" w:right="500"/>
          <w:pgSz w:w="11920" w:h="1684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59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0.24009pt;height:251.7375pt;mso-position-horizontal-relative:char;mso-position-vertical-relative:line" type="#_x0000_t75">
            <v:imagedata r:id="rId4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обозна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Каарна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ворик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67" w:right="5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107504pt;width:224.404082pt;height:150.12pt;mso-position-horizontal-relative:page;mso-position-vertical-relative:paragraph;z-index:-5793" type="#_x0000_t75">
            <v:imagedata r:id="rId51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NumType w:start="1"/>
          <w:pgMar w:header="1166" w:footer="0" w:top="2400" w:bottom="280" w:left="1340" w:right="760"/>
          <w:headerReference w:type="default" r:id="rId48"/>
          <w:pgSz w:w="11920" w:h="16840"/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62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6.682652pt;height:250.125pt;mso-position-horizontal-relative:char;mso-position-vertical-relative:line" type="#_x0000_t75">
            <v:imagedata r:id="rId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46pt;height:14.16pt;mso-position-horizontal-relative:char;mso-position-vertical-relative:line" type="#_x0000_t75">
            <v:imagedata r:id="rId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Каарна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ворик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67" w:right="5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16pt;margin-top:16.107500pt;width:224.404076pt;height:150.12pt;mso-position-horizontal-relative:page;mso-position-vertical-relative:paragraph;z-index:-5792" type="#_x0000_t75">
            <v:imagedata r:id="rId54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7835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921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921" w:space="0" w:color="000000"/>
              <w:bottom w:val="single" w:sz="4.640561" w:space="0" w:color="000000"/>
              <w:left w:val="single" w:sz="4.640865" w:space="0" w:color="000000"/>
              <w:right w:val="single" w:sz="4.641996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40964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561" w:space="0" w:color="000000"/>
              <w:bottom w:val="single" w:sz="4.640964" w:space="0" w:color="000000"/>
              <w:left w:val="single" w:sz="4.640865" w:space="0" w:color="000000"/>
              <w:right w:val="single" w:sz="4.641009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561" w:space="0" w:color="000000"/>
              <w:bottom w:val="single" w:sz="4.640964" w:space="0" w:color="000000"/>
              <w:left w:val="single" w:sz="4.641009" w:space="0" w:color="000000"/>
              <w:right w:val="single" w:sz="4.641996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964" w:space="0" w:color="000000"/>
              <w:bottom w:val="single" w:sz="4.640885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964" w:space="0" w:color="000000"/>
              <w:bottom w:val="single" w:sz="4.640885" w:space="0" w:color="000000"/>
              <w:left w:val="single" w:sz="4.640865" w:space="0" w:color="000000"/>
              <w:right w:val="single" w:sz="4.641009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964" w:space="0" w:color="000000"/>
              <w:bottom w:val="single" w:sz="4.640885" w:space="0" w:color="000000"/>
              <w:left w:val="single" w:sz="4.641009" w:space="0" w:color="000000"/>
              <w:right w:val="single" w:sz="4.641996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885" w:space="0" w:color="000000"/>
              <w:bottom w:val="single" w:sz="4.640806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885" w:space="0" w:color="000000"/>
              <w:bottom w:val="single" w:sz="4.640806" w:space="0" w:color="000000"/>
              <w:left w:val="single" w:sz="4.640865" w:space="0" w:color="000000"/>
              <w:right w:val="single" w:sz="4.641009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885" w:space="0" w:color="000000"/>
              <w:bottom w:val="single" w:sz="4.640806" w:space="0" w:color="000000"/>
              <w:left w:val="single" w:sz="4.641009" w:space="0" w:color="000000"/>
              <w:right w:val="single" w:sz="4.641996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806" w:space="0" w:color="000000"/>
              <w:bottom w:val="single" w:sz="4.640727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806" w:space="0" w:color="000000"/>
              <w:bottom w:val="single" w:sz="4.640727" w:space="0" w:color="000000"/>
              <w:left w:val="single" w:sz="4.640865" w:space="0" w:color="000000"/>
              <w:right w:val="single" w:sz="4.641009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40806" w:space="0" w:color="000000"/>
              <w:bottom w:val="single" w:sz="4.640727" w:space="0" w:color="000000"/>
              <w:left w:val="single" w:sz="4.641009" w:space="0" w:color="000000"/>
              <w:right w:val="single" w:sz="4.641996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727" w:space="0" w:color="000000"/>
              <w:bottom w:val="single" w:sz="4.640648" w:space="0" w:color="000000"/>
              <w:left w:val="single" w:sz="4.640330" w:space="0" w:color="000000"/>
              <w:right w:val="single" w:sz="4.640865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727" w:space="0" w:color="000000"/>
              <w:bottom w:val="single" w:sz="4.640648" w:space="0" w:color="000000"/>
              <w:left w:val="single" w:sz="4.640865" w:space="0" w:color="000000"/>
              <w:right w:val="single" w:sz="4.641009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40727" w:space="0" w:color="000000"/>
              <w:bottom w:val="single" w:sz="4.640648" w:space="0" w:color="000000"/>
              <w:left w:val="single" w:sz="4.641009" w:space="0" w:color="000000"/>
              <w:right w:val="single" w:sz="4.641996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pgSz w:w="11920" w:h="16840"/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7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1.483011pt;height:240.3pt;mso-position-horizontal-relative:char;mso-position-vertical-relative:line" type="#_x0000_t75">
            <v:imagedata r:id="rId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71pt;height:14.16pt;mso-position-horizontal-relative:char;mso-position-vertical-relative:line" type="#_x0000_t75">
            <v:imagedata r:id="rId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Каарна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ворик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67" w:right="5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137497pt;width:224.404082pt;height:150.12pt;mso-position-horizontal-relative:page;mso-position-vertical-relative:paragraph;z-index:-5791" type="#_x0000_t75">
            <v:imagedata r:id="rId57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pgSz w:w="11920" w:h="1684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8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9.413645pt;height:245.385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29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5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Каарна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ворик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67" w:right="5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00.360001pt;margin-top:16.097099pt;width:224.328282pt;height:150.12pt;mso-position-horizontal-relative:page;mso-position-vertical-relative:paragraph;z-index:-5790" type="#_x0000_t75">
            <v:imagedata r:id="rId60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pgSz w:w="11920" w:h="1684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0.340866pt;height:239.91pt;mso-position-horizontal-relative:char;mso-position-vertical-relative:line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29" w:after="0" w:line="240" w:lineRule="auto"/>
        <w:ind w:left="3637" w:right="36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2" w:right="73" w:firstLine="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8" w:lineRule="exact"/>
        <w:ind w:left="2434" w:right="242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дов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гг.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147" w:right="13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42.959991pt;margin-top:25.402834pt;width:138.374122pt;height:162.63pt;mso-position-horizontal-relative:page;mso-position-vertical-relative:paragraph;z-index:-5789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5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</w:tbl>
    <w:p>
      <w:pPr>
        <w:jc w:val="left"/>
        <w:spacing w:after="0"/>
        <w:sectPr>
          <w:pgMar w:header="1166" w:footer="0" w:top="2400" w:bottom="280" w:left="1260" w:right="680"/>
          <w:headerReference w:type="default" r:id="rId61"/>
          <w:pgSz w:w="11920" w:h="1684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7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7.657277pt;height:231pt;mso-position-horizontal-relative:char;mso-position-vertical-relative:line" type="#_x0000_t75">
            <v:imagedata r:id="rId6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1" w:after="0" w:line="240" w:lineRule="auto"/>
        <w:ind w:left="3777" w:right="377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2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0" w:right="76" w:firstLine="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287" w:right="27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218.809998pt;margin-top:25.353138pt;width:187.216231pt;height:175.14pt;mso-position-horizontal-relative:page;mso-position-vertical-relative:paragraph;z-index:-5788" type="#_x0000_t75">
            <v:imagedata r:id="rId68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1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1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2400" w:bottom="280" w:left="1120" w:right="540"/>
          <w:headerReference w:type="default" r:id="rId65"/>
          <w:pgSz w:w="11920" w:h="16840"/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3.612913pt;height:240.435pt;mso-position-horizontal-relative:char;mso-position-vertical-relative:line" type="#_x0000_t75">
            <v:imagedata r:id="rId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29" w:after="0" w:line="240" w:lineRule="auto"/>
        <w:ind w:left="3617" w:right="361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5" w:after="0" w:line="240" w:lineRule="auto"/>
        <w:ind w:left="176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6.900039pt;height:13.92pt;mso-position-horizontal-relative:char;mso-position-vertical-relative:line" type="#_x0000_t75">
            <v:imagedata r:id="rId7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158" w:right="14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215" w:right="20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60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3.927354pt;height:159.5025pt;mso-position-horizontal-relative:char;mso-position-vertical-relative:line" type="#_x0000_t75">
            <v:imagedata r:id="rId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5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49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5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83176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83176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83176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</w:tbl>
    <w:p>
      <w:pPr>
        <w:jc w:val="left"/>
        <w:spacing w:after="0"/>
        <w:sectPr>
          <w:pgMar w:header="1166" w:footer="0" w:top="2400" w:bottom="280" w:left="1280" w:right="700"/>
          <w:headerReference w:type="default" r:id="rId69"/>
          <w:pgSz w:w="11920" w:h="1684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86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4.540787pt;height:251.28pt;mso-position-horizontal-relative:char;mso-position-vertical-relative:line" type="#_x0000_t75">
            <v:imagedata r:id="rId7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3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7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9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07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81.32076pt;height:159.5025pt;mso-position-horizontal-relative:char;mso-position-vertical-relative:line" type="#_x0000_t75">
            <v:imagedata r:id="rId7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29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headerReference w:type="default" r:id="rId73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7.196453pt;height:246.3pt;mso-position-horizontal-relative:char;mso-position-vertical-relative:line" type="#_x0000_t75">
            <v:imagedata r:id="rId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29" w:after="0" w:line="240" w:lineRule="auto"/>
        <w:ind w:left="3837" w:right="38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71pt;height:14.16pt;mso-position-horizontal-relative:char;mso-position-vertical-relative:line" type="#_x0000_t75">
            <v:imagedata r:id="rId7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3" w:right="76" w:firstLine="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435" w:right="42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323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3.413261pt;height:159.5025pt;mso-position-horizontal-relative:char;mso-position-vertical-relative:line" type="#_x0000_t75">
            <v:imagedata r:id="rId8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5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</w:tbl>
    <w:p>
      <w:pPr>
        <w:jc w:val="left"/>
        <w:spacing w:after="0"/>
        <w:sectPr>
          <w:pgNumType w:start="4"/>
          <w:pgMar w:header="1166" w:footer="0" w:top="2400" w:bottom="280" w:left="1060" w:right="480"/>
          <w:headerReference w:type="default" r:id="rId77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9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5.500786pt;height:243.8475pt;mso-position-horizontal-relative:char;mso-position-vertical-relative:line" type="#_x0000_t75">
            <v:imagedata r:id="rId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29" w:after="0" w:line="240" w:lineRule="auto"/>
        <w:ind w:left="3837" w:right="38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3" w:right="76" w:firstLine="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435" w:right="42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7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29.111729pt;height:159.5025pt;mso-position-horizontal-relative:char;mso-position-vertical-relative:line" type="#_x0000_t75">
            <v:imagedata r:id="rId8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5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</w:tbl>
    <w:p>
      <w:pPr>
        <w:jc w:val="left"/>
        <w:spacing w:after="0"/>
        <w:sectPr>
          <w:pgNumType w:start="5"/>
          <w:pgMar w:header="1166" w:footer="0" w:top="2400" w:bottom="280" w:left="1060" w:right="480"/>
          <w:headerReference w:type="default" r:id="rId81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1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7.700524pt;height:245.385pt;mso-position-horizontal-relative:char;mso-position-vertical-relative:line" type="#_x0000_t75">
            <v:imagedata r:id="rId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3" w:after="0" w:line="240" w:lineRule="auto"/>
        <w:ind w:left="3837" w:right="38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8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3" w:right="76" w:firstLine="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435" w:right="42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75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0.176823pt;height:159.5025pt;mso-position-horizontal-relative:char;mso-position-vertical-relative:line" type="#_x0000_t75">
            <v:imagedata r:id="rId8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</w:tbl>
    <w:p>
      <w:pPr>
        <w:jc w:val="left"/>
        <w:spacing w:after="0"/>
        <w:sectPr>
          <w:pgMar w:header="1166" w:footer="0" w:top="2400" w:bottom="280" w:left="1060" w:right="480"/>
          <w:headerReference w:type="default" r:id="rId85"/>
          <w:pgSz w:w="11920" w:h="16840"/>
        </w:sectPr>
      </w:pPr>
      <w:rPr/>
    </w:p>
    <w:p>
      <w:pPr>
        <w:spacing w:before="5" w:after="0" w:line="240" w:lineRule="auto"/>
        <w:ind w:left="4123" w:right="411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230" w:right="22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95.983513pt;height:217.6875pt;mso-position-horizontal-relative:char;mso-position-vertical-relative:line" type="#_x0000_t75">
            <v:imagedata r:id="rId9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737" w:right="37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8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9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9" w:right="74" w:firstLine="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сями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ти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14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230" w:right="22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75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0.865497pt;height:153.2475pt;mso-position-horizontal-relative:char;mso-position-vertical-relative:line" type="#_x0000_t75">
            <v:imagedata r:id="rId9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27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7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7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7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</w:tbl>
    <w:p>
      <w:pPr>
        <w:jc w:val="left"/>
        <w:spacing w:after="0"/>
        <w:sectPr>
          <w:pgMar w:header="1166" w:footer="0" w:top="2080" w:bottom="280" w:left="1160" w:right="580"/>
          <w:headerReference w:type="default" r:id="rId89"/>
          <w:pgSz w:w="11920" w:h="16840"/>
        </w:sectPr>
      </w:pPr>
      <w:rPr/>
    </w:p>
    <w:p>
      <w:pPr>
        <w:spacing w:before="5" w:after="0" w:line="240" w:lineRule="auto"/>
        <w:ind w:left="2100" w:right="2089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435" w:right="43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2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48.319127pt;height:254.9175pt;mso-position-horizontal-relative:char;mso-position-vertical-relative:line" type="#_x0000_t75">
            <v:imagedata r:id="rId9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3" w:after="0" w:line="240" w:lineRule="auto"/>
        <w:ind w:left="3837" w:right="383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5" w:after="0" w:line="240" w:lineRule="auto"/>
        <w:ind w:left="19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6.900039pt;height:13.92pt;mso-position-horizontal-relative:char;mso-position-vertical-relative:line" type="#_x0000_t75">
            <v:imagedata r:id="rId9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83" w:right="76" w:firstLine="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435" w:right="42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5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0.865499pt;height:153.2475pt;mso-position-horizontal-relative:char;mso-position-vertical-relative:line" type="#_x0000_t75">
            <v:imagedata r:id="rId9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77.080002" w:type="dxa"/>
      </w:tblPr>
      <w:tblGrid/>
      <w:tr>
        <w:trPr>
          <w:trHeight w:val="629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</w:tbl>
    <w:p>
      <w:pPr>
        <w:jc w:val="left"/>
        <w:spacing w:after="0"/>
        <w:sectPr>
          <w:pgMar w:header="1166" w:footer="0" w:top="1760" w:bottom="280" w:left="1060" w:right="480"/>
          <w:headerReference w:type="default" r:id="rId93"/>
          <w:pgSz w:w="11920" w:h="16840"/>
        </w:sectPr>
      </w:pPr>
      <w:rPr/>
    </w:p>
    <w:p>
      <w:pPr>
        <w:spacing w:before="8" w:after="0" w:line="240" w:lineRule="auto"/>
        <w:ind w:left="306" w:right="30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218" w:right="321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155" w:right="15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2.416622pt;height:255.09pt;mso-position-horizontal-relative:char;mso-position-vertical-relative:line" type="#_x0000_t75">
            <v:imagedata r:id="rId9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6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71pt;height:14.16pt;mso-position-horizontal-relative:char;mso-position-vertical-relative:line" type="#_x0000_t75">
            <v:imagedata r:id="rId9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155" w:right="1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0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88.572506pt;height:153.2475pt;mso-position-horizontal-relative:char;mso-position-vertical-relative:line" type="#_x0000_t75">
            <v:imagedata r:id="rId10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нат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7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7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7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</w:tbl>
    <w:p>
      <w:pPr>
        <w:jc w:val="left"/>
        <w:spacing w:after="0"/>
        <w:sectPr>
          <w:pgMar w:header="1166" w:footer="0" w:top="1440" w:bottom="280" w:left="1340" w:right="760"/>
          <w:headerReference w:type="default" r:id="rId97"/>
          <w:pgSz w:w="11920" w:h="16840"/>
        </w:sectPr>
      </w:pPr>
      <w:rPr/>
    </w:p>
    <w:p>
      <w:pPr>
        <w:spacing w:before="8" w:after="0" w:line="240" w:lineRule="auto"/>
        <w:ind w:left="116" w:right="11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укре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518" w:right="351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ялкёля»,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7" w:lineRule="exact"/>
        <w:ind w:left="455" w:right="45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0.940152pt;height:246.8475pt;mso-position-horizontal-relative:char;mso-position-vertical-relative:line" type="#_x0000_t75">
            <v:imagedata r:id="rId1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857" w:right="38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20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0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9" w:right="73" w:firstLine="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455" w:right="4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7.013012pt;height:153.2475pt;mso-position-horizontal-relative:char;mso-position-vertical-relative:line" type="#_x0000_t75">
            <v:imagedata r:id="rId1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нат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83176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83176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83176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</w:tbl>
    <w:p>
      <w:pPr>
        <w:jc w:val="left"/>
        <w:spacing w:after="0"/>
        <w:sectPr>
          <w:pgMar w:header="1166" w:footer="0" w:top="1440" w:bottom="280" w:left="1040" w:right="460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7.698412pt;height:255pt;mso-position-horizontal-relative:char;mso-position-vertical-relative:line" type="#_x0000_t75">
            <v:imagedata r:id="rId10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1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0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155" w:right="1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15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72.959502pt;height:153.2475pt;mso-position-horizontal-relative:char;mso-position-vertical-relative:line" type="#_x0000_t75">
            <v:imagedata r:id="rId10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headerReference w:type="default" r:id="rId104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6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1.151477pt;height:251.64pt;mso-position-horizontal-relative:char;mso-position-vertical-relative:line" type="#_x0000_t75">
            <v:imagedata r:id="rId10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29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5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6.900039pt;height:13.92pt;mso-position-horizontal-relative:char;mso-position-vertical-relative:line" type="#_x0000_t75">
            <v:imagedata r:id="rId1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155" w:right="1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52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5.722908pt;height:153.2475pt;mso-position-horizontal-relative:char;mso-position-vertical-relative:line" type="#_x0000_t75">
            <v:imagedata r:id="rId1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headerReference w:type="default" r:id="rId108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9.564304pt;height:253.605pt;mso-position-horizontal-relative:char;mso-position-vertical-relative:line" type="#_x0000_t75">
            <v:imagedata r:id="rId1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29" w:after="0" w:line="240" w:lineRule="auto"/>
        <w:ind w:left="357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2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11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70" w:right="4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69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21.388454pt;height:153.2475pt;mso-position-horizontal-relative:char;mso-position-vertical-relative:line" type="#_x0000_t75">
            <v:imagedata r:id="rId1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</w:tr>
    </w:tbl>
    <w:p>
      <w:pPr>
        <w:jc w:val="left"/>
        <w:spacing w:after="0"/>
        <w:sectPr>
          <w:pgMar w:header="1166" w:footer="0" w:top="2400" w:bottom="280" w:left="1320" w:right="760"/>
          <w:headerReference w:type="default" r:id="rId112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8.612411pt;height:253.1625pt;mso-position-horizontal-relative:char;mso-position-vertical-relative:line" type="#_x0000_t75">
            <v:imagedata r:id="rId1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4" w:after="0" w:line="240" w:lineRule="auto"/>
        <w:ind w:left="357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2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11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убе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3" w:lineRule="exact"/>
        <w:ind w:left="175" w:right="1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69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21.316006pt;height:153.2475pt;mso-position-horizontal-relative:char;mso-position-vertical-relative:line" type="#_x0000_t75">
            <v:imagedata r:id="rId1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19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8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</w:tr>
    </w:tbl>
    <w:p>
      <w:pPr>
        <w:jc w:val="left"/>
        <w:spacing w:after="0"/>
        <w:sectPr>
          <w:pgMar w:header="1166" w:footer="0" w:top="2400" w:bottom="280" w:left="1320" w:right="760"/>
          <w:headerReference w:type="default" r:id="rId116"/>
          <w:pgSz w:w="11920" w:h="16840"/>
        </w:sectPr>
      </w:pPr>
      <w:rPr/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62.096127pt;height:253.11pt;mso-position-horizontal-relative:char;mso-position-vertical-relative:line" type="#_x0000_t75">
            <v:imagedata r:id="rId12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5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2" w:lineRule="exact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ялкёл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5" w:lineRule="exact"/>
        <w:ind w:left="155" w:right="14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ёлка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6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21.388454pt;height:153.2475pt;mso-position-horizontal-relative:char;mso-position-vertical-relative:line" type="#_x0000_t75">
            <v:imagedata r:id="rId1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0" w:lineRule="exact"/>
        <w:jc w:val="left"/>
        <w:rPr>
          <w:sz w:val="1"/>
          <w:szCs w:val="1"/>
        </w:rPr>
      </w:pPr>
      <w:rPr/>
      <w:r>
        <w:rPr>
          <w:sz w:val="1"/>
          <w:szCs w:val="1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31" w:hRule="exact"/>
        </w:trPr>
        <w:tc>
          <w:tcPr>
            <w:tcW w:w="2806" w:type="dxa"/>
            <w:vMerge w:val="restart"/>
            <w:tcBorders>
              <w:top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1" w:after="0" w:line="240" w:lineRule="auto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403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4032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4032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7</w:t>
            </w:r>
          </w:p>
        </w:tc>
        <w:tc>
          <w:tcPr>
            <w:tcW w:w="3133" w:type="dxa"/>
            <w:tcBorders>
              <w:top w:val="single" w:sz="4.64032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</w:tbl>
    <w:p>
      <w:pPr>
        <w:jc w:val="left"/>
        <w:spacing w:after="0"/>
        <w:sectPr>
          <w:pgMar w:header="1166" w:footer="0" w:top="2400" w:bottom="280" w:left="1340" w:right="760"/>
          <w:headerReference w:type="default" r:id="rId120"/>
          <w:pgSz w:w="11920" w:h="16840"/>
        </w:sectPr>
      </w:pPr>
      <w:rPr/>
    </w:p>
    <w:p>
      <w:pPr>
        <w:spacing w:before="0" w:after="0" w:line="240" w:lineRule="auto"/>
        <w:ind w:left="80" w:right="7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</w:p>
    <w:p>
      <w:pPr>
        <w:spacing w:before="0" w:after="0" w:line="322" w:lineRule="exact"/>
        <w:ind w:left="2945" w:right="293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восточ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ссе)</w:t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5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2.930551pt;height:232.5225pt;mso-position-horizontal-relative:char;mso-position-vertical-relative:line" type="#_x0000_t75">
            <v:imagedata r:id="rId1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557" w:right="355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ловные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обо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4" w:after="0" w:line="240" w:lineRule="auto"/>
        <w:ind w:left="170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1.207468pt;height:14.16pt;mso-position-horizontal-relative:char;mso-position-vertical-relative:line" type="#_x0000_t75">
            <v:imagedata r:id="rId12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8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Коорд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чек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ё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16" w:lineRule="exact"/>
        <w:ind w:left="83" w:right="7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сё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</w:p>
    <w:p>
      <w:pPr>
        <w:spacing w:before="0" w:after="0" w:line="322" w:lineRule="exact"/>
        <w:ind w:left="2945" w:right="293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восточ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9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3.596661pt;height:134.482500pt;mso-position-horizontal-relative:char;mso-position-vertical-relative:line" type="#_x0000_t75">
            <v:imagedata r:id="rId1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20" w:lineRule="exact"/>
        <w:jc w:val="left"/>
        <w:rPr>
          <w:sz w:val="2"/>
          <w:szCs w:val="2"/>
        </w:rPr>
      </w:pPr>
      <w:rPr/>
      <w:r>
        <w:rPr>
          <w:sz w:val="2"/>
          <w:szCs w:val="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7.080002" w:type="dxa"/>
      </w:tblPr>
      <w:tblGrid/>
      <w:tr>
        <w:trPr>
          <w:trHeight w:val="629" w:hRule="exact"/>
        </w:trPr>
        <w:tc>
          <w:tcPr>
            <w:tcW w:w="2806" w:type="dxa"/>
            <w:vMerge w:val="restart"/>
            <w:tcBorders>
              <w:top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02" w:lineRule="exact"/>
              <w:ind w:left="309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222" w:right="-2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чки</w:t>
            </w:r>
          </w:p>
        </w:tc>
        <w:tc>
          <w:tcPr>
            <w:tcW w:w="6769" w:type="dxa"/>
            <w:gridSpan w:val="2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2" w:lineRule="exact"/>
              <w:ind w:left="69" w:right="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3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4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мес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й</w:t>
            </w:r>
          </w:p>
          <w:p>
            <w:pPr>
              <w:spacing w:before="0" w:after="0" w:line="310" w:lineRule="exact"/>
              <w:ind w:left="1221" w:right="12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еме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ат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2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)</w:t>
            </w:r>
          </w:p>
        </w:tc>
      </w:tr>
      <w:tr>
        <w:trPr>
          <w:trHeight w:val="322" w:hRule="exact"/>
        </w:trPr>
        <w:tc>
          <w:tcPr>
            <w:tcW w:w="2806" w:type="dxa"/>
            <w:vMerge/>
            <w:tcBorders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675" w:right="1653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X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05" w:lineRule="exact"/>
              <w:ind w:left="1423" w:right="1402"/>
              <w:jc w:val="center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Pr/>
            <w:r>
              <w:rPr>
                <w:rFonts w:ascii="Times New Roman" w:hAnsi="Times New Roman" w:cs="Times New Roman" w:eastAsia="Times New Roman"/>
                <w:sz w:val="27"/>
                <w:szCs w:val="27"/>
                <w:spacing w:val="0"/>
                <w:w w:val="100"/>
              </w:rPr>
              <w:t>Y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0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</w:tr>
      <w:tr>
        <w:trPr>
          <w:trHeight w:val="334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6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2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6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6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1</w:t>
            </w:r>
          </w:p>
        </w:tc>
      </w:tr>
      <w:tr>
        <w:trPr>
          <w:trHeight w:val="331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1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5</w:t>
            </w:r>
          </w:p>
        </w:tc>
      </w:tr>
      <w:tr>
        <w:trPr>
          <w:trHeight w:val="332" w:hRule="exact"/>
        </w:trPr>
        <w:tc>
          <w:tcPr>
            <w:tcW w:w="280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314" w:lineRule="exact"/>
              <w:ind w:left="1287" w:right="1265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4</w:t>
            </w:r>
          </w:p>
        </w:tc>
        <w:tc>
          <w:tcPr>
            <w:tcW w:w="3636" w:type="dxa"/>
            <w:tcBorders>
              <w:top w:val="single" w:sz="4.639840" w:space="0" w:color="000000"/>
              <w:bottom w:val="single" w:sz="4.639840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1146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9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9</w:t>
            </w:r>
          </w:p>
        </w:tc>
        <w:tc>
          <w:tcPr>
            <w:tcW w:w="3133" w:type="dxa"/>
            <w:tcBorders>
              <w:top w:val="single" w:sz="4.639840" w:space="0" w:color="000000"/>
              <w:bottom w:val="single" w:sz="4.639840" w:space="0" w:color="000000"/>
              <w:left w:val="single" w:sz="4.639840" w:space="0" w:color="000000"/>
              <w:right w:val="single" w:sz="4.639840" w:space="0" w:color="000000"/>
            </w:tcBorders>
          </w:tcPr>
          <w:p>
            <w:pPr>
              <w:spacing w:before="0" w:after="0" w:line="314" w:lineRule="exact"/>
              <w:ind w:left="825" w:right="-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1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-2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spacing w:val="0"/>
                <w:w w:val="100"/>
              </w:rPr>
              <w:t>3</w:t>
            </w:r>
          </w:p>
        </w:tc>
      </w:tr>
    </w:tbl>
    <w:p>
      <w:pPr>
        <w:jc w:val="left"/>
        <w:spacing w:after="0"/>
        <w:sectPr>
          <w:pgMar w:header="1166" w:footer="0" w:top="2080" w:bottom="280" w:left="1340" w:right="760"/>
          <w:headerReference w:type="default" r:id="rId124"/>
          <w:pgSz w:w="11920" w:h="16840"/>
        </w:sectPr>
      </w:pPr>
      <w:rPr/>
    </w:p>
    <w:p>
      <w:pPr>
        <w:spacing w:before="9" w:after="0" w:line="322" w:lineRule="exact"/>
        <w:ind w:left="159" w:right="136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зерс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вх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2" w:lineRule="exact"/>
        <w:ind w:left="341" w:right="31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(«Ли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ма»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есточен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рмии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градская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ргс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район,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2" w:after="0" w:line="322" w:lineRule="exact"/>
        <w:ind w:left="111" w:right="89" w:firstLine="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сад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здочк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гварде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вой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ясу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берег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«Рак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3" w:after="0" w:line="322" w:lineRule="exact"/>
        <w:ind w:left="113" w:right="3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алее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частки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</w:p>
    <w:p>
      <w:pPr>
        <w:spacing w:before="0" w:after="0" w:line="322" w:lineRule="exact"/>
        <w:ind w:left="113" w:right="3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еестр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8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</w:p>
    <w:p>
      <w:pPr>
        <w:spacing w:before="2" w:after="0" w:line="322" w:lineRule="exact"/>
        <w:ind w:left="113" w:right="37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ется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земе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(с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6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</w:p>
    <w:p>
      <w:pPr>
        <w:spacing w:before="0" w:after="0" w:line="318" w:lineRule="exact"/>
        <w:ind w:left="113" w:right="910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7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терри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:</w:t>
      </w:r>
    </w:p>
    <w:p>
      <w:pPr>
        <w:spacing w:before="3" w:after="0" w:line="322" w:lineRule="exact"/>
        <w:ind w:left="113" w:right="38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ведение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ти,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ащей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яющ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слови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0" w:after="0" w:line="322" w:lineRule="exact"/>
        <w:ind w:left="113" w:right="39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сста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воспол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час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аченн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э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</w:p>
    <w:p>
      <w:pPr>
        <w:spacing w:before="0" w:after="0" w:line="321" w:lineRule="exact"/>
        <w:ind w:left="113" w:right="2767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);</w:t>
      </w:r>
    </w:p>
    <w:p>
      <w:pPr>
        <w:spacing w:before="0" w:after="0" w:line="322" w:lineRule="exact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э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3" w:after="0" w:line="322" w:lineRule="exact"/>
        <w:ind w:left="113" w:right="40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тект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еятел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я),</w:t>
      </w:r>
      <w:r>
        <w:rPr>
          <w:rFonts w:ascii="Times New Roman" w:hAnsi="Times New Roman" w:cs="Times New Roman" w:eastAsia="Times New Roman"/>
          <w:sz w:val="28"/>
          <w:szCs w:val="28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щая</w:t>
      </w:r>
      <w:r>
        <w:rPr>
          <w:rFonts w:ascii="Times New Roman" w:hAnsi="Times New Roman" w:cs="Times New Roman" w:eastAsia="Times New Roman"/>
          <w:sz w:val="28"/>
          <w:szCs w:val="28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ям</w:t>
      </w:r>
      <w:r>
        <w:rPr>
          <w:rFonts w:ascii="Times New Roman" w:hAnsi="Times New Roman" w:cs="Times New Roman" w:eastAsia="Times New Roman"/>
          <w:sz w:val="28"/>
          <w:szCs w:val="28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</w:t>
      </w:r>
    </w:p>
    <w:p>
      <w:pPr>
        <w:spacing w:before="2" w:after="0" w:line="322" w:lineRule="exact"/>
        <w:ind w:left="113" w:right="3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яющая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та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слови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ях</w:t>
      </w:r>
      <w:r>
        <w:rPr>
          <w:rFonts w:ascii="Times New Roman" w:hAnsi="Times New Roman" w:cs="Times New Roman" w:eastAsia="Times New Roman"/>
          <w:sz w:val="28"/>
          <w:szCs w:val="28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аме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тект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форм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</w:p>
    <w:p>
      <w:pPr>
        <w:spacing w:before="0" w:after="0" w:line="318" w:lineRule="exact"/>
        <w:ind w:left="113" w:right="3099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цвет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гамм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.</w:t>
      </w:r>
    </w:p>
    <w:p>
      <w:pPr>
        <w:jc w:val="both"/>
        <w:spacing w:after="0"/>
        <w:sectPr>
          <w:pgMar w:header="1166" w:footer="0" w:top="1760" w:bottom="280" w:left="1020" w:right="460"/>
          <w:headerReference w:type="default" r:id="rId128"/>
          <w:pgSz w:w="11920" w:h="16840"/>
        </w:sectPr>
      </w:pPr>
      <w:rPr/>
    </w:p>
    <w:p>
      <w:pPr>
        <w:spacing w:before="71" w:after="0" w:line="240" w:lineRule="auto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терри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:</w:t>
      </w:r>
    </w:p>
    <w:p>
      <w:pPr>
        <w:spacing w:before="3" w:after="0" w:line="322" w:lineRule="exact"/>
        <w:ind w:left="113" w:right="36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елич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акт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стик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щих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0" w:after="0" w:line="322" w:lineRule="exact"/>
        <w:ind w:left="113" w:right="45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8"/>
          <w:szCs w:val="2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его</w:t>
      </w:r>
    </w:p>
    <w:p>
      <w:pPr>
        <w:spacing w:before="2" w:after="0" w:line="322" w:lineRule="exact"/>
        <w:ind w:left="113" w:right="4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э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я;</w:t>
      </w:r>
    </w:p>
    <w:p>
      <w:pPr>
        <w:spacing w:before="0" w:after="0" w:line="318" w:lineRule="exact"/>
        <w:ind w:left="821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вка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клам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екла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3" w:after="0" w:line="322" w:lineRule="exact"/>
        <w:ind w:left="113" w:right="45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кла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шных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врем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;</w:t>
      </w:r>
    </w:p>
    <w:p>
      <w:pPr>
        <w:spacing w:before="0" w:after="0" w:line="318" w:lineRule="exact"/>
        <w:ind w:left="821" w:right="-20"/>
        <w:jc w:val="left"/>
        <w:tabs>
          <w:tab w:pos="1120" w:val="left"/>
          <w:tab w:pos="2680" w:val="left"/>
          <w:tab w:pos="4440" w:val="left"/>
          <w:tab w:pos="6100" w:val="left"/>
          <w:tab w:pos="7160" w:val="left"/>
          <w:tab w:pos="8360" w:val="left"/>
          <w:tab w:pos="886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авт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мещ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  <w:tab/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сва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  <w:tab/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</w:p>
    <w:p>
      <w:pPr>
        <w:spacing w:before="2" w:after="0" w:line="240" w:lineRule="auto"/>
        <w:ind w:left="113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зов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фе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в;</w:t>
      </w:r>
    </w:p>
    <w:p>
      <w:pPr>
        <w:spacing w:before="3" w:after="0" w:line="322" w:lineRule="exact"/>
        <w:ind w:left="113" w:right="44" w:firstLine="708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ществ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ша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щих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э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словия</w:t>
      </w:r>
      <w:r>
        <w:rPr>
          <w:rFonts w:ascii="Times New Roman" w:hAnsi="Times New Roman" w:cs="Times New Roman" w:eastAsia="Times New Roman"/>
          <w:sz w:val="28"/>
          <w:szCs w:val="2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аю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зки</w:t>
      </w:r>
      <w:r>
        <w:rPr>
          <w:rFonts w:ascii="Times New Roman" w:hAnsi="Times New Roman" w:cs="Times New Roman" w:eastAsia="Times New Roman"/>
          <w:sz w:val="28"/>
          <w:szCs w:val="28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че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ствием</w:t>
      </w:r>
      <w:r>
        <w:rPr>
          <w:rFonts w:ascii="Times New Roman" w:hAnsi="Times New Roman" w:cs="Times New Roman" w:eastAsia="Times New Roman"/>
          <w:sz w:val="28"/>
          <w:szCs w:val="28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ты</w:t>
      </w:r>
      <w:r>
        <w:rPr>
          <w:rFonts w:ascii="Times New Roman" w:hAnsi="Times New Roman" w:cs="Times New Roman" w:eastAsia="Times New Roman"/>
          <w:sz w:val="28"/>
          <w:szCs w:val="28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зоне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ъ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ктами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я.</w:t>
      </w:r>
    </w:p>
    <w:p>
      <w:pPr>
        <w:jc w:val="both"/>
        <w:spacing w:after="0"/>
        <w:sectPr>
          <w:pgMar w:header="0" w:footer="0" w:top="1360" w:bottom="280" w:left="1020" w:right="460"/>
          <w:headerReference w:type="default" r:id="rId129"/>
          <w:pgSz w:w="11920" w:h="16840"/>
        </w:sectPr>
      </w:pPr>
      <w:rPr/>
    </w:p>
    <w:p>
      <w:pPr>
        <w:spacing w:before="67" w:after="0" w:line="240" w:lineRule="auto"/>
        <w:ind w:left="6682" w:right="203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3</w:t>
      </w:r>
    </w:p>
    <w:p>
      <w:pPr>
        <w:spacing w:before="6" w:after="0" w:line="322" w:lineRule="exact"/>
        <w:ind w:left="4776" w:right="135" w:firstLine="-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прик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зу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тета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ю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асти</w:t>
      </w:r>
    </w:p>
    <w:p>
      <w:pPr>
        <w:jc w:val="center"/>
        <w:spacing w:after="0"/>
        <w:sectPr>
          <w:pgMar w:header="0" w:footer="0" w:top="1040" w:bottom="280" w:left="920" w:right="440"/>
          <w:headerReference w:type="default" r:id="rId130"/>
          <w:pgSz w:w="11920" w:h="16840"/>
        </w:sectPr>
      </w:pPr>
      <w:rPr/>
    </w:p>
    <w:p>
      <w:pPr>
        <w:spacing w:before="0" w:after="0" w:line="318" w:lineRule="exact"/>
        <w:ind w:right="-20"/>
        <w:jc w:val="right"/>
        <w:tabs>
          <w:tab w:pos="10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341.69931pt;margin-top:15.611857pt;width:28.0098pt;height:.1pt;mso-position-horizontal-relative:page;mso-position-vertical-relative:paragraph;z-index:-5785" coordorigin="6834,312" coordsize="560,2">
            <v:shape style="position:absolute;left:6834;top:312;width:560;height:2" coordorigin="6834,312" coordsize="560,0" path="m6834,312l7394,312e" filled="f" stroked="t" strokeweight=".5616pt" strokecolor="#000000">
              <v:path arrowok="t"/>
            </v:shape>
          </v:group>
          <w10:wrap type="none"/>
        </w:pict>
      </w:r>
      <w:r>
        <w:rPr/>
        <w:pict>
          <v:group style="position:absolute;margin-left:376.715088pt;margin-top:15.611857pt;width:98.04132pt;height:.1pt;mso-position-horizontal-relative:page;mso-position-vertical-relative:paragraph;z-index:-5784" coordorigin="7534,312" coordsize="1961,2">
            <v:shape style="position:absolute;left:7534;top:312;width:1961;height:2" coordorigin="7534,312" coordsize="1961,0" path="m7534,312l9495,312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«</w:t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»</w:t>
      </w:r>
    </w:p>
    <w:p>
      <w:pPr>
        <w:spacing w:before="0" w:after="0" w:line="316" w:lineRule="exact"/>
        <w:ind w:right="836"/>
        <w:jc w:val="righ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334.012238pt;margin-top:15.803537pt;width:195.91716pt;height:.1pt;mso-position-horizontal-relative:page;mso-position-vertical-relative:paragraph;z-index:-5783" coordorigin="6680,316" coordsize="3918,2">
            <v:shape style="position:absolute;left:6680;top:316;width:3918;height:2" coordorigin="6680,316" coordsize="3918,0" path="m6680,316l10599,316e" filled="f" stroked="t" strokeweight=".5616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-1"/>
        </w:rPr>
        <w:t>№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0" w:after="0" w:line="318" w:lineRule="exact"/>
        <w:ind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</w:p>
    <w:p>
      <w:pPr>
        <w:jc w:val="left"/>
        <w:spacing w:after="0"/>
        <w:sectPr>
          <w:type w:val="continuous"/>
          <w:pgSz w:w="11920" w:h="16840"/>
          <w:pgMar w:top="1020" w:bottom="280" w:left="920" w:right="440"/>
          <w:cols w:num="2" w:equalWidth="0">
            <w:col w:w="6616" w:space="1960"/>
            <w:col w:w="1984"/>
          </w:cols>
        </w:sectPr>
      </w:pPr>
      <w:rPr/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/>
        <w:pict>
          <v:shape style="position:absolute;margin-left:388.300018pt;margin-top:651.5pt;width:172.839718pt;height:127.395pt;mso-position-horizontal-relative:page;mso-position-vertical-relative:page;z-index:-5786" type="#_x0000_t75">
            <v:imagedata r:id="rId131" o:title=""/>
          </v:shape>
        </w:pict>
      </w:r>
      <w:r>
        <w:rPr>
          <w:sz w:val="26"/>
          <w:szCs w:val="26"/>
        </w:rPr>
      </w:r>
    </w:p>
    <w:p>
      <w:pPr>
        <w:spacing w:before="24" w:after="0" w:line="240" w:lineRule="auto"/>
        <w:ind w:left="292" w:right="188" w:firstLine="-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Предм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сп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ерско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Ле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градской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ъе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ьтурно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рег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Ком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(«Ли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сной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321" w:lineRule="exact"/>
        <w:ind w:left="697" w:right="59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градская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район,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4" w:after="0" w:line="322" w:lineRule="exact"/>
        <w:ind w:left="237" w:right="13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Звез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7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ш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во,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Ерми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чев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щ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ч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2" w:after="0" w:line="322" w:lineRule="exact"/>
        <w:ind w:left="254" w:right="157" w:firstLine="3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ской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рде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бри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ей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з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бо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ское,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ПТ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8" w:lineRule="auto"/>
        <w:ind w:left="441" w:right="334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shape style="position:absolute;margin-left:393.100006pt;margin-top:96.254974pt;width:163.488056pt;height:128.88pt;mso-position-horizontal-relative:page;mso-position-vertical-relative:paragraph;z-index:-5787" type="#_x0000_t75">
            <v:imagedata r:id="rId132" o:title=""/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«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екс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ф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к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(«Ли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ерге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ма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  <w:b/>
          <w:bCs/>
        </w:rPr>
        <w:t>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),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т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ж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есточен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х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е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Кр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с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рмии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в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ер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  <w:b/>
          <w:bCs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г.»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Лен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г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д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я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б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л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аст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зе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ск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м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у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ц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и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п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ал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ь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ы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р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а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й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о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н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8201" w:type="dxa"/>
      </w:tblPr>
      <w:tblGrid/>
      <w:tr>
        <w:trPr>
          <w:trHeight w:val="603" w:hRule="exact"/>
        </w:trPr>
        <w:tc>
          <w:tcPr>
            <w:tcW w:w="648" w:type="dxa"/>
            <w:tcBorders>
              <w:top w:val="single" w:sz="2.72016" w:space="0" w:color="000000"/>
              <w:bottom w:val="single" w:sz="4.642224" w:space="0" w:color="000000"/>
              <w:left w:val="single" w:sz="4.640064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206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№</w:t>
            </w:r>
          </w:p>
          <w:p>
            <w:pPr>
              <w:spacing w:before="21" w:after="0" w:line="240" w:lineRule="auto"/>
              <w:ind w:left="158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/п</w:t>
            </w:r>
          </w:p>
        </w:tc>
        <w:tc>
          <w:tcPr>
            <w:tcW w:w="2149" w:type="dxa"/>
            <w:tcBorders>
              <w:top w:val="single" w:sz="2.72016" w:space="0" w:color="000000"/>
              <w:bottom w:val="single" w:sz="4.64222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177" w:right="161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тов</w:t>
            </w:r>
          </w:p>
          <w:p>
            <w:pPr>
              <w:spacing w:before="21" w:after="0" w:line="240" w:lineRule="auto"/>
              <w:ind w:left="652" w:right="63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</w:p>
        </w:tc>
        <w:tc>
          <w:tcPr>
            <w:tcW w:w="3826" w:type="dxa"/>
            <w:tcBorders>
              <w:top w:val="single" w:sz="2.72016" w:space="0" w:color="000000"/>
              <w:bottom w:val="single" w:sz="4.64222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414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Эл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</w:p>
        </w:tc>
        <w:tc>
          <w:tcPr>
            <w:tcW w:w="3687" w:type="dxa"/>
            <w:tcBorders>
              <w:top w:val="single" w:sz="2.72016" w:space="0" w:color="000000"/>
              <w:bottom w:val="single" w:sz="4.642224" w:space="0" w:color="000000"/>
              <w:left w:val="single" w:sz="4.639840" w:space="0" w:color="000000"/>
              <w:right w:val="single" w:sz="4.64013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108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Фотоф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</w:tc>
      </w:tr>
      <w:tr>
        <w:trPr>
          <w:trHeight w:val="2698" w:hRule="exact"/>
        </w:trPr>
        <w:tc>
          <w:tcPr>
            <w:tcW w:w="648" w:type="dxa"/>
            <w:tcBorders>
              <w:top w:val="single" w:sz="4.642224" w:space="0" w:color="000000"/>
              <w:bottom w:val="single" w:sz="4.640754" w:space="0" w:color="000000"/>
              <w:left w:val="single" w:sz="4.640064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2224" w:space="0" w:color="000000"/>
              <w:bottom w:val="single" w:sz="4.64075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527" w:right="5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22" w:right="1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тра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тории:</w:t>
            </w:r>
          </w:p>
        </w:tc>
        <w:tc>
          <w:tcPr>
            <w:tcW w:w="3826" w:type="dxa"/>
            <w:tcBorders>
              <w:top w:val="single" w:sz="4.642224" w:space="0" w:color="000000"/>
              <w:bottom w:val="single" w:sz="4.64075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олож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</w:p>
          <w:p>
            <w:pPr>
              <w:spacing w:before="21" w:after="0" w:line="258" w:lineRule="auto"/>
              <w:ind w:left="102" w:right="44"/>
              <w:jc w:val="left"/>
              <w:tabs>
                <w:tab w:pos="1460" w:val="left"/>
                <w:tab w:pos="22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ц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тории.</w:t>
            </w:r>
          </w:p>
          <w:p>
            <w:pPr>
              <w:spacing w:before="1" w:after="0" w:line="259" w:lineRule="auto"/>
              <w:ind w:left="102" w:right="40" w:firstLine="343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олож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тов,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одящ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бля,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эле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лож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вши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вязи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.</w:t>
            </w:r>
          </w:p>
        </w:tc>
        <w:tc>
          <w:tcPr>
            <w:tcW w:w="3687" w:type="dxa"/>
            <w:tcBorders>
              <w:top w:val="single" w:sz="4.642224" w:space="0" w:color="000000"/>
              <w:bottom w:val="single" w:sz="4.640754" w:space="0" w:color="000000"/>
              <w:left w:val="single" w:sz="4.639840" w:space="0" w:color="000000"/>
              <w:right w:val="single" w:sz="4.64013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</w:tr>
      <w:tr>
        <w:trPr>
          <w:trHeight w:val="1203" w:hRule="exact"/>
        </w:trPr>
        <w:tc>
          <w:tcPr>
            <w:tcW w:w="10310" w:type="dxa"/>
            <w:gridSpan w:val="4"/>
            <w:tcBorders>
              <w:top w:val="single" w:sz="4.640754" w:space="0" w:color="000000"/>
              <w:bottom w:val="single" w:sz="4.640369" w:space="0" w:color="000000"/>
              <w:left w:val="single" w:sz="4.640064" w:space="0" w:color="000000"/>
              <w:right w:val="single" w:sz="4.64013" w:space="0" w:color="000000"/>
            </w:tcBorders>
          </w:tcPr>
          <w:p>
            <w:pPr>
              <w:spacing w:before="19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324" w:right="330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ми»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317" w:right="29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4,6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юго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Но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вня)</w:t>
            </w:r>
          </w:p>
        </w:tc>
      </w:tr>
      <w:tr>
        <w:trPr>
          <w:trHeight w:val="2585" w:hRule="exact"/>
        </w:trPr>
        <w:tc>
          <w:tcPr>
            <w:tcW w:w="648" w:type="dxa"/>
            <w:tcBorders>
              <w:top w:val="single" w:sz="4.640369" w:space="0" w:color="000000"/>
              <w:bottom w:val="single" w:sz="4.639878" w:space="0" w:color="000000"/>
              <w:left w:val="single" w:sz="4.640064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369" w:space="0" w:color="000000"/>
              <w:bottom w:val="single" w:sz="4.63987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369" w:space="0" w:color="000000"/>
              <w:bottom w:val="single" w:sz="4.63987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369" w:space="0" w:color="000000"/>
              <w:bottom w:val="single" w:sz="4.639878" w:space="0" w:color="000000"/>
              <w:left w:val="single" w:sz="4.639840" w:space="0" w:color="000000"/>
              <w:right w:val="single" w:sz="4.64013" w:space="0" w:color="000000"/>
            </w:tcBorders>
          </w:tcPr>
          <w:p>
            <w:pPr>
              <w:spacing w:before="4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</w:tbl>
    <w:p>
      <w:pPr>
        <w:jc w:val="left"/>
        <w:spacing w:after="0"/>
        <w:sectPr>
          <w:type w:val="continuous"/>
          <w:pgSz w:w="11920" w:h="16840"/>
          <w:pgMar w:top="1020" w:bottom="280" w:left="920" w:right="4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91.200012pt;margin-top:57.099983pt;width:167.01pt;height:125.2575pt;mso-position-horizontal-relative:page;mso-position-vertical-relative:page;z-index:-5782" type="#_x0000_t75">
            <v:imagedata r:id="rId134" o:title=""/>
          </v:shape>
        </w:pict>
      </w:r>
      <w:r>
        <w:rPr/>
        <w:pict>
          <v:shape style="position:absolute;margin-left:395.900024pt;margin-top:244.300003pt;width:157.744858pt;height:120.555pt;mso-position-horizontal-relative:page;mso-position-vertical-relative:page;z-index:-5781" type="#_x0000_t75">
            <v:imagedata r:id="rId135" o:title=""/>
          </v:shape>
        </w:pict>
      </w:r>
      <w:r>
        <w:rPr/>
        <w:pict>
          <v:shape style="position:absolute;margin-left:388.900024pt;margin-top:486.850006pt;width:172.307528pt;height:128.88pt;mso-position-horizontal-relative:page;mso-position-vertical-relative:page;z-index:-5780" type="#_x0000_t75">
            <v:imagedata r:id="rId136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257" w:type="dxa"/>
      </w:tblPr>
      <w:tblGrid/>
      <w:tr>
        <w:trPr>
          <w:trHeight w:val="2542" w:hRule="exact"/>
        </w:trPr>
        <w:tc>
          <w:tcPr>
            <w:tcW w:w="648" w:type="dxa"/>
            <w:tcBorders>
              <w:top w:val="single" w:sz="4.640194" w:space="0" w:color="000000"/>
              <w:bottom w:val="single" w:sz="4.640248" w:space="0" w:color="000000"/>
              <w:left w:val="single" w:sz="4.640237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0194" w:space="0" w:color="000000"/>
              <w:bottom w:val="single" w:sz="4.64024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66" w:right="24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94" w:space="0" w:color="000000"/>
              <w:bottom w:val="single" w:sz="4.64024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194" w:space="0" w:color="000000"/>
              <w:bottom w:val="single" w:sz="4.640248" w:space="0" w:color="000000"/>
              <w:left w:val="single" w:sz="4.639840" w:space="0" w:color="000000"/>
              <w:right w:val="single" w:sz="4.640045" w:space="0" w:color="000000"/>
            </w:tcBorders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1202" w:hRule="exact"/>
        </w:trPr>
        <w:tc>
          <w:tcPr>
            <w:tcW w:w="10310" w:type="dxa"/>
            <w:gridSpan w:val="4"/>
            <w:tcBorders>
              <w:top w:val="single" w:sz="4.640248" w:space="0" w:color="000000"/>
              <w:bottom w:val="single" w:sz="4.642098" w:space="0" w:color="000000"/>
              <w:left w:val="single" w:sz="4.640237" w:space="0" w:color="000000"/>
              <w:right w:val="single" w:sz="4.640045" w:space="0" w:color="000000"/>
            </w:tcBorders>
          </w:tcPr>
          <w:p>
            <w:pPr>
              <w:spacing w:before="18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977" w:right="195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3,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аут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ми»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317" w:right="29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4,6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юго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Но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вня)</w:t>
            </w:r>
          </w:p>
        </w:tc>
      </w:tr>
      <w:tr>
        <w:trPr>
          <w:trHeight w:val="2449" w:hRule="exact"/>
        </w:trPr>
        <w:tc>
          <w:tcPr>
            <w:tcW w:w="648" w:type="dxa"/>
            <w:tcBorders>
              <w:top w:val="single" w:sz="4.642098" w:space="0" w:color="000000"/>
              <w:bottom w:val="single" w:sz="4.641504" w:space="0" w:color="000000"/>
              <w:left w:val="single" w:sz="4.640237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2098" w:space="0" w:color="000000"/>
              <w:bottom w:val="single" w:sz="4.64150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098" w:space="0" w:color="000000"/>
              <w:bottom w:val="single" w:sz="4.64150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0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098" w:space="0" w:color="000000"/>
              <w:bottom w:val="single" w:sz="4.641504" w:space="0" w:color="000000"/>
              <w:left w:val="single" w:sz="4.639840" w:space="0" w:color="000000"/>
              <w:right w:val="single" w:sz="4.640045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</w:tr>
      <w:tr>
        <w:trPr>
          <w:trHeight w:val="1200" w:hRule="exact"/>
        </w:trPr>
        <w:tc>
          <w:tcPr>
            <w:tcW w:w="648" w:type="dxa"/>
            <w:tcBorders>
              <w:top w:val="single" w:sz="4.641504" w:space="0" w:color="000000"/>
              <w:bottom w:val="single" w:sz="4.833451" w:space="0" w:color="000000"/>
              <w:left w:val="single" w:sz="4.640237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1504" w:space="0" w:color="000000"/>
              <w:bottom w:val="single" w:sz="4.833451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504" w:space="0" w:color="000000"/>
              <w:bottom w:val="single" w:sz="4.833451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1504" w:space="0" w:color="000000"/>
              <w:bottom w:val="single" w:sz="4.833451" w:space="0" w:color="000000"/>
              <w:left w:val="single" w:sz="4.639840" w:space="0" w:color="000000"/>
              <w:right w:val="single" w:sz="4.640045" w:space="0" w:color="000000"/>
            </w:tcBorders>
          </w:tcPr>
          <w:p>
            <w:pPr/>
            <w:rPr/>
          </w:p>
        </w:tc>
      </w:tr>
      <w:tr>
        <w:trPr>
          <w:trHeight w:val="1203" w:hRule="exact"/>
        </w:trPr>
        <w:tc>
          <w:tcPr>
            <w:tcW w:w="10310" w:type="dxa"/>
            <w:gridSpan w:val="4"/>
            <w:tcBorders>
              <w:top w:val="single" w:sz="4.833451" w:space="0" w:color="000000"/>
              <w:bottom w:val="single" w:sz="4.641888" w:space="0" w:color="000000"/>
              <w:left w:val="single" w:sz="4.640237" w:space="0" w:color="000000"/>
              <w:right w:val="single" w:sz="4.640045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073" w:right="205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ми»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9" w:after="0" w:line="240" w:lineRule="auto"/>
              <w:ind w:left="201" w:right="18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лок</w:t>
            </w:r>
          </w:p>
          <w:p>
            <w:pPr>
              <w:spacing w:before="21" w:after="0" w:line="240" w:lineRule="auto"/>
              <w:ind w:left="4707" w:right="468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Лос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5967" w:hRule="exact"/>
        </w:trPr>
        <w:tc>
          <w:tcPr>
            <w:tcW w:w="648" w:type="dxa"/>
            <w:tcBorders>
              <w:top w:val="single" w:sz="4.641888" w:space="0" w:color="000000"/>
              <w:bottom w:val="single" w:sz="4.640033" w:space="0" w:color="000000"/>
              <w:left w:val="single" w:sz="4.640237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1888" w:space="0" w:color="000000"/>
              <w:bottom w:val="single" w:sz="4.640033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888" w:space="0" w:color="000000"/>
              <w:bottom w:val="single" w:sz="4.640033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8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8" w:lineRule="auto"/>
              <w:ind w:left="102" w:right="39" w:firstLine="343"/>
              <w:jc w:val="left"/>
              <w:tabs>
                <w:tab w:pos="1820" w:val="left"/>
                <w:tab w:pos="25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ь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</w:tc>
        <w:tc>
          <w:tcPr>
            <w:tcW w:w="3687" w:type="dxa"/>
            <w:tcBorders>
              <w:top w:val="single" w:sz="4.641888" w:space="0" w:color="000000"/>
              <w:bottom w:val="single" w:sz="4.640033" w:space="0" w:color="000000"/>
              <w:left w:val="single" w:sz="4.639840" w:space="0" w:color="000000"/>
              <w:right w:val="single" w:sz="4.640045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7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5.946735pt;height:124.56pt;mso-position-horizontal-relative:char;mso-position-vertical-relative:line" type="#_x0000_t75">
                  <v:imagedata r:id="rId13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8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33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410.399994pt;margin-top:588.949951pt;width:128.89999pt;height:192.749985pt;mso-position-horizontal-relative:page;mso-position-vertical-relative:page;z-index:-5779" coordorigin="8208,11779" coordsize="2578,3855">
            <v:shape style="position:absolute;left:8208;top:11779;width:2578;height:1937" type="#_x0000_t75">
              <v:imagedata r:id="rId139" o:title=""/>
            </v:shape>
            <v:shape style="position:absolute;left:8239;top:13738;width:2515;height:1896" type="#_x0000_t75">
              <v:imagedata r:id="rId140" o:title=""/>
            </v:shape>
            <w10:wrap type="none"/>
          </v:group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6103" w:type="dxa"/>
      </w:tblPr>
      <w:tblGrid/>
      <w:tr>
        <w:trPr>
          <w:trHeight w:val="7938" w:hRule="exact"/>
        </w:trPr>
        <w:tc>
          <w:tcPr>
            <w:tcW w:w="648" w:type="dxa"/>
            <w:tcBorders>
              <w:top w:val="single" w:sz="4.640465" w:space="0" w:color="000000"/>
              <w:bottom w:val="single" w:sz="4.640772" w:space="0" w:color="000000"/>
              <w:left w:val="single" w:sz="4.640348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2149" w:type="dxa"/>
            <w:tcBorders>
              <w:top w:val="single" w:sz="4.640465" w:space="0" w:color="000000"/>
              <w:bottom w:val="single" w:sz="4.640772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826" w:type="dxa"/>
            <w:tcBorders>
              <w:top w:val="single" w:sz="4.640465" w:space="0" w:color="000000"/>
              <w:bottom w:val="single" w:sz="4.64077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1820" w:val="left"/>
                <w:tab w:pos="25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ь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</w:p>
          <w:p>
            <w:pPr>
              <w:spacing w:before="22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45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1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45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ОТ</w:t>
            </w:r>
          </w:p>
        </w:tc>
        <w:tc>
          <w:tcPr>
            <w:tcW w:w="3687" w:type="dxa"/>
            <w:tcBorders>
              <w:top w:val="single" w:sz="4.640465" w:space="0" w:color="000000"/>
              <w:bottom w:val="single" w:sz="4.640772" w:space="0" w:color="000000"/>
              <w:left w:val="single" w:sz="4.639840" w:space="0" w:color="000000"/>
              <w:right w:val="single" w:sz="4.640161" w:space="0" w:color="000000"/>
            </w:tcBorders>
          </w:tcPr>
          <w:p>
            <w:pPr>
              <w:spacing w:before="2" w:after="0" w:line="240" w:lineRule="auto"/>
              <w:ind w:left="22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1.613361pt;height:120.96pt;mso-position-horizontal-relative:char;mso-position-vertical-relative:line" type="#_x0000_t75">
                  <v:imagedata r:id="rId14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5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57.932939pt;height:118.8pt;mso-position-horizontal-relative:char;mso-position-vertical-relative:line" type="#_x0000_t75">
                  <v:imagedata r:id="rId14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8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4.773315pt;height:123.48pt;mso-position-horizontal-relative:char;mso-position-vertical-relative:line" type="#_x0000_t75">
                  <v:imagedata r:id="rId14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500" w:hRule="exact"/>
        </w:trPr>
        <w:tc>
          <w:tcPr>
            <w:tcW w:w="648" w:type="dxa"/>
            <w:tcBorders>
              <w:top w:val="single" w:sz="4.640772" w:space="0" w:color="000000"/>
              <w:bottom w:val="single" w:sz="4.641022" w:space="0" w:color="000000"/>
              <w:left w:val="single" w:sz="4.640348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0772" w:space="0" w:color="000000"/>
              <w:bottom w:val="single" w:sz="4.64102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772" w:space="0" w:color="000000"/>
              <w:bottom w:val="single" w:sz="4.64102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772" w:space="0" w:color="000000"/>
              <w:bottom w:val="single" w:sz="4.641022" w:space="0" w:color="000000"/>
              <w:left w:val="single" w:sz="4.639840" w:space="0" w:color="000000"/>
              <w:right w:val="single" w:sz="4.640161" w:space="0" w:color="000000"/>
            </w:tcBorders>
          </w:tcPr>
          <w:p>
            <w:pPr/>
            <w:rPr/>
          </w:p>
        </w:tc>
      </w:tr>
      <w:tr>
        <w:trPr>
          <w:trHeight w:val="1200" w:hRule="exact"/>
        </w:trPr>
        <w:tc>
          <w:tcPr>
            <w:tcW w:w="10310" w:type="dxa"/>
            <w:gridSpan w:val="4"/>
            <w:tcBorders>
              <w:top w:val="single" w:sz="4.641022" w:space="0" w:color="000000"/>
              <w:bottom w:val="single" w:sz="4.640554" w:space="0" w:color="000000"/>
              <w:left w:val="single" w:sz="4.640348" w:space="0" w:color="000000"/>
              <w:right w:val="single" w:sz="4.640161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432" w:right="341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Хови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ми»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01" w:right="18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лок</w:t>
            </w:r>
          </w:p>
          <w:p>
            <w:pPr>
              <w:spacing w:before="21" w:after="0" w:line="240" w:lineRule="auto"/>
              <w:ind w:left="4630" w:right="461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Громо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3889" w:hRule="exact"/>
        </w:trPr>
        <w:tc>
          <w:tcPr>
            <w:tcW w:w="648" w:type="dxa"/>
            <w:tcBorders>
              <w:top w:val="single" w:sz="4.640554" w:space="0" w:color="000000"/>
              <w:bottom w:val="single" w:sz="4.641852" w:space="0" w:color="000000"/>
              <w:left w:val="single" w:sz="4.640348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554" w:space="0" w:color="000000"/>
              <w:bottom w:val="single" w:sz="4.64185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196" w:right="17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вная</w:t>
            </w:r>
          </w:p>
          <w:p>
            <w:pPr>
              <w:spacing w:before="24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554" w:space="0" w:color="000000"/>
              <w:bottom w:val="single" w:sz="4.64185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0" w:lineRule="exact"/>
              <w:ind w:left="419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4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</w:tc>
        <w:tc>
          <w:tcPr>
            <w:tcW w:w="3687" w:type="dxa"/>
            <w:tcBorders>
              <w:top w:val="single" w:sz="4.640554" w:space="0" w:color="000000"/>
              <w:bottom w:val="single" w:sz="4.641852" w:space="0" w:color="000000"/>
              <w:left w:val="single" w:sz="4.639840" w:space="0" w:color="000000"/>
              <w:right w:val="single" w:sz="4.640161" w:space="0" w:color="000000"/>
            </w:tcBorders>
          </w:tcPr>
          <w:p>
            <w:pPr/>
            <w:rPr/>
          </w:p>
        </w:tc>
      </w:tr>
    </w:tbl>
    <w:p>
      <w:pPr>
        <w:spacing w:after="0"/>
        <w:sectPr>
          <w:pgMar w:header="0" w:footer="0" w:top="1020" w:bottom="280" w:left="920" w:right="440"/>
          <w:headerReference w:type="default" r:id="rId138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89.75pt;margin-top:57.099983pt;width:170.13665pt;height:127.44pt;mso-position-horizontal-relative:page;mso-position-vertical-relative:page;z-index:-5778" type="#_x0000_t75">
            <v:imagedata r:id="rId145" o:title=""/>
          </v:shape>
        </w:pict>
      </w:r>
      <w:r>
        <w:rPr/>
        <w:pict>
          <v:shape style="position:absolute;margin-left:394.299988pt;margin-top:321.25pt;width:161.631262pt;height:241.92pt;mso-position-horizontal-relative:page;mso-position-vertical-relative:page;z-index:-5777" type="#_x0000_t75">
            <v:imagedata r:id="rId146" o:title=""/>
          </v:shape>
        </w:pict>
      </w:r>
      <w:r>
        <w:rPr/>
        <w:pict>
          <v:shape style="position:absolute;margin-left:390.25pt;margin-top:624pt;width:169.678074pt;height:112.2pt;mso-position-horizontal-relative:page;mso-position-vertical-relative:page;z-index:-5776" type="#_x0000_t75">
            <v:imagedata r:id="rId147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886" w:type="dxa"/>
      </w:tblPr>
      <w:tblGrid/>
      <w:tr>
        <w:trPr>
          <w:trHeight w:val="2583" w:hRule="exact"/>
        </w:trPr>
        <w:tc>
          <w:tcPr>
            <w:tcW w:w="648" w:type="dxa"/>
            <w:tcBorders>
              <w:top w:val="single" w:sz="4.640163" w:space="0" w:color="000000"/>
              <w:bottom w:val="single" w:sz="4.640137" w:space="0" w:color="000000"/>
              <w:left w:val="single" w:sz="4.640043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2149" w:type="dxa"/>
            <w:tcBorders>
              <w:top w:val="single" w:sz="4.640163" w:space="0" w:color="000000"/>
              <w:bottom w:val="single" w:sz="4.640137" w:space="0" w:color="000000"/>
              <w:left w:val="single" w:sz="4.640" w:space="0" w:color="000000"/>
              <w:right w:val="single" w:sz="4.640" w:space="0" w:color="000000"/>
            </w:tcBorders>
          </w:tcPr>
          <w:p>
            <w:pPr/>
            <w:rPr/>
          </w:p>
        </w:tc>
        <w:tc>
          <w:tcPr>
            <w:tcW w:w="3826" w:type="dxa"/>
            <w:tcBorders>
              <w:top w:val="single" w:sz="4.640163" w:space="0" w:color="000000"/>
              <w:bottom w:val="single" w:sz="4.64013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19" w:right="-20"/>
              <w:jc w:val="left"/>
              <w:tabs>
                <w:tab w:pos="2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вши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ты</w:t>
            </w:r>
          </w:p>
          <w:p>
            <w:pPr>
              <w:spacing w:before="22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ола</w:t>
            </w:r>
          </w:p>
        </w:tc>
        <w:tc>
          <w:tcPr>
            <w:tcW w:w="3687" w:type="dxa"/>
            <w:tcBorders>
              <w:top w:val="single" w:sz="4.640163" w:space="0" w:color="000000"/>
              <w:bottom w:val="single" w:sz="4.640137" w:space="0" w:color="000000"/>
              <w:left w:val="single" w:sz="4.639840" w:space="0" w:color="000000"/>
              <w:right w:val="single" w:sz="4.640464" w:space="0" w:color="000000"/>
            </w:tcBorders>
          </w:tcPr>
          <w:p>
            <w:pPr>
              <w:spacing w:before="1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1498" w:hRule="exact"/>
        </w:trPr>
        <w:tc>
          <w:tcPr>
            <w:tcW w:w="648" w:type="dxa"/>
            <w:tcBorders>
              <w:top w:val="single" w:sz="4.640137" w:space="0" w:color="000000"/>
              <w:bottom w:val="single" w:sz="4.640201" w:space="0" w:color="000000"/>
              <w:left w:val="single" w:sz="4.640043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137" w:space="0" w:color="000000"/>
              <w:bottom w:val="single" w:sz="4.640201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137" w:space="0" w:color="000000"/>
              <w:bottom w:val="single" w:sz="4.640201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137" w:space="0" w:color="000000"/>
              <w:bottom w:val="single" w:sz="4.640201" w:space="0" w:color="000000"/>
              <w:left w:val="single" w:sz="4.639840" w:space="0" w:color="000000"/>
              <w:right w:val="single" w:sz="4.640464" w:space="0" w:color="000000"/>
            </w:tcBorders>
          </w:tcPr>
          <w:p>
            <w:pPr/>
            <w:rPr/>
          </w:p>
        </w:tc>
      </w:tr>
      <w:tr>
        <w:trPr>
          <w:trHeight w:val="1202" w:hRule="exact"/>
        </w:trPr>
        <w:tc>
          <w:tcPr>
            <w:tcW w:w="10310" w:type="dxa"/>
            <w:gridSpan w:val="4"/>
            <w:tcBorders>
              <w:top w:val="single" w:sz="4.640201" w:space="0" w:color="000000"/>
              <w:bottom w:val="single" w:sz="4.640573" w:space="0" w:color="000000"/>
              <w:left w:val="single" w:sz="4.640043" w:space="0" w:color="000000"/>
              <w:right w:val="single" w:sz="4.640464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57" w:lineRule="auto"/>
              <w:ind w:left="221" w:right="210" w:firstLine="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знак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лья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  <w:b/>
                <w:bCs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27.12.1939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.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лок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Портово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4856" w:hRule="exact"/>
        </w:trPr>
        <w:tc>
          <w:tcPr>
            <w:tcW w:w="648" w:type="dxa"/>
            <w:tcBorders>
              <w:top w:val="single" w:sz="4.640573" w:space="0" w:color="000000"/>
              <w:bottom w:val="single" w:sz="4.640312" w:space="0" w:color="000000"/>
              <w:left w:val="single" w:sz="4.640043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573" w:space="0" w:color="000000"/>
              <w:bottom w:val="single" w:sz="4.64031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573" w:space="0" w:color="000000"/>
              <w:bottom w:val="single" w:sz="4.64031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160" w:val="left"/>
                <w:tab w:pos="34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573" w:space="0" w:color="000000"/>
              <w:bottom w:val="single" w:sz="4.640312" w:space="0" w:color="000000"/>
              <w:left w:val="single" w:sz="4.639840" w:space="0" w:color="000000"/>
              <w:right w:val="single" w:sz="4.640464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</w:tr>
      <w:tr>
        <w:trPr>
          <w:trHeight w:val="1201" w:hRule="exact"/>
        </w:trPr>
        <w:tc>
          <w:tcPr>
            <w:tcW w:w="10310" w:type="dxa"/>
            <w:gridSpan w:val="4"/>
            <w:tcBorders>
              <w:top w:val="single" w:sz="4.640312" w:space="0" w:color="000000"/>
              <w:bottom w:val="single" w:sz="4.640027" w:space="0" w:color="000000"/>
              <w:left w:val="single" w:sz="4.640043" w:space="0" w:color="000000"/>
              <w:right w:val="single" w:sz="4.640464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442" w:right="341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тон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408" w:right="39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2273" w:hRule="exact"/>
        </w:trPr>
        <w:tc>
          <w:tcPr>
            <w:tcW w:w="648" w:type="dxa"/>
            <w:tcBorders>
              <w:top w:val="single" w:sz="4.640027" w:space="0" w:color="000000"/>
              <w:bottom w:val="single" w:sz="4.640053" w:space="0" w:color="000000"/>
              <w:left w:val="single" w:sz="4.640043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027" w:space="0" w:color="000000"/>
              <w:bottom w:val="single" w:sz="4.640053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027" w:space="0" w:color="000000"/>
              <w:bottom w:val="single" w:sz="4.640053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027" w:space="0" w:color="000000"/>
              <w:bottom w:val="single" w:sz="4.640053" w:space="0" w:color="000000"/>
              <w:left w:val="single" w:sz="4.639840" w:space="0" w:color="000000"/>
              <w:right w:val="single" w:sz="4.640464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44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92.900024pt;margin-top:243.699951pt;width:164.159996pt;height:123.12pt;mso-position-horizontal-relative:page;mso-position-vertical-relative:page;z-index:-5775" type="#_x0000_t75">
            <v:imagedata r:id="rId149" o:title=""/>
          </v:shape>
        </w:pict>
      </w:r>
      <w:r>
        <w:rPr/>
        <w:pict>
          <v:shape style="position:absolute;margin-left:388.900024pt;margin-top:473.399963pt;width:171.703861pt;height:129.24pt;mso-position-horizontal-relative:page;mso-position-vertical-relative:page;z-index:-5774" type="#_x0000_t75">
            <v:imagedata r:id="rId150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772" w:type="dxa"/>
      </w:tblPr>
      <w:tblGrid/>
      <w:tr>
        <w:trPr>
          <w:trHeight w:val="2530" w:hRule="exact"/>
        </w:trPr>
        <w:tc>
          <w:tcPr>
            <w:tcW w:w="648" w:type="dxa"/>
            <w:tcBorders>
              <w:top w:val="single" w:sz="4.645311" w:space="0" w:color="000000"/>
              <w:bottom w:val="single" w:sz="4.644467" w:space="0" w:color="000000"/>
              <w:left w:val="single" w:sz="4.64035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5311" w:space="0" w:color="000000"/>
              <w:bottom w:val="single" w:sz="4.64446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5311" w:space="0" w:color="000000"/>
              <w:bottom w:val="single" w:sz="4.64446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5311" w:space="0" w:color="000000"/>
              <w:bottom w:val="single" w:sz="4.644467" w:space="0" w:color="000000"/>
              <w:left w:val="single" w:sz="4.639840" w:space="0" w:color="000000"/>
              <w:right w:val="single" w:sz="4.6401" w:space="0" w:color="000000"/>
            </w:tcBorders>
          </w:tcPr>
          <w:p>
            <w:pPr>
              <w:spacing w:before="2" w:after="0" w:line="240" w:lineRule="auto"/>
              <w:ind w:left="17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6.009471pt;height:124.92pt;mso-position-horizontal-relative:char;mso-position-vertical-relative:line" type="#_x0000_t75">
                  <v:imagedata r:id="rId15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202" w:hRule="exact"/>
        </w:trPr>
        <w:tc>
          <w:tcPr>
            <w:tcW w:w="10310" w:type="dxa"/>
            <w:gridSpan w:val="4"/>
            <w:tcBorders>
              <w:top w:val="single" w:sz="4.644467" w:space="0" w:color="000000"/>
              <w:bottom w:val="single" w:sz="4.640119" w:space="0" w:color="000000"/>
              <w:left w:val="single" w:sz="4.640351" w:space="0" w:color="000000"/>
              <w:right w:val="single" w:sz="4.6401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788" w:right="376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ху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99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60" w:lineRule="auto"/>
              <w:ind w:left="408" w:right="38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492" w:hRule="exact"/>
        </w:trPr>
        <w:tc>
          <w:tcPr>
            <w:tcW w:w="648" w:type="dxa"/>
            <w:tcBorders>
              <w:top w:val="single" w:sz="4.640119" w:space="0" w:color="000000"/>
              <w:bottom w:val="single" w:sz="4.640176" w:space="0" w:color="000000"/>
              <w:left w:val="single" w:sz="4.640351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119" w:space="0" w:color="000000"/>
              <w:bottom w:val="single" w:sz="4.640176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0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119" w:space="0" w:color="000000"/>
              <w:bottom w:val="single" w:sz="4.640176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0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119" w:space="0" w:color="000000"/>
              <w:bottom w:val="single" w:sz="4.640176" w:space="0" w:color="000000"/>
              <w:left w:val="single" w:sz="4.639840" w:space="0" w:color="000000"/>
              <w:right w:val="single" w:sz="4.6401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</w:tr>
      <w:tr>
        <w:trPr>
          <w:trHeight w:val="902" w:hRule="exact"/>
        </w:trPr>
        <w:tc>
          <w:tcPr>
            <w:tcW w:w="648" w:type="dxa"/>
            <w:tcBorders>
              <w:top w:val="single" w:sz="4.640176" w:space="0" w:color="000000"/>
              <w:bottom w:val="single" w:sz="4.640167" w:space="0" w:color="000000"/>
              <w:left w:val="single" w:sz="4.64035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0176" w:space="0" w:color="000000"/>
              <w:bottom w:val="single" w:sz="4.64016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76" w:space="0" w:color="000000"/>
              <w:bottom w:val="single" w:sz="4.64016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176" w:space="0" w:color="000000"/>
              <w:bottom w:val="single" w:sz="4.640167" w:space="0" w:color="000000"/>
              <w:left w:val="single" w:sz="4.639840" w:space="0" w:color="000000"/>
              <w:right w:val="single" w:sz="4.6401" w:space="0" w:color="000000"/>
            </w:tcBorders>
          </w:tcPr>
          <w:p>
            <w:pPr/>
            <w:rPr/>
          </w:p>
        </w:tc>
      </w:tr>
      <w:tr>
        <w:trPr>
          <w:trHeight w:val="1203" w:hRule="exact"/>
        </w:trPr>
        <w:tc>
          <w:tcPr>
            <w:tcW w:w="10310" w:type="dxa"/>
            <w:gridSpan w:val="4"/>
            <w:tcBorders>
              <w:top w:val="single" w:sz="4.640167" w:space="0" w:color="000000"/>
              <w:bottom w:val="single" w:sz="4.640084" w:space="0" w:color="000000"/>
              <w:left w:val="single" w:sz="4.640351" w:space="0" w:color="000000"/>
              <w:right w:val="single" w:sz="4.6401" w:space="0" w:color="000000"/>
            </w:tcBorders>
          </w:tcPr>
          <w:p>
            <w:pPr>
              <w:spacing w:before="19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069" w:right="204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«Дол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ллио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408" w:right="38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6131" w:hRule="exact"/>
        </w:trPr>
        <w:tc>
          <w:tcPr>
            <w:tcW w:w="648" w:type="dxa"/>
            <w:tcBorders>
              <w:top w:val="single" w:sz="4.640084" w:space="0" w:color="000000"/>
              <w:bottom w:val="single" w:sz="4.640564" w:space="0" w:color="000000"/>
              <w:left w:val="single" w:sz="4.64035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084" w:space="0" w:color="000000"/>
              <w:bottom w:val="single" w:sz="4.64056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084" w:space="0" w:color="000000"/>
              <w:bottom w:val="single" w:sz="4.64056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19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7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19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рыло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5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8" w:lineRule="auto"/>
              <w:ind w:left="102" w:right="41" w:firstLine="317"/>
              <w:jc w:val="left"/>
              <w:tabs>
                <w:tab w:pos="25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олоде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</w:tc>
        <w:tc>
          <w:tcPr>
            <w:tcW w:w="3687" w:type="dxa"/>
            <w:tcBorders>
              <w:top w:val="single" w:sz="4.640084" w:space="0" w:color="000000"/>
              <w:bottom w:val="single" w:sz="4.640564" w:space="0" w:color="000000"/>
              <w:left w:val="single" w:sz="4.639840" w:space="0" w:color="000000"/>
              <w:right w:val="single" w:sz="4.6401" w:space="0" w:color="00000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73.166387pt;height:129.6pt;mso-position-horizontal-relative:char;mso-position-vertical-relative:line" type="#_x0000_t75">
                  <v:imagedata r:id="rId15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48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390.600006pt;margin-top:57.249985pt;width:168.5pt;height:368.649998pt;mso-position-horizontal-relative:page;mso-position-vertical-relative:page;z-index:-5773" coordorigin="7812,1145" coordsize="3370,7373">
            <v:shape style="position:absolute;left:7812;top:1145;width:3370;height:5047" type="#_x0000_t75">
              <v:imagedata r:id="rId154" o:title=""/>
            </v:shape>
            <v:shape style="position:absolute;left:7978;top:6226;width:3038;height:2292" type="#_x0000_t75">
              <v:imagedata r:id="rId155" o:title=""/>
            </v:shape>
            <w10:wrap type="none"/>
          </v:group>
        </w:pict>
      </w:r>
      <w:r>
        <w:rPr/>
        <w:pict>
          <v:shape style="position:absolute;margin-left:388.199982pt;margin-top:487.450012pt;width:174.13997pt;height:130.68pt;mso-position-horizontal-relative:page;mso-position-vertical-relative:page;z-index:-5772" type="#_x0000_t75">
            <v:imagedata r:id="rId156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8735" w:type="dxa"/>
      </w:tblPr>
      <w:tblGrid/>
      <w:tr>
        <w:trPr>
          <w:trHeight w:val="5084" w:hRule="exact"/>
        </w:trPr>
        <w:tc>
          <w:tcPr>
            <w:tcW w:w="648" w:type="dxa"/>
            <w:tcBorders>
              <w:top w:val="single" w:sz="4.640111" w:space="0" w:color="000000"/>
              <w:bottom w:val="single" w:sz="4.641492" w:space="0" w:color="000000"/>
              <w:left w:val="single" w:sz="4.64006" w:space="0" w:color="000000"/>
              <w:right w:val="single" w:sz="4.640015" w:space="0" w:color="000000"/>
            </w:tcBorders>
          </w:tcPr>
          <w:p>
            <w:pPr/>
            <w:rPr/>
          </w:p>
        </w:tc>
        <w:tc>
          <w:tcPr>
            <w:tcW w:w="2149" w:type="dxa"/>
            <w:tcBorders>
              <w:top w:val="single" w:sz="4.640111" w:space="0" w:color="000000"/>
              <w:bottom w:val="single" w:sz="4.641492" w:space="0" w:color="000000"/>
              <w:left w:val="single" w:sz="4.640015" w:space="0" w:color="000000"/>
              <w:right w:val="single" w:sz="4.640047" w:space="0" w:color="000000"/>
            </w:tcBorders>
          </w:tcPr>
          <w:p>
            <w:pPr/>
            <w:rPr/>
          </w:p>
        </w:tc>
        <w:tc>
          <w:tcPr>
            <w:tcW w:w="3826" w:type="dxa"/>
            <w:tcBorders>
              <w:top w:val="single" w:sz="4.640111" w:space="0" w:color="000000"/>
              <w:bottom w:val="single" w:sz="4.641492" w:space="0" w:color="000000"/>
              <w:left w:val="single" w:sz="4.640047" w:space="0" w:color="000000"/>
              <w:right w:val="single" w:sz="4.639996" w:space="0" w:color="000000"/>
            </w:tcBorders>
          </w:tcPr>
          <w:p>
            <w:pPr>
              <w:spacing w:before="0" w:after="0" w:line="272" w:lineRule="exact"/>
              <w:ind w:left="419" w:right="-20"/>
              <w:jc w:val="left"/>
              <w:tabs>
                <w:tab w:pos="2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вши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ты</w:t>
            </w:r>
          </w:p>
          <w:p>
            <w:pPr>
              <w:spacing w:before="22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</w:p>
        </w:tc>
        <w:tc>
          <w:tcPr>
            <w:tcW w:w="3687" w:type="dxa"/>
            <w:tcBorders>
              <w:top w:val="single" w:sz="4.640111" w:space="0" w:color="000000"/>
              <w:bottom w:val="single" w:sz="4.641492" w:space="0" w:color="000000"/>
              <w:left w:val="single" w:sz="4.639996" w:space="0" w:color="000000"/>
              <w:right w:val="single" w:sz="4.640102" w:space="0" w:color="000000"/>
            </w:tcBorders>
          </w:tcPr>
          <w:p>
            <w:pPr/>
            <w:rPr/>
          </w:p>
        </w:tc>
      </w:tr>
      <w:tr>
        <w:trPr>
          <w:trHeight w:val="2324" w:hRule="exact"/>
        </w:trPr>
        <w:tc>
          <w:tcPr>
            <w:tcW w:w="648" w:type="dxa"/>
            <w:tcBorders>
              <w:top w:val="single" w:sz="4.641492" w:space="0" w:color="000000"/>
              <w:bottom w:val="single" w:sz="4.641344" w:space="0" w:color="000000"/>
              <w:left w:val="single" w:sz="4.64006" w:space="0" w:color="000000"/>
              <w:right w:val="single" w:sz="4.640015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1492" w:space="0" w:color="000000"/>
              <w:bottom w:val="single" w:sz="4.641344" w:space="0" w:color="000000"/>
              <w:left w:val="single" w:sz="4.640015" w:space="0" w:color="000000"/>
              <w:right w:val="single" w:sz="4.640047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492" w:space="0" w:color="000000"/>
              <w:bottom w:val="single" w:sz="4.641344" w:space="0" w:color="000000"/>
              <w:left w:val="single" w:sz="4.640047" w:space="0" w:color="000000"/>
              <w:right w:val="single" w:sz="4.63999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102" w:right="36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1492" w:space="0" w:color="000000"/>
              <w:bottom w:val="single" w:sz="4.641344" w:space="0" w:color="000000"/>
              <w:left w:val="single" w:sz="4.639996" w:space="0" w:color="000000"/>
              <w:right w:val="single" w:sz="4.640102" w:space="0" w:color="000000"/>
            </w:tcBorders>
          </w:tcPr>
          <w:p>
            <w:pPr/>
            <w:rPr/>
          </w:p>
        </w:tc>
      </w:tr>
      <w:tr>
        <w:trPr>
          <w:trHeight w:val="1202" w:hRule="exact"/>
        </w:trPr>
        <w:tc>
          <w:tcPr>
            <w:tcW w:w="10310" w:type="dxa"/>
            <w:gridSpan w:val="4"/>
            <w:tcBorders>
              <w:top w:val="single" w:sz="4.641344" w:space="0" w:color="000000"/>
              <w:bottom w:val="single" w:sz="4.640098" w:space="0" w:color="000000"/>
              <w:left w:val="single" w:sz="4.64006" w:space="0" w:color="000000"/>
              <w:right w:val="single" w:sz="4.640102" w:space="0" w:color="000000"/>
            </w:tcBorders>
          </w:tcPr>
          <w:p>
            <w:pPr>
              <w:spacing w:before="18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56" w:lineRule="auto"/>
              <w:ind w:left="408" w:right="387" w:firstLine="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знак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5927" w:hRule="exact"/>
        </w:trPr>
        <w:tc>
          <w:tcPr>
            <w:tcW w:w="648" w:type="dxa"/>
            <w:tcBorders>
              <w:top w:val="single" w:sz="4.640098" w:space="0" w:color="000000"/>
              <w:bottom w:val="single" w:sz="4.640834" w:space="0" w:color="000000"/>
              <w:left w:val="single" w:sz="4.64006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098" w:space="0" w:color="000000"/>
              <w:bottom w:val="single" w:sz="4.64083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098" w:space="0" w:color="000000"/>
              <w:bottom w:val="single" w:sz="4.64083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19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ятн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098" w:space="0" w:color="000000"/>
              <w:bottom w:val="single" w:sz="4.640834" w:space="0" w:color="000000"/>
              <w:left w:val="single" w:sz="4.639840" w:space="0" w:color="000000"/>
              <w:right w:val="single" w:sz="4.640102" w:space="0" w:color="000000"/>
            </w:tcBorders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77.250007pt;height:133.2pt;mso-position-horizontal-relative:char;mso-position-vertical-relative:line" type="#_x0000_t75">
                  <v:imagedata r:id="rId15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53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94.199982pt;margin-top:239.299988pt;width:160.864041pt;height:118.08pt;mso-position-horizontal-relative:page;mso-position-vertical-relative:page;z-index:-5771" type="#_x0000_t75">
            <v:imagedata r:id="rId159" o:title=""/>
          </v:shape>
        </w:pict>
      </w:r>
      <w:r>
        <w:rPr/>
        <w:pict>
          <v:shape style="position:absolute;margin-left:388.449982pt;margin-top:494.499969pt;width:173.005896pt;height:130.68pt;mso-position-horizontal-relative:page;mso-position-vertical-relative:page;z-index:-5770" type="#_x0000_t75">
            <v:imagedata r:id="rId160" o:title=""/>
          </v:shape>
        </w:pict>
      </w:r>
      <w:r>
        <w:rPr/>
        <w:pict>
          <v:shape style="position:absolute;margin-left:388.299988pt;margin-top:641.399963pt;width:172.716808pt;height:129.6pt;mso-position-horizontal-relative:page;mso-position-vertical-relative:page;z-index:-5769" type="#_x0000_t75">
            <v:imagedata r:id="rId161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5502" w:type="dxa"/>
      </w:tblPr>
      <w:tblGrid/>
      <w:tr>
        <w:trPr>
          <w:trHeight w:val="2446" w:hRule="exact"/>
        </w:trPr>
        <w:tc>
          <w:tcPr>
            <w:tcW w:w="648" w:type="dxa"/>
            <w:tcBorders>
              <w:top w:val="single" w:sz="4.640151" w:space="0" w:color="000000"/>
              <w:bottom w:val="single" w:sz="4.640147" w:space="0" w:color="000000"/>
              <w:left w:val="single" w:sz="4.640286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49" w:type="dxa"/>
            <w:tcBorders>
              <w:top w:val="single" w:sz="4.640151" w:space="0" w:color="000000"/>
              <w:bottom w:val="single" w:sz="4.64014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51" w:space="0" w:color="000000"/>
              <w:bottom w:val="single" w:sz="4.64014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19" w:right="-20"/>
              <w:jc w:val="left"/>
              <w:tabs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40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жа</w:t>
            </w:r>
          </w:p>
        </w:tc>
        <w:tc>
          <w:tcPr>
            <w:tcW w:w="3687" w:type="dxa"/>
            <w:tcBorders>
              <w:top w:val="single" w:sz="4.640151" w:space="0" w:color="000000"/>
              <w:bottom w:val="single" w:sz="4.640147" w:space="0" w:color="000000"/>
              <w:left w:val="single" w:sz="4.639840" w:space="0" w:color="000000"/>
              <w:right w:val="single" w:sz="4.640632" w:space="0" w:color="000000"/>
            </w:tcBorders>
          </w:tcPr>
          <w:p>
            <w:pPr>
              <w:spacing w:before="2" w:after="0" w:line="240" w:lineRule="auto"/>
              <w:ind w:left="22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0.8pt;height:120.6pt;mso-position-horizontal-relative:char;mso-position-vertical-relative:line" type="#_x0000_t75">
                  <v:imagedata r:id="rId16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200" w:hRule="exact"/>
        </w:trPr>
        <w:tc>
          <w:tcPr>
            <w:tcW w:w="10310" w:type="dxa"/>
            <w:gridSpan w:val="4"/>
            <w:tcBorders>
              <w:top w:val="single" w:sz="4.640147" w:space="0" w:color="000000"/>
              <w:bottom w:val="single" w:sz="4.640186" w:space="0" w:color="000000"/>
              <w:left w:val="single" w:sz="4.640286" w:space="0" w:color="000000"/>
              <w:right w:val="single" w:sz="4.640632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56" w:lineRule="auto"/>
              <w:ind w:left="317" w:right="302" w:firstLine="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знак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тном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хол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(Л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1,5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401" w:hRule="exact"/>
        </w:trPr>
        <w:tc>
          <w:tcPr>
            <w:tcW w:w="648" w:type="dxa"/>
            <w:tcBorders>
              <w:top w:val="single" w:sz="4.640186" w:space="0" w:color="000000"/>
              <w:bottom w:val="single" w:sz="4.640256" w:space="0" w:color="000000"/>
              <w:left w:val="single" w:sz="4.640286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186" w:space="0" w:color="000000"/>
              <w:bottom w:val="single" w:sz="4.640256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4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186" w:space="0" w:color="000000"/>
              <w:bottom w:val="single" w:sz="4.640256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19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4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186" w:space="0" w:color="000000"/>
              <w:bottom w:val="single" w:sz="4.640256" w:space="0" w:color="000000"/>
              <w:left w:val="single" w:sz="4.639840" w:space="0" w:color="000000"/>
              <w:right w:val="single" w:sz="4.640632" w:space="0" w:color="000000"/>
            </w:tcBorders>
          </w:tcPr>
          <w:p>
            <w:pPr>
              <w:spacing w:before="9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1500" w:hRule="exact"/>
        </w:trPr>
        <w:tc>
          <w:tcPr>
            <w:tcW w:w="648" w:type="dxa"/>
            <w:tcBorders>
              <w:top w:val="single" w:sz="4.640256" w:space="0" w:color="000000"/>
              <w:bottom w:val="single" w:sz="4.64025" w:space="0" w:color="000000"/>
              <w:left w:val="single" w:sz="4.640286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256" w:space="0" w:color="000000"/>
              <w:bottom w:val="single" w:sz="4.64025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66" w:right="24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256" w:space="0" w:color="000000"/>
              <w:bottom w:val="single" w:sz="4.64025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256" w:space="0" w:color="000000"/>
              <w:bottom w:val="single" w:sz="4.64025" w:space="0" w:color="000000"/>
              <w:left w:val="single" w:sz="4.639840" w:space="0" w:color="000000"/>
              <w:right w:val="single" w:sz="4.640632" w:space="0" w:color="000000"/>
            </w:tcBorders>
          </w:tcPr>
          <w:p>
            <w:pPr/>
            <w:rPr/>
          </w:p>
        </w:tc>
      </w:tr>
      <w:tr>
        <w:trPr>
          <w:trHeight w:val="1202" w:hRule="exact"/>
        </w:trPr>
        <w:tc>
          <w:tcPr>
            <w:tcW w:w="10310" w:type="dxa"/>
            <w:gridSpan w:val="4"/>
            <w:tcBorders>
              <w:top w:val="single" w:sz="4.64025" w:space="0" w:color="000000"/>
              <w:bottom w:val="single" w:sz="4.640121" w:space="0" w:color="000000"/>
              <w:left w:val="single" w:sz="4.640286" w:space="0" w:color="000000"/>
              <w:right w:val="single" w:sz="4.640632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57" w:lineRule="auto"/>
              <w:ind w:left="317" w:right="297" w:firstLine="-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5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5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але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7«Полев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(Л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1,5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941" w:hRule="exact"/>
        </w:trPr>
        <w:tc>
          <w:tcPr>
            <w:tcW w:w="648" w:type="dxa"/>
            <w:tcBorders>
              <w:top w:val="single" w:sz="4.640121" w:space="0" w:color="000000"/>
              <w:bottom w:val="single" w:sz="4.641452" w:space="0" w:color="000000"/>
              <w:left w:val="single" w:sz="4.640286" w:space="0" w:color="000000"/>
              <w:right w:val="single" w:sz="4.640078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121" w:space="0" w:color="000000"/>
              <w:bottom w:val="single" w:sz="4.641452" w:space="0" w:color="000000"/>
              <w:left w:val="single" w:sz="4.640078" w:space="0" w:color="000000"/>
              <w:right w:val="single" w:sz="4.640125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121" w:space="0" w:color="000000"/>
              <w:bottom w:val="single" w:sz="4.641452" w:space="0" w:color="000000"/>
              <w:left w:val="single" w:sz="4.640125" w:space="0" w:color="000000"/>
              <w:right w:val="single" w:sz="4.640049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121" w:space="0" w:color="000000"/>
              <w:bottom w:val="single" w:sz="4.641452" w:space="0" w:color="000000"/>
              <w:left w:val="single" w:sz="4.640049" w:space="0" w:color="000000"/>
              <w:right w:val="single" w:sz="4.640632" w:space="0" w:color="000000"/>
            </w:tcBorders>
          </w:tcPr>
          <w:p>
            <w:pPr>
              <w:spacing w:before="9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2628" w:hRule="exact"/>
        </w:trPr>
        <w:tc>
          <w:tcPr>
            <w:tcW w:w="648" w:type="dxa"/>
            <w:tcBorders>
              <w:top w:val="single" w:sz="4.641452" w:space="0" w:color="000000"/>
              <w:bottom w:val="single" w:sz="4.640575" w:space="0" w:color="000000"/>
              <w:left w:val="single" w:sz="4.640286" w:space="0" w:color="000000"/>
              <w:right w:val="single" w:sz="4.640078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1452" w:space="0" w:color="000000"/>
              <w:bottom w:val="single" w:sz="4.640575" w:space="0" w:color="000000"/>
              <w:left w:val="single" w:sz="4.640078" w:space="0" w:color="000000"/>
              <w:right w:val="single" w:sz="4.640125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1452" w:space="0" w:color="000000"/>
              <w:bottom w:val="single" w:sz="4.640575" w:space="0" w:color="000000"/>
              <w:left w:val="single" w:sz="4.640125" w:space="0" w:color="000000"/>
              <w:right w:val="single" w:sz="4.640049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9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1452" w:space="0" w:color="000000"/>
              <w:bottom w:val="single" w:sz="4.640575" w:space="0" w:color="000000"/>
              <w:left w:val="single" w:sz="4.640049" w:space="0" w:color="000000"/>
              <w:right w:val="single" w:sz="4.640632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58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388.199982pt;margin-top:102.349983pt;width:175.799987pt;height:656.749970pt;mso-position-horizontal-relative:page;mso-position-vertical-relative:page;z-index:-5768" coordorigin="7764,2047" coordsize="3516,13135">
            <v:shape style="position:absolute;left:7771;top:2047;width:3454;height:5170" type="#_x0000_t75">
              <v:imagedata r:id="rId164" o:title=""/>
            </v:shape>
            <v:shape style="position:absolute;left:7764;top:7248;width:3516;height:7934" type="#_x0000_t75">
              <v:imagedata r:id="rId165" o:title=""/>
            </v:shape>
            <w10:wrap type="none"/>
          </v:group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8916" w:type="dxa"/>
      </w:tblPr>
      <w:tblGrid/>
      <w:tr>
        <w:trPr>
          <w:trHeight w:val="905" w:hRule="exact"/>
        </w:trPr>
        <w:tc>
          <w:tcPr>
            <w:tcW w:w="10310" w:type="dxa"/>
            <w:gridSpan w:val="4"/>
            <w:tcBorders>
              <w:top w:val="single" w:sz="4.640" w:space="0" w:color="000000"/>
              <w:bottom w:val="single" w:sz="4.640755" w:space="0" w:color="000000"/>
              <w:left w:val="single" w:sz="4.640043" w:space="0" w:color="000000"/>
              <w:right w:val="single" w:sz="4.640156" w:space="0" w:color="000000"/>
            </w:tcBorders>
          </w:tcPr>
          <w:p>
            <w:pPr>
              <w:spacing w:before="0" w:after="0" w:line="240" w:lineRule="auto"/>
              <w:ind w:left="2133" w:right="211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зоб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олбы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194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44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408" w:right="38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5204" w:hRule="exact"/>
        </w:trPr>
        <w:tc>
          <w:tcPr>
            <w:tcW w:w="648" w:type="dxa"/>
            <w:tcBorders>
              <w:top w:val="single" w:sz="4.640755" w:space="0" w:color="000000"/>
              <w:bottom w:val="single" w:sz="4.64039" w:space="0" w:color="000000"/>
              <w:left w:val="single" w:sz="4.640043" w:space="0" w:color="000000"/>
              <w:right w:val="single" w:sz="4.640056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49" w:type="dxa"/>
            <w:tcBorders>
              <w:top w:val="single" w:sz="4.640755" w:space="0" w:color="000000"/>
              <w:bottom w:val="single" w:sz="4.64039" w:space="0" w:color="000000"/>
              <w:left w:val="single" w:sz="4.640056" w:space="0" w:color="000000"/>
              <w:right w:val="single" w:sz="4.640105" w:space="0" w:color="000000"/>
            </w:tcBorders>
          </w:tcPr>
          <w:p>
            <w:pPr>
              <w:spacing w:before="0" w:after="0" w:line="269" w:lineRule="exact"/>
              <w:ind w:left="196" w:right="1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90" w:right="57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755" w:space="0" w:color="000000"/>
              <w:bottom w:val="single" w:sz="4.64039" w:space="0" w:color="000000"/>
              <w:left w:val="single" w:sz="4.640105" w:space="0" w:color="000000"/>
              <w:right w:val="single" w:sz="4.640032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755" w:space="0" w:color="000000"/>
              <w:bottom w:val="single" w:sz="4.64039" w:space="0" w:color="000000"/>
              <w:left w:val="single" w:sz="4.640032" w:space="0" w:color="000000"/>
              <w:right w:val="single" w:sz="4.640156" w:space="0" w:color="000000"/>
            </w:tcBorders>
          </w:tcPr>
          <w:p>
            <w:pPr/>
            <w:rPr/>
          </w:p>
        </w:tc>
      </w:tr>
      <w:tr>
        <w:trPr>
          <w:trHeight w:val="7967" w:hRule="exact"/>
        </w:trPr>
        <w:tc>
          <w:tcPr>
            <w:tcW w:w="648" w:type="dxa"/>
            <w:tcBorders>
              <w:top w:val="single" w:sz="4.64039" w:space="0" w:color="000000"/>
              <w:bottom w:val="single" w:sz="4.641898" w:space="0" w:color="000000"/>
              <w:left w:val="single" w:sz="4.640043" w:space="0" w:color="000000"/>
              <w:right w:val="single" w:sz="4.640056" w:space="0" w:color="000000"/>
            </w:tcBorders>
          </w:tcPr>
          <w:p>
            <w:pPr>
              <w:spacing w:before="0" w:after="0" w:line="269" w:lineRule="exact"/>
              <w:ind w:left="223" w:right="1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single" w:sz="4.64039" w:space="0" w:color="000000"/>
              <w:bottom w:val="single" w:sz="4.641898" w:space="0" w:color="000000"/>
              <w:left w:val="single" w:sz="4.640056" w:space="0" w:color="000000"/>
              <w:right w:val="single" w:sz="4.640105" w:space="0" w:color="000000"/>
            </w:tcBorders>
          </w:tcPr>
          <w:p>
            <w:pPr>
              <w:spacing w:before="0" w:after="0" w:line="269" w:lineRule="exact"/>
              <w:ind w:left="496" w:right="47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66" w:right="24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39" w:space="0" w:color="000000"/>
              <w:bottom w:val="single" w:sz="4.641898" w:space="0" w:color="000000"/>
              <w:left w:val="single" w:sz="4.640105" w:space="0" w:color="000000"/>
              <w:right w:val="single" w:sz="4.640032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лбов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39" w:space="0" w:color="000000"/>
              <w:bottom w:val="single" w:sz="4.641898" w:space="0" w:color="000000"/>
              <w:left w:val="single" w:sz="4.640032" w:space="0" w:color="000000"/>
              <w:right w:val="single" w:sz="4.640156" w:space="0" w:color="000000"/>
            </w:tcBorders>
          </w:tcPr>
          <w:p>
            <w:pPr/>
            <w:rPr/>
          </w:p>
        </w:tc>
      </w:tr>
    </w:tbl>
    <w:p>
      <w:pPr>
        <w:spacing w:after="0"/>
        <w:sectPr>
          <w:pgMar w:header="0" w:footer="0" w:top="1020" w:bottom="280" w:left="920" w:right="440"/>
          <w:headerReference w:type="default" r:id="rId163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93.950012pt;margin-top:102.349983pt;width:162.062531pt;height:243.72pt;mso-position-horizontal-relative:page;mso-position-vertical-relative:page;z-index:-5767" type="#_x0000_t75">
            <v:imagedata r:id="rId167" o:title=""/>
          </v:shape>
        </w:pict>
      </w:r>
      <w:r>
        <w:rPr/>
        <w:pict>
          <v:shape style="position:absolute;margin-left:397.100006pt;margin-top:392.149994pt;width:155.745975pt;height:117.36pt;mso-position-horizontal-relative:page;mso-position-vertical-relative:page;z-index:-5766" type="#_x0000_t75">
            <v:imagedata r:id="rId168" o:title=""/>
          </v:shape>
        </w:pict>
      </w:r>
      <w:r>
        <w:rPr/>
        <w:pict>
          <v:shape style="position:absolute;margin-left:399.25pt;margin-top:616.299988pt;width:151.086133pt;height:113.04pt;mso-position-horizontal-relative:page;mso-position-vertical-relative:page;z-index:-5765" type="#_x0000_t75">
            <v:imagedata r:id="rId169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2" w:type="dxa"/>
      </w:tblPr>
      <w:tblGrid/>
      <w:tr>
        <w:trPr>
          <w:trHeight w:val="905" w:hRule="exact"/>
        </w:trPr>
        <w:tc>
          <w:tcPr>
            <w:tcW w:w="10310" w:type="dxa"/>
            <w:gridSpan w:val="4"/>
            <w:tcBorders>
              <w:top w:val="single" w:sz="4.640" w:space="0" w:color="000000"/>
              <w:bottom w:val="single" w:sz="4.640133" w:space="0" w:color="000000"/>
              <w:left w:val="single" w:sz="4.640131" w:space="0" w:color="000000"/>
              <w:right w:val="single" w:sz="4.640198" w:space="0" w:color="000000"/>
            </w:tcBorders>
          </w:tcPr>
          <w:p>
            <w:pPr>
              <w:spacing w:before="0" w:after="0" w:line="240" w:lineRule="auto"/>
              <w:ind w:left="2717" w:right="2701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«Ф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знак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408" w:right="38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3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4897" w:hRule="exact"/>
        </w:trPr>
        <w:tc>
          <w:tcPr>
            <w:tcW w:w="668" w:type="dxa"/>
            <w:tcBorders>
              <w:top w:val="single" w:sz="4.640133" w:space="0" w:color="000000"/>
              <w:bottom w:val="single" w:sz="4.639953" w:space="0" w:color="000000"/>
              <w:left w:val="single" w:sz="4.64013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0133" w:space="0" w:color="000000"/>
              <w:bottom w:val="single" w:sz="4.639953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33" w:space="0" w:color="000000"/>
              <w:bottom w:val="single" w:sz="4.639953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ятн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талл,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5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133" w:space="0" w:color="000000"/>
              <w:bottom w:val="single" w:sz="4.639953" w:space="0" w:color="000000"/>
              <w:left w:val="single" w:sz="4.639840" w:space="0" w:color="000000"/>
              <w:right w:val="single" w:sz="4.640198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5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</w:tr>
      <w:tr>
        <w:trPr>
          <w:trHeight w:val="902" w:hRule="exact"/>
        </w:trPr>
        <w:tc>
          <w:tcPr>
            <w:tcW w:w="10310" w:type="dxa"/>
            <w:gridSpan w:val="4"/>
            <w:tcBorders>
              <w:top w:val="single" w:sz="4.639953" w:space="0" w:color="000000"/>
              <w:bottom w:val="single" w:sz="4.640369" w:space="0" w:color="000000"/>
              <w:left w:val="single" w:sz="4.640131" w:space="0" w:color="000000"/>
              <w:right w:val="single" w:sz="4.640198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937" w:right="191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99"/>
                <w:b/>
                <w:bCs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31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376" w:hRule="exact"/>
        </w:trPr>
        <w:tc>
          <w:tcPr>
            <w:tcW w:w="668" w:type="dxa"/>
            <w:tcBorders>
              <w:top w:val="single" w:sz="4.640369" w:space="0" w:color="000000"/>
              <w:bottom w:val="single" w:sz="4.6401" w:space="0" w:color="000000"/>
              <w:left w:val="single" w:sz="4.64013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0369" w:space="0" w:color="000000"/>
              <w:bottom w:val="single" w:sz="4.6401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4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369" w:space="0" w:color="000000"/>
              <w:bottom w:val="single" w:sz="4.6401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4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2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369" w:space="0" w:color="000000"/>
              <w:bottom w:val="single" w:sz="4.6401" w:space="0" w:color="000000"/>
              <w:left w:val="single" w:sz="4.639840" w:space="0" w:color="000000"/>
              <w:right w:val="single" w:sz="4.640198" w:space="0" w:color="000000"/>
            </w:tcBorders>
          </w:tcPr>
          <w:p>
            <w:pPr>
              <w:spacing w:before="5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1202" w:hRule="exact"/>
        </w:trPr>
        <w:tc>
          <w:tcPr>
            <w:tcW w:w="668" w:type="dxa"/>
            <w:tcBorders>
              <w:top w:val="single" w:sz="4.6401" w:space="0" w:color="000000"/>
              <w:bottom w:val="single" w:sz="4.640085" w:space="0" w:color="000000"/>
              <w:left w:val="single" w:sz="4.64013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01" w:space="0" w:color="000000"/>
              <w:bottom w:val="single" w:sz="4.640085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1" w:space="0" w:color="000000"/>
              <w:bottom w:val="single" w:sz="4.640085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102" w:right="40"/>
              <w:jc w:val="left"/>
              <w:tabs>
                <w:tab w:pos="2180" w:val="left"/>
                <w:tab w:pos="360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1" w:space="0" w:color="000000"/>
              <w:bottom w:val="single" w:sz="4.640085" w:space="0" w:color="000000"/>
              <w:left w:val="single" w:sz="4.639840" w:space="0" w:color="000000"/>
              <w:right w:val="single" w:sz="4.640198" w:space="0" w:color="000000"/>
            </w:tcBorders>
          </w:tcPr>
          <w:p>
            <w:pPr/>
            <w:rPr/>
          </w:p>
        </w:tc>
      </w:tr>
      <w:tr>
        <w:trPr>
          <w:trHeight w:val="903" w:hRule="exact"/>
        </w:trPr>
        <w:tc>
          <w:tcPr>
            <w:tcW w:w="10310" w:type="dxa"/>
            <w:gridSpan w:val="4"/>
            <w:tcBorders>
              <w:top w:val="single" w:sz="4.640085" w:space="0" w:color="000000"/>
              <w:bottom w:val="single" w:sz="4.640063" w:space="0" w:color="000000"/>
              <w:left w:val="single" w:sz="4.640131" w:space="0" w:color="000000"/>
              <w:right w:val="single" w:sz="4.640198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937" w:right="192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4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2»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2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294" w:hRule="exact"/>
        </w:trPr>
        <w:tc>
          <w:tcPr>
            <w:tcW w:w="668" w:type="dxa"/>
            <w:tcBorders>
              <w:top w:val="single" w:sz="4.640063" w:space="0" w:color="000000"/>
              <w:bottom w:val="single" w:sz="4.640062" w:space="0" w:color="000000"/>
              <w:left w:val="single" w:sz="4.64013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0063" w:space="0" w:color="000000"/>
              <w:bottom w:val="single" w:sz="4.64006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063" w:space="0" w:color="000000"/>
              <w:bottom w:val="single" w:sz="4.64006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063" w:space="0" w:color="000000"/>
              <w:bottom w:val="single" w:sz="4.640062" w:space="0" w:color="000000"/>
              <w:left w:val="single" w:sz="4.639840" w:space="0" w:color="000000"/>
              <w:right w:val="single" w:sz="4.640198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</w:tr>
      <w:tr>
        <w:trPr>
          <w:trHeight w:val="905" w:hRule="exact"/>
        </w:trPr>
        <w:tc>
          <w:tcPr>
            <w:tcW w:w="668" w:type="dxa"/>
            <w:tcBorders>
              <w:top w:val="single" w:sz="4.640062" w:space="0" w:color="000000"/>
              <w:bottom w:val="single" w:sz="4.640061" w:space="0" w:color="000000"/>
              <w:left w:val="single" w:sz="4.64013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0062" w:space="0" w:color="000000"/>
              <w:bottom w:val="single" w:sz="4.640061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9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0062" w:space="0" w:color="000000"/>
              <w:bottom w:val="single" w:sz="4.640061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9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0062" w:space="0" w:color="000000"/>
              <w:bottom w:val="single" w:sz="4.640061" w:space="0" w:color="000000"/>
              <w:left w:val="single" w:sz="4.639840" w:space="0" w:color="000000"/>
              <w:right w:val="single" w:sz="4.640198" w:space="0" w:color="000000"/>
            </w:tcBorders>
          </w:tcPr>
          <w:p>
            <w:pPr/>
            <w:rPr/>
          </w:p>
        </w:tc>
      </w:tr>
    </w:tbl>
    <w:p>
      <w:pPr>
        <w:spacing w:after="0"/>
        <w:sectPr>
          <w:pgMar w:header="0" w:footer="0" w:top="1020" w:bottom="280" w:left="920" w:right="440"/>
          <w:headerReference w:type="default" r:id="rId166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389.399994pt;margin-top:87.499985pt;width:170.580561pt;height:128.16pt;mso-position-horizontal-relative:page;mso-position-vertical-relative:page;z-index:-5764" type="#_x0000_t75">
            <v:imagedata r:id="rId171" o:title=""/>
          </v:shape>
        </w:pict>
      </w:r>
      <w:r>
        <w:rPr/>
        <w:pict>
          <v:shape style="position:absolute;margin-left:391.450012pt;margin-top:307.799988pt;width:166.493454pt;height:124.92pt;mso-position-horizontal-relative:page;mso-position-vertical-relative:page;z-index:-5763" type="#_x0000_t75">
            <v:imagedata r:id="rId172" o:title=""/>
          </v:shape>
        </w:pict>
      </w:r>
      <w:r>
        <w:rPr/>
        <w:pict>
          <v:group style="position:absolute;margin-left:396.100006pt;margin-top:524.749939pt;width:157.449997pt;height:235.950011pt;mso-position-horizontal-relative:page;mso-position-vertical-relative:page;z-index:-5762" coordorigin="7922,10495" coordsize="3149,4719">
            <v:shape style="position:absolute;left:8246;top:10495;width:2501;height:2331" type="#_x0000_t75">
              <v:imagedata r:id="rId173" o:title=""/>
            </v:shape>
            <v:shape style="position:absolute;left:7922;top:12859;width:3149;height:2355" type="#_x0000_t75">
              <v:imagedata r:id="rId174" o:title=""/>
            </v:shape>
            <w10:wrap type="none"/>
          </v:group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6923" w:type="dxa"/>
      </w:tblPr>
      <w:tblGrid/>
      <w:tr>
        <w:trPr>
          <w:trHeight w:val="608" w:hRule="exact"/>
        </w:trPr>
        <w:tc>
          <w:tcPr>
            <w:tcW w:w="10310" w:type="dxa"/>
            <w:gridSpan w:val="4"/>
            <w:tcBorders>
              <w:top w:val="single" w:sz="4.640" w:space="0" w:color="000000"/>
              <w:bottom w:val="single" w:sz="4.640108" w:space="0" w:color="000000"/>
              <w:left w:val="single" w:sz="4.640161" w:space="0" w:color="000000"/>
              <w:right w:val="single" w:sz="4.640190" w:space="0" w:color="000000"/>
            </w:tcBorders>
          </w:tcPr>
          <w:p>
            <w:pPr>
              <w:spacing w:before="0" w:after="0" w:line="240" w:lineRule="auto"/>
              <w:ind w:left="1937" w:right="191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3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2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2599" w:hRule="exact"/>
        </w:trPr>
        <w:tc>
          <w:tcPr>
            <w:tcW w:w="668" w:type="dxa"/>
            <w:tcBorders>
              <w:top w:val="single" w:sz="4.640108" w:space="0" w:color="000000"/>
              <w:bottom w:val="single" w:sz="4.640107" w:space="0" w:color="000000"/>
              <w:left w:val="single" w:sz="4.64016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0108" w:space="0" w:color="000000"/>
              <w:bottom w:val="single" w:sz="4.64010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08" w:space="0" w:color="000000"/>
              <w:bottom w:val="single" w:sz="4.64010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108" w:space="0" w:color="000000"/>
              <w:bottom w:val="single" w:sz="4.640107" w:space="0" w:color="000000"/>
              <w:left w:val="single" w:sz="4.639840" w:space="0" w:color="000000"/>
              <w:right w:val="single" w:sz="4.640190" w:space="0" w:color="000000"/>
            </w:tcBorders>
          </w:tcPr>
          <w:p>
            <w:pPr>
              <w:spacing w:before="8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905" w:hRule="exact"/>
        </w:trPr>
        <w:tc>
          <w:tcPr>
            <w:tcW w:w="668" w:type="dxa"/>
            <w:tcBorders>
              <w:top w:val="single" w:sz="4.640107" w:space="0" w:color="000000"/>
              <w:bottom w:val="single" w:sz="4.640187" w:space="0" w:color="000000"/>
              <w:left w:val="single" w:sz="4.64016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107" w:space="0" w:color="000000"/>
              <w:bottom w:val="single" w:sz="4.64018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07" w:space="0" w:color="000000"/>
              <w:bottom w:val="single" w:sz="4.64018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107" w:space="0" w:color="000000"/>
              <w:bottom w:val="single" w:sz="4.640187" w:space="0" w:color="000000"/>
              <w:left w:val="single" w:sz="4.639840" w:space="0" w:color="000000"/>
              <w:right w:val="single" w:sz="4.640190" w:space="0" w:color="000000"/>
            </w:tcBorders>
          </w:tcPr>
          <w:p>
            <w:pPr/>
            <w:rPr/>
          </w:p>
        </w:tc>
      </w:tr>
      <w:tr>
        <w:trPr>
          <w:trHeight w:val="902" w:hRule="exact"/>
        </w:trPr>
        <w:tc>
          <w:tcPr>
            <w:tcW w:w="10310" w:type="dxa"/>
            <w:gridSpan w:val="4"/>
            <w:tcBorders>
              <w:top w:val="single" w:sz="4.640187" w:space="0" w:color="000000"/>
              <w:bottom w:val="single" w:sz="4.64414" w:space="0" w:color="000000"/>
              <w:left w:val="single" w:sz="4.640161" w:space="0" w:color="000000"/>
              <w:right w:val="single" w:sz="4.640190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937" w:right="191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говая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  <w:b/>
                <w:bCs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2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</w:tr>
      <w:tr>
        <w:trPr>
          <w:trHeight w:val="2535" w:hRule="exact"/>
        </w:trPr>
        <w:tc>
          <w:tcPr>
            <w:tcW w:w="668" w:type="dxa"/>
            <w:tcBorders>
              <w:top w:val="single" w:sz="4.64414" w:space="0" w:color="000000"/>
              <w:bottom w:val="single" w:sz="4.643054" w:space="0" w:color="000000"/>
              <w:left w:val="single" w:sz="4.64016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414" w:space="0" w:color="000000"/>
              <w:bottom w:val="single" w:sz="4.64305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414" w:space="0" w:color="000000"/>
              <w:bottom w:val="single" w:sz="4.64305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414" w:space="0" w:color="000000"/>
              <w:bottom w:val="single" w:sz="4.643054" w:space="0" w:color="000000"/>
              <w:left w:val="single" w:sz="4.639840" w:space="0" w:color="000000"/>
              <w:right w:val="single" w:sz="4.640190" w:space="0" w:color="000000"/>
            </w:tcBorders>
          </w:tcPr>
          <w:p>
            <w:pPr>
              <w:spacing w:before="3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905" w:hRule="exact"/>
        </w:trPr>
        <w:tc>
          <w:tcPr>
            <w:tcW w:w="668" w:type="dxa"/>
            <w:tcBorders>
              <w:top w:val="single" w:sz="4.643054" w:space="0" w:color="000000"/>
              <w:bottom w:val="single" w:sz="4.642992" w:space="0" w:color="000000"/>
              <w:left w:val="single" w:sz="4.640161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3054" w:space="0" w:color="000000"/>
              <w:bottom w:val="single" w:sz="4.64299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3054" w:space="0" w:color="000000"/>
              <w:bottom w:val="single" w:sz="4.64299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3054" w:space="0" w:color="000000"/>
              <w:bottom w:val="single" w:sz="4.642992" w:space="0" w:color="000000"/>
              <w:left w:val="single" w:sz="4.639840" w:space="0" w:color="000000"/>
              <w:right w:val="single" w:sz="4.640190" w:space="0" w:color="000000"/>
            </w:tcBorders>
          </w:tcPr>
          <w:p>
            <w:pPr/>
            <w:rPr/>
          </w:p>
        </w:tc>
      </w:tr>
      <w:tr>
        <w:trPr>
          <w:trHeight w:val="902" w:hRule="exact"/>
        </w:trPr>
        <w:tc>
          <w:tcPr>
            <w:tcW w:w="10310" w:type="dxa"/>
            <w:gridSpan w:val="4"/>
            <w:tcBorders>
              <w:top w:val="single" w:sz="4.642992" w:space="0" w:color="000000"/>
              <w:bottom w:val="single" w:sz="4.642458" w:space="0" w:color="000000"/>
              <w:left w:val="single" w:sz="4.640161" w:space="0" w:color="000000"/>
              <w:right w:val="single" w:sz="4.640190" w:space="0" w:color="000000"/>
            </w:tcBorders>
          </w:tcPr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126" w:right="210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овая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194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44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99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2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во)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</w:tr>
      <w:tr>
        <w:trPr>
          <w:trHeight w:val="2362" w:hRule="exact"/>
        </w:trPr>
        <w:tc>
          <w:tcPr>
            <w:tcW w:w="668" w:type="dxa"/>
            <w:tcBorders>
              <w:top w:val="single" w:sz="4.642458" w:space="0" w:color="000000"/>
              <w:bottom w:val="single" w:sz="4.641726" w:space="0" w:color="000000"/>
              <w:left w:val="single" w:sz="4.640161" w:space="0" w:color="000000"/>
              <w:right w:val="single" w:sz="4.6401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2458" w:space="0" w:color="000000"/>
              <w:bottom w:val="single" w:sz="4.641726" w:space="0" w:color="000000"/>
              <w:left w:val="single" w:sz="4.6401" w:space="0" w:color="000000"/>
              <w:right w:val="single" w:sz="4.640153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99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2458" w:space="0" w:color="000000"/>
              <w:bottom w:val="single" w:sz="4.641726" w:space="0" w:color="000000"/>
              <w:left w:val="single" w:sz="4.640153" w:space="0" w:color="000000"/>
              <w:right w:val="single" w:sz="4.64008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2458" w:space="0" w:color="000000"/>
              <w:bottom w:val="single" w:sz="4.641726" w:space="0" w:color="000000"/>
              <w:left w:val="single" w:sz="4.640087" w:space="0" w:color="000000"/>
              <w:right w:val="single" w:sz="4.640190" w:space="0" w:color="000000"/>
            </w:tcBorders>
          </w:tcPr>
          <w:p>
            <w:pPr/>
            <w:rPr/>
          </w:p>
        </w:tc>
      </w:tr>
      <w:tr>
        <w:trPr>
          <w:trHeight w:val="2386" w:hRule="exact"/>
        </w:trPr>
        <w:tc>
          <w:tcPr>
            <w:tcW w:w="668" w:type="dxa"/>
            <w:tcBorders>
              <w:top w:val="single" w:sz="4.641726" w:space="0" w:color="000000"/>
              <w:bottom w:val="single" w:sz="4.641410" w:space="0" w:color="000000"/>
              <w:left w:val="single" w:sz="4.640161" w:space="0" w:color="000000"/>
              <w:right w:val="single" w:sz="4.6401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2129" w:type="dxa"/>
            <w:tcBorders>
              <w:top w:val="single" w:sz="4.641726" w:space="0" w:color="000000"/>
              <w:bottom w:val="single" w:sz="4.641410" w:space="0" w:color="000000"/>
              <w:left w:val="single" w:sz="4.6401" w:space="0" w:color="000000"/>
              <w:right w:val="single" w:sz="4.640153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1726" w:space="0" w:color="000000"/>
              <w:bottom w:val="single" w:sz="4.641410" w:space="0" w:color="000000"/>
              <w:left w:val="single" w:sz="4.640153" w:space="0" w:color="000000"/>
              <w:right w:val="single" w:sz="4.64008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59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1726" w:space="0" w:color="000000"/>
              <w:bottom w:val="single" w:sz="4.641410" w:space="0" w:color="000000"/>
              <w:left w:val="single" w:sz="4.640087" w:space="0" w:color="000000"/>
              <w:right w:val="single" w:sz="4.640190" w:space="0" w:color="000000"/>
            </w:tcBorders>
          </w:tcPr>
          <w:p>
            <w:pPr/>
            <w:rPr/>
          </w:p>
        </w:tc>
      </w:tr>
    </w:tbl>
    <w:p>
      <w:pPr>
        <w:spacing w:after="0"/>
        <w:sectPr>
          <w:pgMar w:header="0" w:footer="0" w:top="1020" w:bottom="280" w:left="920" w:right="440"/>
          <w:headerReference w:type="default" r:id="rId170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418.200012pt;margin-top:87.499985pt;width:113.4pt;height:283.300012pt;mso-position-horizontal-relative:page;mso-position-vertical-relative:page;z-index:-5761" coordorigin="8364,1750" coordsize="2268,5666">
            <v:shape style="position:absolute;left:8364;top:1750;width:2268;height:2301" type="#_x0000_t75">
              <v:imagedata r:id="rId176" o:title=""/>
            </v:shape>
            <v:shape style="position:absolute;left:8388;top:4082;width:2220;height:3334" type="#_x0000_t75">
              <v:imagedata r:id="rId177" o:title=""/>
            </v:shape>
            <w10:wrap type="none"/>
          </v:group>
        </w:pict>
      </w:r>
      <w:r>
        <w:rPr/>
        <w:pict>
          <v:group style="position:absolute;margin-left:407.899994pt;margin-top:402.700012pt;width:133.899997pt;height:186.500002pt;mso-position-horizontal-relative:page;mso-position-vertical-relative:page;z-index:-5760" coordorigin="8158,8054" coordsize="2678,3730">
            <v:shape style="position:absolute;left:8167;top:8054;width:2662;height:1800" type="#_x0000_t75">
              <v:imagedata r:id="rId178" o:title=""/>
            </v:shape>
            <v:shape style="position:absolute;left:8158;top:9886;width:2678;height:1898" type="#_x0000_t75">
              <v:imagedata r:id="rId179" o:title=""/>
            </v:shape>
            <w10:wrap type="none"/>
          </v:group>
        </w:pict>
      </w:r>
      <w:r>
        <w:rPr/>
        <w:pict>
          <v:shape style="position:absolute;margin-left:419.900024pt;margin-top:621.099976pt;width:109.957776pt;height:152.28pt;mso-position-horizontal-relative:page;mso-position-vertical-relative:page;z-index:-5759" type="#_x0000_t75">
            <v:imagedata r:id="rId180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285" w:type="dxa"/>
      </w:tblPr>
      <w:tblGrid/>
      <w:tr>
        <w:trPr>
          <w:trHeight w:val="608" w:hRule="exact"/>
        </w:trPr>
        <w:tc>
          <w:tcPr>
            <w:tcW w:w="10310" w:type="dxa"/>
            <w:gridSpan w:val="4"/>
            <w:tcBorders>
              <w:top w:val="single" w:sz="4.640" w:space="0" w:color="000000"/>
              <w:bottom w:val="single" w:sz="4.640467" w:space="0" w:color="000000"/>
              <w:left w:val="single" w:sz="4.640120" w:space="0" w:color="000000"/>
              <w:right w:val="single" w:sz="4.639955" w:space="0" w:color="000000"/>
            </w:tcBorders>
          </w:tcPr>
          <w:p>
            <w:pPr>
              <w:spacing w:before="0" w:after="0" w:line="240" w:lineRule="auto"/>
              <w:ind w:left="2347" w:right="232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6"/>
                <w:w w:val="100"/>
                <w:b/>
                <w:bCs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даль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ба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Ю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41" w:right="12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Соловь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2335" w:hRule="exact"/>
        </w:trPr>
        <w:tc>
          <w:tcPr>
            <w:tcW w:w="668" w:type="dxa"/>
            <w:tcBorders>
              <w:top w:val="single" w:sz="4.640467" w:space="0" w:color="000000"/>
              <w:bottom w:val="single" w:sz="4.642191" w:space="0" w:color="000000"/>
              <w:left w:val="single" w:sz="4.640120" w:space="0" w:color="000000"/>
              <w:right w:val="single" w:sz="4.64003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0467" w:space="0" w:color="000000"/>
              <w:bottom w:val="single" w:sz="4.642191" w:space="0" w:color="000000"/>
              <w:left w:val="single" w:sz="4.640030" w:space="0" w:color="000000"/>
              <w:right w:val="single" w:sz="4.640029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467" w:space="0" w:color="000000"/>
              <w:bottom w:val="single" w:sz="4.642191" w:space="0" w:color="000000"/>
              <w:left w:val="single" w:sz="4.640029" w:space="0" w:color="000000"/>
              <w:right w:val="single" w:sz="4.63986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467" w:space="0" w:color="000000"/>
              <w:bottom w:val="single" w:sz="4.642191" w:space="0" w:color="000000"/>
              <w:left w:val="single" w:sz="4.639867" w:space="0" w:color="000000"/>
              <w:right w:val="single" w:sz="4.639955" w:space="0" w:color="000000"/>
            </w:tcBorders>
          </w:tcPr>
          <w:p>
            <w:pPr/>
            <w:rPr/>
          </w:p>
        </w:tc>
      </w:tr>
      <w:tr>
        <w:trPr>
          <w:trHeight w:val="3365" w:hRule="exact"/>
        </w:trPr>
        <w:tc>
          <w:tcPr>
            <w:tcW w:w="668" w:type="dxa"/>
            <w:tcBorders>
              <w:top w:val="single" w:sz="4.642191" w:space="0" w:color="000000"/>
              <w:bottom w:val="single" w:sz="4.64171" w:space="0" w:color="000000"/>
              <w:left w:val="single" w:sz="4.640120" w:space="0" w:color="000000"/>
              <w:right w:val="single" w:sz="4.64003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191" w:space="0" w:color="000000"/>
              <w:bottom w:val="single" w:sz="4.64171" w:space="0" w:color="000000"/>
              <w:left w:val="single" w:sz="4.640030" w:space="0" w:color="000000"/>
              <w:right w:val="single" w:sz="4.640029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191" w:space="0" w:color="000000"/>
              <w:bottom w:val="single" w:sz="4.64171" w:space="0" w:color="000000"/>
              <w:left w:val="single" w:sz="4.640029" w:space="0" w:color="000000"/>
              <w:right w:val="single" w:sz="4.63986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191" w:space="0" w:color="000000"/>
              <w:bottom w:val="single" w:sz="4.64171" w:space="0" w:color="000000"/>
              <w:left w:val="single" w:sz="4.639867" w:space="0" w:color="000000"/>
              <w:right w:val="single" w:sz="4.639955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171" w:space="0" w:color="000000"/>
              <w:bottom w:val="single" w:sz="4.642952" w:space="0" w:color="000000"/>
              <w:left w:val="single" w:sz="4.640120" w:space="0" w:color="000000"/>
              <w:right w:val="single" w:sz="4.639955" w:space="0" w:color="000000"/>
            </w:tcBorders>
          </w:tcPr>
          <w:p>
            <w:pPr>
              <w:spacing w:before="0" w:after="0" w:line="274" w:lineRule="exact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32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832" w:hRule="exact"/>
        </w:trPr>
        <w:tc>
          <w:tcPr>
            <w:tcW w:w="668" w:type="dxa"/>
            <w:tcBorders>
              <w:top w:val="single" w:sz="4.642952" w:space="0" w:color="000000"/>
              <w:bottom w:val="single" w:sz="4.642221" w:space="0" w:color="000000"/>
              <w:left w:val="single" w:sz="4.640120" w:space="0" w:color="000000"/>
              <w:right w:val="single" w:sz="4.640016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2952" w:space="0" w:color="000000"/>
              <w:bottom w:val="single" w:sz="4.642221" w:space="0" w:color="000000"/>
              <w:left w:val="single" w:sz="4.640016" w:space="0" w:color="000000"/>
              <w:right w:val="single" w:sz="4.640005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2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952" w:space="0" w:color="000000"/>
              <w:bottom w:val="single" w:sz="4.642221" w:space="0" w:color="000000"/>
              <w:left w:val="single" w:sz="4.640005" w:space="0" w:color="000000"/>
              <w:right w:val="single" w:sz="4.63985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2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952" w:space="0" w:color="000000"/>
              <w:bottom w:val="single" w:sz="4.642221" w:space="0" w:color="000000"/>
              <w:left w:val="single" w:sz="4.639857" w:space="0" w:color="000000"/>
              <w:right w:val="single" w:sz="4.639955" w:space="0" w:color="000000"/>
            </w:tcBorders>
          </w:tcPr>
          <w:p>
            <w:pPr/>
            <w:rPr/>
          </w:p>
        </w:tc>
      </w:tr>
      <w:tr>
        <w:trPr>
          <w:trHeight w:val="1932" w:hRule="exact"/>
        </w:trPr>
        <w:tc>
          <w:tcPr>
            <w:tcW w:w="668" w:type="dxa"/>
            <w:tcBorders>
              <w:top w:val="single" w:sz="4.642221" w:space="0" w:color="000000"/>
              <w:bottom w:val="single" w:sz="4.641337" w:space="0" w:color="000000"/>
              <w:left w:val="single" w:sz="4.640120" w:space="0" w:color="000000"/>
              <w:right w:val="single" w:sz="4.640016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221" w:space="0" w:color="000000"/>
              <w:bottom w:val="single" w:sz="4.641337" w:space="0" w:color="000000"/>
              <w:left w:val="single" w:sz="4.640016" w:space="0" w:color="000000"/>
              <w:right w:val="single" w:sz="4.640005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4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221" w:space="0" w:color="000000"/>
              <w:bottom w:val="single" w:sz="4.641337" w:space="0" w:color="000000"/>
              <w:left w:val="single" w:sz="4.640005" w:space="0" w:color="000000"/>
              <w:right w:val="single" w:sz="4.63985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4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221" w:space="0" w:color="000000"/>
              <w:bottom w:val="single" w:sz="4.641337" w:space="0" w:color="000000"/>
              <w:left w:val="single" w:sz="4.639857" w:space="0" w:color="000000"/>
              <w:right w:val="single" w:sz="4.639955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1337" w:space="0" w:color="000000"/>
              <w:bottom w:val="single" w:sz="4.641539" w:space="0" w:color="000000"/>
              <w:left w:val="single" w:sz="4.640120" w:space="0" w:color="000000"/>
              <w:right w:val="single" w:sz="4.639955" w:space="0" w:color="000000"/>
            </w:tcBorders>
          </w:tcPr>
          <w:p>
            <w:pPr>
              <w:spacing w:before="0" w:after="0" w:line="275" w:lineRule="exact"/>
              <w:ind w:left="1121" w:right="109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21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3077" w:hRule="exact"/>
        </w:trPr>
        <w:tc>
          <w:tcPr>
            <w:tcW w:w="668" w:type="dxa"/>
            <w:tcBorders>
              <w:top w:val="single" w:sz="4.641539" w:space="0" w:color="000000"/>
              <w:bottom w:val="single" w:sz="4.640013" w:space="0" w:color="000000"/>
              <w:left w:val="single" w:sz="4.64012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1539" w:space="0" w:color="000000"/>
              <w:bottom w:val="single" w:sz="4.640013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539" w:space="0" w:color="000000"/>
              <w:bottom w:val="single" w:sz="4.640013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1539" w:space="0" w:color="000000"/>
              <w:bottom w:val="single" w:sz="4.640013" w:space="0" w:color="000000"/>
              <w:left w:val="single" w:sz="4.639840" w:space="0" w:color="000000"/>
              <w:right w:val="single" w:sz="4.639955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6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75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403.550018pt;margin-top:199.900009pt;width:142.550004pt;height:193.100007pt;mso-position-horizontal-relative:page;mso-position-vertical-relative:page;z-index:-5758" coordorigin="8071,3998" coordsize="2851,3862">
            <v:shape style="position:absolute;left:8071;top:3998;width:2851;height:1841" type="#_x0000_t75">
              <v:imagedata r:id="rId182" o:title=""/>
            </v:shape>
            <v:shape style="position:absolute;left:8122;top:5870;width:2750;height:1990" type="#_x0000_t75">
              <v:imagedata r:id="rId183" o:title=""/>
            </v:shape>
            <w10:wrap type="none"/>
          </v:group>
        </w:pict>
      </w:r>
      <w:r>
        <w:rPr/>
        <w:pict>
          <v:group style="position:absolute;margin-left:399.950012pt;margin-top:424.800049pt;width:149.899998pt;height:224.299964pt;mso-position-horizontal-relative:page;mso-position-vertical-relative:page;z-index:-5757" coordorigin="7999,8496" coordsize="2998,4486">
            <v:shape style="position:absolute;left:8023;top:8496;width:2947;height:2136" type="#_x0000_t75">
              <v:imagedata r:id="rId184" o:title=""/>
            </v:shape>
            <v:shape style="position:absolute;left:7999;top:10666;width:2998;height:2316" type="#_x0000_t75">
              <v:imagedata r:id="rId185" o:title=""/>
            </v:shape>
            <w10:wrap type="none"/>
          </v:group>
        </w:pict>
      </w:r>
      <w:r>
        <w:rPr/>
        <w:pict>
          <v:shape style="position:absolute;margin-left:418.200012pt;margin-top:681pt;width:113.675673pt;height:90.72pt;mso-position-horizontal-relative:page;mso-position-vertical-relative:page;z-index:-5756" type="#_x0000_t75">
            <v:imagedata r:id="rId186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867" w:type="dxa"/>
      </w:tblPr>
      <w:tblGrid/>
      <w:tr>
        <w:trPr>
          <w:trHeight w:val="2249" w:hRule="exact"/>
        </w:trPr>
        <w:tc>
          <w:tcPr>
            <w:tcW w:w="668" w:type="dxa"/>
            <w:tcBorders>
              <w:top w:val="single" w:sz="4.642854" w:space="0" w:color="000000"/>
              <w:bottom w:val="single" w:sz="4.642559" w:space="0" w:color="000000"/>
              <w:left w:val="single" w:sz="4.640134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854" w:space="0" w:color="000000"/>
              <w:bottom w:val="single" w:sz="4.642559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854" w:space="0" w:color="000000"/>
              <w:bottom w:val="single" w:sz="4.642559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854" w:space="0" w:color="000000"/>
              <w:bottom w:val="single" w:sz="4.642559" w:space="0" w:color="000000"/>
              <w:left w:val="single" w:sz="4.639840" w:space="0" w:color="000000"/>
              <w:right w:val="single" w:sz="4.640380" w:space="0" w:color="000000"/>
            </w:tcBorders>
          </w:tcPr>
          <w:p>
            <w:pPr>
              <w:spacing w:before="2" w:after="0" w:line="240" w:lineRule="auto"/>
              <w:ind w:left="20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62.131709pt;height:110.0925pt;mso-position-horizontal-relative:char;mso-position-vertical-relative:line" type="#_x0000_t75">
                  <v:imagedata r:id="rId18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2559" w:space="0" w:color="000000"/>
              <w:bottom w:val="single" w:sz="4.642455" w:space="0" w:color="000000"/>
              <w:left w:val="single" w:sz="4.640134" w:space="0" w:color="000000"/>
              <w:right w:val="single" w:sz="4.640380" w:space="0" w:color="000000"/>
            </w:tcBorders>
          </w:tcPr>
          <w:p>
            <w:pPr>
              <w:spacing w:before="0" w:after="0" w:line="274" w:lineRule="exact"/>
              <w:ind w:left="849" w:right="83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0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875" w:hRule="exact"/>
        </w:trPr>
        <w:tc>
          <w:tcPr>
            <w:tcW w:w="668" w:type="dxa"/>
            <w:tcBorders>
              <w:top w:val="single" w:sz="4.642455" w:space="0" w:color="000000"/>
              <w:bottom w:val="single" w:sz="4.643787" w:space="0" w:color="000000"/>
              <w:left w:val="single" w:sz="4.640134" w:space="0" w:color="000000"/>
              <w:right w:val="single" w:sz="4.640013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2455" w:space="0" w:color="000000"/>
              <w:bottom w:val="single" w:sz="4.643787" w:space="0" w:color="000000"/>
              <w:left w:val="single" w:sz="4.640013" w:space="0" w:color="000000"/>
              <w:right w:val="single" w:sz="4.640045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455" w:space="0" w:color="000000"/>
              <w:bottom w:val="single" w:sz="4.643787" w:space="0" w:color="000000"/>
              <w:left w:val="single" w:sz="4.640045" w:space="0" w:color="000000"/>
              <w:right w:val="single" w:sz="4.639943" w:space="0" w:color="000000"/>
            </w:tcBorders>
          </w:tcPr>
          <w:p>
            <w:pPr>
              <w:spacing w:before="0" w:after="0" w:line="272" w:lineRule="exact"/>
              <w:ind w:left="671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407" w:right="38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791" w:right="7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455" w:space="0" w:color="000000"/>
              <w:bottom w:val="single" w:sz="4.643787" w:space="0" w:color="000000"/>
              <w:left w:val="single" w:sz="4.639943" w:space="0" w:color="000000"/>
              <w:right w:val="single" w:sz="4.640380" w:space="0" w:color="000000"/>
            </w:tcBorders>
          </w:tcPr>
          <w:p>
            <w:pPr/>
            <w:rPr/>
          </w:p>
        </w:tc>
      </w:tr>
      <w:tr>
        <w:trPr>
          <w:trHeight w:val="2023" w:hRule="exact"/>
        </w:trPr>
        <w:tc>
          <w:tcPr>
            <w:tcW w:w="668" w:type="dxa"/>
            <w:tcBorders>
              <w:top w:val="single" w:sz="4.643787" w:space="0" w:color="000000"/>
              <w:bottom w:val="single" w:sz="4.643104" w:space="0" w:color="000000"/>
              <w:left w:val="single" w:sz="4.640134" w:space="0" w:color="000000"/>
              <w:right w:val="single" w:sz="4.640013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3787" w:space="0" w:color="000000"/>
              <w:bottom w:val="single" w:sz="4.643104" w:space="0" w:color="000000"/>
              <w:left w:val="single" w:sz="4.640013" w:space="0" w:color="000000"/>
              <w:right w:val="single" w:sz="4.640045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3787" w:space="0" w:color="000000"/>
              <w:bottom w:val="single" w:sz="4.643104" w:space="0" w:color="000000"/>
              <w:left w:val="single" w:sz="4.640045" w:space="0" w:color="000000"/>
              <w:right w:val="single" w:sz="4.639943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3787" w:space="0" w:color="000000"/>
              <w:bottom w:val="single" w:sz="4.643104" w:space="0" w:color="000000"/>
              <w:left w:val="single" w:sz="4.639943" w:space="0" w:color="000000"/>
              <w:right w:val="single" w:sz="4.640380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3104" w:space="0" w:color="000000"/>
              <w:bottom w:val="single" w:sz="4.642609" w:space="0" w:color="000000"/>
              <w:left w:val="single" w:sz="4.640134" w:space="0" w:color="000000"/>
              <w:right w:val="single" w:sz="4.640380" w:space="0" w:color="000000"/>
            </w:tcBorders>
          </w:tcPr>
          <w:p>
            <w:pPr>
              <w:spacing w:before="0" w:after="0" w:line="274" w:lineRule="exact"/>
              <w:ind w:left="849" w:right="83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2168" w:hRule="exact"/>
        </w:trPr>
        <w:tc>
          <w:tcPr>
            <w:tcW w:w="668" w:type="dxa"/>
            <w:tcBorders>
              <w:top w:val="single" w:sz="4.642609" w:space="0" w:color="000000"/>
              <w:bottom w:val="single" w:sz="4.640835" w:space="0" w:color="000000"/>
              <w:left w:val="single" w:sz="4.640134" w:space="0" w:color="000000"/>
              <w:right w:val="single" w:sz="4.640044" w:space="0" w:color="000000"/>
            </w:tcBorders>
          </w:tcPr>
          <w:p>
            <w:pPr>
              <w:spacing w:before="0" w:after="0" w:line="270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2609" w:space="0" w:color="000000"/>
              <w:bottom w:val="single" w:sz="4.640835" w:space="0" w:color="000000"/>
              <w:left w:val="single" w:sz="4.640044" w:space="0" w:color="000000"/>
              <w:right w:val="single" w:sz="4.640035" w:space="0" w:color="000000"/>
            </w:tcBorders>
          </w:tcPr>
          <w:p>
            <w:pPr>
              <w:spacing w:before="0" w:after="0" w:line="270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609" w:space="0" w:color="000000"/>
              <w:bottom w:val="single" w:sz="4.640835" w:space="0" w:color="000000"/>
              <w:left w:val="single" w:sz="4.640035" w:space="0" w:color="000000"/>
              <w:right w:val="single" w:sz="4.639857" w:space="0" w:color="000000"/>
            </w:tcBorders>
          </w:tcPr>
          <w:p>
            <w:pPr>
              <w:spacing w:before="0" w:after="0" w:line="270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609" w:space="0" w:color="000000"/>
              <w:bottom w:val="single" w:sz="4.640835" w:space="0" w:color="000000"/>
              <w:left w:val="single" w:sz="4.639857" w:space="0" w:color="000000"/>
              <w:right w:val="single" w:sz="4.640380" w:space="0" w:color="000000"/>
            </w:tcBorders>
          </w:tcPr>
          <w:p>
            <w:pPr/>
            <w:rPr/>
          </w:p>
        </w:tc>
      </w:tr>
      <w:tr>
        <w:trPr>
          <w:trHeight w:val="2348" w:hRule="exact"/>
        </w:trPr>
        <w:tc>
          <w:tcPr>
            <w:tcW w:w="668" w:type="dxa"/>
            <w:tcBorders>
              <w:top w:val="single" w:sz="4.640835" w:space="0" w:color="000000"/>
              <w:bottom w:val="single" w:sz="4.639956" w:space="0" w:color="000000"/>
              <w:left w:val="single" w:sz="4.640134" w:space="0" w:color="000000"/>
              <w:right w:val="single" w:sz="4.640044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835" w:space="0" w:color="000000"/>
              <w:bottom w:val="single" w:sz="4.639956" w:space="0" w:color="000000"/>
              <w:left w:val="single" w:sz="4.640044" w:space="0" w:color="000000"/>
              <w:right w:val="single" w:sz="4.640035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835" w:space="0" w:color="000000"/>
              <w:bottom w:val="single" w:sz="4.639956" w:space="0" w:color="000000"/>
              <w:left w:val="single" w:sz="4.640035" w:space="0" w:color="000000"/>
              <w:right w:val="single" w:sz="4.639857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835" w:space="0" w:color="000000"/>
              <w:bottom w:val="single" w:sz="4.639956" w:space="0" w:color="000000"/>
              <w:left w:val="single" w:sz="4.639857" w:space="0" w:color="000000"/>
              <w:right w:val="single" w:sz="4.640380" w:space="0" w:color="000000"/>
            </w:tcBorders>
          </w:tcPr>
          <w:p>
            <w:pPr/>
            <w:rPr/>
          </w:p>
        </w:tc>
      </w:tr>
      <w:tr>
        <w:trPr>
          <w:trHeight w:val="607" w:hRule="exact"/>
        </w:trPr>
        <w:tc>
          <w:tcPr>
            <w:tcW w:w="10310" w:type="dxa"/>
            <w:gridSpan w:val="4"/>
            <w:tcBorders>
              <w:top w:val="single" w:sz="4.639956" w:space="0" w:color="000000"/>
              <w:bottom w:val="single" w:sz="4.639906" w:space="0" w:color="000000"/>
              <w:left w:val="single" w:sz="4.640134" w:space="0" w:color="000000"/>
              <w:right w:val="single" w:sz="4.640380" w:space="0" w:color="000000"/>
            </w:tcBorders>
          </w:tcPr>
          <w:p>
            <w:pPr>
              <w:spacing w:before="0" w:after="0" w:line="240" w:lineRule="auto"/>
              <w:ind w:left="907" w:right="891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844" w:hRule="exact"/>
        </w:trPr>
        <w:tc>
          <w:tcPr>
            <w:tcW w:w="668" w:type="dxa"/>
            <w:tcBorders>
              <w:top w:val="single" w:sz="4.639906" w:space="0" w:color="000000"/>
              <w:bottom w:val="single" w:sz="4.640204" w:space="0" w:color="000000"/>
              <w:left w:val="single" w:sz="4.640134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39906" w:space="0" w:color="000000"/>
              <w:bottom w:val="single" w:sz="4.640204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39906" w:space="0" w:color="000000"/>
              <w:bottom w:val="single" w:sz="4.640204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39906" w:space="0" w:color="000000"/>
              <w:bottom w:val="single" w:sz="4.640204" w:space="0" w:color="000000"/>
              <w:left w:val="single" w:sz="4.639840" w:space="0" w:color="000000"/>
              <w:right w:val="single" w:sz="4.64038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81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405.100006pt;margin-top:177.249985pt;width:139.6pt;height:214.900025pt;mso-position-horizontal-relative:page;mso-position-vertical-relative:page;z-index:-5755" coordorigin="8102,3545" coordsize="2792,4298">
            <v:shape style="position:absolute;left:8102;top:3545;width:2792;height:1937" type="#_x0000_t75">
              <v:imagedata r:id="rId189" o:title=""/>
            </v:shape>
            <v:shape style="position:absolute;left:8162;top:5513;width:2672;height:2330" type="#_x0000_t75">
              <v:imagedata r:id="rId190" o:title=""/>
            </v:shape>
            <w10:wrap type="none"/>
          </v:group>
        </w:pict>
      </w:r>
      <w:r>
        <w:rPr/>
        <w:pict>
          <v:group style="position:absolute;margin-left:399.250031pt;margin-top:424.100006pt;width:151.200009pt;height:194.749994pt;mso-position-horizontal-relative:page;mso-position-vertical-relative:page;z-index:-5754" coordorigin="7985,8482" coordsize="3024,3895">
            <v:shape style="position:absolute;left:8042;top:8482;width:2912;height:1956" type="#_x0000_t75">
              <v:imagedata r:id="rId191" o:title=""/>
            </v:shape>
            <v:shape style="position:absolute;left:7985;top:10466;width:3024;height:1911" type="#_x0000_t75">
              <v:imagedata r:id="rId192" o:title=""/>
            </v:shape>
            <w10:wrap type="none"/>
          </v:group>
        </w:pict>
      </w:r>
      <w:r>
        <w:rPr/>
        <w:pict>
          <v:shape style="position:absolute;margin-left:396.500061pt;margin-top:650.899963pt;width:157.923037pt;height:112.5pt;mso-position-horizontal-relative:page;mso-position-vertical-relative:page;z-index:-5753" type="#_x0000_t75">
            <v:imagedata r:id="rId193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8907" w:type="dxa"/>
      </w:tblPr>
      <w:tblGrid/>
      <w:tr>
        <w:trPr>
          <w:trHeight w:val="1500" w:hRule="exact"/>
        </w:trPr>
        <w:tc>
          <w:tcPr>
            <w:tcW w:w="668" w:type="dxa"/>
            <w:tcBorders>
              <w:top w:val="single" w:sz="4.640" w:space="0" w:color="000000"/>
              <w:bottom w:val="single" w:sz="4.64008" w:space="0" w:color="000000"/>
              <w:left w:val="single" w:sz="4.64005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" w:space="0" w:color="000000"/>
              <w:bottom w:val="single" w:sz="4.6400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" w:space="0" w:color="000000"/>
              <w:bottom w:val="single" w:sz="4.6400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" w:space="0" w:color="000000"/>
              <w:bottom w:val="single" w:sz="4.64008" w:space="0" w:color="000000"/>
              <w:left w:val="single" w:sz="4.639840" w:space="0" w:color="000000"/>
              <w:right w:val="single" w:sz="4.640369" w:space="0" w:color="000000"/>
            </w:tcBorders>
          </w:tcPr>
          <w:p>
            <w:pPr/>
            <w:rPr/>
          </w:p>
        </w:tc>
      </w:tr>
      <w:tr>
        <w:trPr>
          <w:trHeight w:val="905" w:hRule="exact"/>
        </w:trPr>
        <w:tc>
          <w:tcPr>
            <w:tcW w:w="10310" w:type="dxa"/>
            <w:gridSpan w:val="4"/>
            <w:tcBorders>
              <w:top w:val="single" w:sz="4.64008" w:space="0" w:color="000000"/>
              <w:bottom w:val="single" w:sz="4.642355" w:space="0" w:color="000000"/>
              <w:left w:val="single" w:sz="4.640051" w:space="0" w:color="000000"/>
              <w:right w:val="single" w:sz="4.640369" w:space="0" w:color="000000"/>
            </w:tcBorders>
          </w:tcPr>
          <w:p>
            <w:pPr>
              <w:spacing w:before="0" w:after="0" w:line="274" w:lineRule="exact"/>
              <w:ind w:left="489" w:right="47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отив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олбы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ями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58" w:lineRule="auto"/>
              <w:ind w:left="238" w:right="22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5,5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1966" w:hRule="exact"/>
        </w:trPr>
        <w:tc>
          <w:tcPr>
            <w:tcW w:w="668" w:type="dxa"/>
            <w:tcBorders>
              <w:top w:val="single" w:sz="4.642355" w:space="0" w:color="000000"/>
              <w:bottom w:val="single" w:sz="4.641779" w:space="0" w:color="000000"/>
              <w:left w:val="single" w:sz="4.640051" w:space="0" w:color="000000"/>
              <w:right w:val="single" w:sz="4.640013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2355" w:space="0" w:color="000000"/>
              <w:bottom w:val="single" w:sz="4.641779" w:space="0" w:color="000000"/>
              <w:left w:val="single" w:sz="4.640013" w:space="0" w:color="000000"/>
              <w:right w:val="single" w:sz="4.640006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355" w:space="0" w:color="000000"/>
              <w:bottom w:val="single" w:sz="4.641779" w:space="0" w:color="000000"/>
              <w:left w:val="single" w:sz="4.640006" w:space="0" w:color="000000"/>
              <w:right w:val="single" w:sz="4.63984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355" w:space="0" w:color="000000"/>
              <w:bottom w:val="single" w:sz="4.641779" w:space="0" w:color="000000"/>
              <w:left w:val="single" w:sz="4.639846" w:space="0" w:color="000000"/>
              <w:right w:val="single" w:sz="4.640369" w:space="0" w:color="000000"/>
            </w:tcBorders>
          </w:tcPr>
          <w:p>
            <w:pPr/>
            <w:rPr/>
          </w:p>
        </w:tc>
      </w:tr>
      <w:tr>
        <w:trPr>
          <w:trHeight w:val="2362" w:hRule="exact"/>
        </w:trPr>
        <w:tc>
          <w:tcPr>
            <w:tcW w:w="668" w:type="dxa"/>
            <w:tcBorders>
              <w:top w:val="single" w:sz="4.641779" w:space="0" w:color="000000"/>
              <w:bottom w:val="single" w:sz="4.641145" w:space="0" w:color="000000"/>
              <w:left w:val="single" w:sz="4.640051" w:space="0" w:color="000000"/>
              <w:right w:val="single" w:sz="4.640013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1779" w:space="0" w:color="000000"/>
              <w:bottom w:val="single" w:sz="4.641145" w:space="0" w:color="000000"/>
              <w:left w:val="single" w:sz="4.640013" w:space="0" w:color="000000"/>
              <w:right w:val="single" w:sz="4.640006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779" w:space="0" w:color="000000"/>
              <w:bottom w:val="single" w:sz="4.641145" w:space="0" w:color="000000"/>
              <w:left w:val="single" w:sz="4.640006" w:space="0" w:color="000000"/>
              <w:right w:val="single" w:sz="4.639846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1779" w:space="0" w:color="000000"/>
              <w:bottom w:val="single" w:sz="4.641145" w:space="0" w:color="000000"/>
              <w:left w:val="single" w:sz="4.639846" w:space="0" w:color="000000"/>
              <w:right w:val="single" w:sz="4.640369" w:space="0" w:color="000000"/>
            </w:tcBorders>
          </w:tcPr>
          <w:p>
            <w:pPr/>
            <w:rPr/>
          </w:p>
        </w:tc>
      </w:tr>
      <w:tr>
        <w:trPr>
          <w:trHeight w:val="607" w:hRule="exact"/>
        </w:trPr>
        <w:tc>
          <w:tcPr>
            <w:tcW w:w="10310" w:type="dxa"/>
            <w:gridSpan w:val="4"/>
            <w:tcBorders>
              <w:top w:val="single" w:sz="4.641145" w:space="0" w:color="000000"/>
              <w:bottom w:val="single" w:sz="4.641296" w:space="0" w:color="000000"/>
              <w:left w:val="single" w:sz="4.640051" w:space="0" w:color="000000"/>
              <w:right w:val="single" w:sz="4.640369" w:space="0" w:color="000000"/>
            </w:tcBorders>
          </w:tcPr>
          <w:p>
            <w:pPr>
              <w:spacing w:before="0" w:after="0" w:line="240" w:lineRule="auto"/>
              <w:ind w:left="847" w:right="83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2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988" w:hRule="exact"/>
        </w:trPr>
        <w:tc>
          <w:tcPr>
            <w:tcW w:w="668" w:type="dxa"/>
            <w:tcBorders>
              <w:top w:val="single" w:sz="4.641296" w:space="0" w:color="000000"/>
              <w:bottom w:val="single" w:sz="4.640730" w:space="0" w:color="000000"/>
              <w:left w:val="single" w:sz="4.640051" w:space="0" w:color="000000"/>
              <w:right w:val="single" w:sz="4.640037" w:space="0" w:color="000000"/>
            </w:tcBorders>
          </w:tcPr>
          <w:p>
            <w:pPr>
              <w:spacing w:before="0" w:after="0" w:line="270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1296" w:space="0" w:color="000000"/>
              <w:bottom w:val="single" w:sz="4.640730" w:space="0" w:color="000000"/>
              <w:left w:val="single" w:sz="4.640037" w:space="0" w:color="000000"/>
              <w:right w:val="single" w:sz="4.640086" w:space="0" w:color="000000"/>
            </w:tcBorders>
          </w:tcPr>
          <w:p>
            <w:pPr>
              <w:spacing w:before="0" w:after="0" w:line="270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1296" w:space="0" w:color="000000"/>
              <w:bottom w:val="single" w:sz="4.640730" w:space="0" w:color="000000"/>
              <w:left w:val="single" w:sz="4.640086" w:space="0" w:color="000000"/>
              <w:right w:val="single" w:sz="4.640016" w:space="0" w:color="000000"/>
            </w:tcBorders>
          </w:tcPr>
          <w:p>
            <w:pPr>
              <w:spacing w:before="0" w:after="0" w:line="270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1296" w:space="0" w:color="000000"/>
              <w:bottom w:val="single" w:sz="4.640730" w:space="0" w:color="000000"/>
              <w:left w:val="single" w:sz="4.640016" w:space="0" w:color="000000"/>
              <w:right w:val="single" w:sz="4.640369" w:space="0" w:color="000000"/>
            </w:tcBorders>
          </w:tcPr>
          <w:p>
            <w:pPr/>
            <w:rPr/>
          </w:p>
        </w:tc>
      </w:tr>
      <w:tr>
        <w:trPr>
          <w:trHeight w:val="1942" w:hRule="exact"/>
        </w:trPr>
        <w:tc>
          <w:tcPr>
            <w:tcW w:w="668" w:type="dxa"/>
            <w:tcBorders>
              <w:top w:val="single" w:sz="4.640730" w:space="0" w:color="000000"/>
              <w:bottom w:val="single" w:sz="4.640399" w:space="0" w:color="000000"/>
              <w:left w:val="single" w:sz="4.640051" w:space="0" w:color="000000"/>
              <w:right w:val="single" w:sz="4.640037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730" w:space="0" w:color="000000"/>
              <w:bottom w:val="single" w:sz="4.640399" w:space="0" w:color="000000"/>
              <w:left w:val="single" w:sz="4.640037" w:space="0" w:color="000000"/>
              <w:right w:val="single" w:sz="4.640086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730" w:space="0" w:color="000000"/>
              <w:bottom w:val="single" w:sz="4.640399" w:space="0" w:color="000000"/>
              <w:left w:val="single" w:sz="4.640086" w:space="0" w:color="000000"/>
              <w:right w:val="single" w:sz="4.64001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730" w:space="0" w:color="000000"/>
              <w:bottom w:val="single" w:sz="4.640399" w:space="0" w:color="000000"/>
              <w:left w:val="single" w:sz="4.640016" w:space="0" w:color="000000"/>
              <w:right w:val="single" w:sz="4.640369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0399" w:space="0" w:color="000000"/>
              <w:bottom w:val="single" w:sz="4.640877" w:space="0" w:color="000000"/>
              <w:left w:val="single" w:sz="4.640051" w:space="0" w:color="000000"/>
              <w:right w:val="single" w:sz="4.640369" w:space="0" w:color="000000"/>
            </w:tcBorders>
          </w:tcPr>
          <w:p>
            <w:pPr>
              <w:spacing w:before="0" w:after="0" w:line="274" w:lineRule="exact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36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2268" w:hRule="exact"/>
        </w:trPr>
        <w:tc>
          <w:tcPr>
            <w:tcW w:w="668" w:type="dxa"/>
            <w:tcBorders>
              <w:top w:val="single" w:sz="4.640877" w:space="0" w:color="000000"/>
              <w:bottom w:val="single" w:sz="4.640118" w:space="0" w:color="000000"/>
              <w:left w:val="single" w:sz="4.640051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0877" w:space="0" w:color="000000"/>
              <w:bottom w:val="single" w:sz="4.640118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877" w:space="0" w:color="000000"/>
              <w:bottom w:val="single" w:sz="4.640118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877" w:space="0" w:color="000000"/>
              <w:bottom w:val="single" w:sz="4.640118" w:space="0" w:color="000000"/>
              <w:left w:val="single" w:sz="4.639840" w:space="0" w:color="000000"/>
              <w:right w:val="single" w:sz="4.640369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88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group style="position:absolute;margin-left:401.650024pt;margin-top:199.09996pt;width:146.500011pt;height:217.800008pt;mso-position-horizontal-relative:page;mso-position-vertical-relative:page;z-index:-5752" coordorigin="8033,3982" coordsize="2930,4356">
            <v:shape style="position:absolute;left:8033;top:3982;width:2930;height:2200" type="#_x0000_t75">
              <v:imagedata r:id="rId195" o:title=""/>
            </v:shape>
            <v:shape style="position:absolute;left:8042;top:6216;width:2909;height:2122" type="#_x0000_t75">
              <v:imagedata r:id="rId196" o:title=""/>
            </v:shape>
            <w10:wrap type="none"/>
          </v:group>
        </w:pict>
      </w:r>
      <w:r>
        <w:rPr/>
        <w:pict>
          <v:group style="position:absolute;margin-left:408.850067pt;margin-top:448.799957pt;width:132.100026pt;height:199.300022pt;mso-position-horizontal-relative:page;mso-position-vertical-relative:page;z-index:-5751" coordorigin="8177,8976" coordsize="2642,3986">
            <v:shape style="position:absolute;left:8182;top:8976;width:2630;height:1975" type="#_x0000_t75">
              <v:imagedata r:id="rId197" o:title=""/>
            </v:shape>
            <v:shape style="position:absolute;left:8177;top:10982;width:2642;height:1980" type="#_x0000_t75">
              <v:imagedata r:id="rId198" o:title=""/>
            </v:shape>
            <w10:wrap type="none"/>
          </v:group>
        </w:pict>
      </w:r>
      <w:r>
        <w:rPr/>
        <w:pict>
          <v:shape style="position:absolute;margin-left:411.000092pt;margin-top:679.899963pt;width:128.153161pt;height:93.33pt;mso-position-horizontal-relative:page;mso-position-vertical-relative:page;z-index:-5750" type="#_x0000_t75">
            <v:imagedata r:id="rId199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6561" w:type="dxa"/>
      </w:tblPr>
      <w:tblGrid/>
      <w:tr>
        <w:trPr>
          <w:trHeight w:val="2235" w:hRule="exact"/>
        </w:trPr>
        <w:tc>
          <w:tcPr>
            <w:tcW w:w="668" w:type="dxa"/>
            <w:tcBorders>
              <w:top w:val="single" w:sz="4.640182" w:space="0" w:color="000000"/>
              <w:bottom w:val="single" w:sz="4.640237" w:space="0" w:color="000000"/>
              <w:left w:val="single" w:sz="4.640265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182" w:space="0" w:color="000000"/>
              <w:bottom w:val="single" w:sz="4.640237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82" w:space="0" w:color="000000"/>
              <w:bottom w:val="single" w:sz="4.640237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182" w:space="0" w:color="000000"/>
              <w:bottom w:val="single" w:sz="4.640237" w:space="0" w:color="000000"/>
              <w:left w:val="single" w:sz="4.639840" w:space="0" w:color="000000"/>
              <w:right w:val="single" w:sz="4.644429" w:space="0" w:color="000000"/>
            </w:tcBorders>
          </w:tcPr>
          <w:p>
            <w:pPr>
              <w:spacing w:before="2" w:after="0" w:line="240" w:lineRule="auto"/>
              <w:ind w:left="30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153.135484pt;height:110.4pt;mso-position-horizontal-relative:char;mso-position-vertical-relative:line" type="#_x0000_t75">
                  <v:imagedata r:id="rId20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0237" w:space="0" w:color="000000"/>
              <w:bottom w:val="single" w:sz="4.640252" w:space="0" w:color="000000"/>
              <w:left w:val="single" w:sz="4.640265" w:space="0" w:color="000000"/>
              <w:right w:val="single" w:sz="4.644429" w:space="0" w:color="000000"/>
            </w:tcBorders>
          </w:tcPr>
          <w:p>
            <w:pPr>
              <w:spacing w:before="0" w:after="0" w:line="274" w:lineRule="exact"/>
              <w:ind w:left="1605" w:right="158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ва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28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8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2235" w:hRule="exact"/>
        </w:trPr>
        <w:tc>
          <w:tcPr>
            <w:tcW w:w="668" w:type="dxa"/>
            <w:tcBorders>
              <w:top w:val="single" w:sz="4.640252" w:space="0" w:color="000000"/>
              <w:bottom w:val="single" w:sz="4.640455" w:space="0" w:color="000000"/>
              <w:left w:val="single" w:sz="4.640265" w:space="0" w:color="000000"/>
              <w:right w:val="single" w:sz="4.640084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0252" w:space="0" w:color="000000"/>
              <w:bottom w:val="single" w:sz="4.640455" w:space="0" w:color="000000"/>
              <w:left w:val="single" w:sz="4.640084" w:space="0" w:color="000000"/>
              <w:right w:val="single" w:sz="4.640102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4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252" w:space="0" w:color="000000"/>
              <w:bottom w:val="single" w:sz="4.640455" w:space="0" w:color="000000"/>
              <w:left w:val="single" w:sz="4.640102" w:space="0" w:color="000000"/>
              <w:right w:val="single" w:sz="4.63997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4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0252" w:space="0" w:color="000000"/>
              <w:bottom w:val="single" w:sz="4.640455" w:space="0" w:color="000000"/>
              <w:left w:val="single" w:sz="4.639976" w:space="0" w:color="000000"/>
              <w:right w:val="single" w:sz="4.644429" w:space="0" w:color="000000"/>
            </w:tcBorders>
          </w:tcPr>
          <w:p>
            <w:pPr/>
            <w:rPr/>
          </w:p>
        </w:tc>
      </w:tr>
      <w:tr>
        <w:trPr>
          <w:trHeight w:val="2153" w:hRule="exact"/>
        </w:trPr>
        <w:tc>
          <w:tcPr>
            <w:tcW w:w="668" w:type="dxa"/>
            <w:tcBorders>
              <w:top w:val="single" w:sz="4.640455" w:space="0" w:color="000000"/>
              <w:bottom w:val="single" w:sz="4.640170" w:space="0" w:color="000000"/>
              <w:left w:val="single" w:sz="4.640265" w:space="0" w:color="000000"/>
              <w:right w:val="single" w:sz="4.640084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455" w:space="0" w:color="000000"/>
              <w:bottom w:val="single" w:sz="4.640170" w:space="0" w:color="000000"/>
              <w:left w:val="single" w:sz="4.640084" w:space="0" w:color="000000"/>
              <w:right w:val="single" w:sz="4.640102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455" w:space="0" w:color="000000"/>
              <w:bottom w:val="single" w:sz="4.640170" w:space="0" w:color="000000"/>
              <w:left w:val="single" w:sz="4.640102" w:space="0" w:color="000000"/>
              <w:right w:val="single" w:sz="4.63997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7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455" w:space="0" w:color="000000"/>
              <w:bottom w:val="single" w:sz="4.640170" w:space="0" w:color="000000"/>
              <w:left w:val="single" w:sz="4.639976" w:space="0" w:color="000000"/>
              <w:right w:val="single" w:sz="4.644429" w:space="0" w:color="000000"/>
            </w:tcBorders>
          </w:tcPr>
          <w:p>
            <w:pPr/>
            <w:rPr/>
          </w:p>
        </w:tc>
      </w:tr>
      <w:tr>
        <w:trPr>
          <w:trHeight w:val="608" w:hRule="exact"/>
        </w:trPr>
        <w:tc>
          <w:tcPr>
            <w:tcW w:w="10310" w:type="dxa"/>
            <w:gridSpan w:val="4"/>
            <w:tcBorders>
              <w:top w:val="single" w:sz="4.640170" w:space="0" w:color="000000"/>
              <w:bottom w:val="single" w:sz="4.639941" w:space="0" w:color="000000"/>
              <w:left w:val="single" w:sz="4.640265" w:space="0" w:color="000000"/>
              <w:right w:val="single" w:sz="4.644429" w:space="0" w:color="000000"/>
            </w:tcBorders>
          </w:tcPr>
          <w:p>
            <w:pPr>
              <w:spacing w:before="0" w:after="0" w:line="275" w:lineRule="exact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53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9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2006" w:hRule="exact"/>
        </w:trPr>
        <w:tc>
          <w:tcPr>
            <w:tcW w:w="668" w:type="dxa"/>
            <w:tcBorders>
              <w:top w:val="single" w:sz="4.639941" w:space="0" w:color="000000"/>
              <w:bottom w:val="single" w:sz="4.640245" w:space="0" w:color="000000"/>
              <w:left w:val="single" w:sz="4.640265" w:space="0" w:color="000000"/>
              <w:right w:val="single" w:sz="4.640079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39941" w:space="0" w:color="000000"/>
              <w:bottom w:val="single" w:sz="4.640245" w:space="0" w:color="000000"/>
              <w:left w:val="single" w:sz="4.640079" w:space="0" w:color="000000"/>
              <w:right w:val="single" w:sz="4.640111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39941" w:space="0" w:color="000000"/>
              <w:bottom w:val="single" w:sz="4.640245" w:space="0" w:color="000000"/>
              <w:left w:val="single" w:sz="4.640111" w:space="0" w:color="000000"/>
              <w:right w:val="single" w:sz="4.64001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39941" w:space="0" w:color="000000"/>
              <w:bottom w:val="single" w:sz="4.640245" w:space="0" w:color="000000"/>
              <w:left w:val="single" w:sz="4.64001" w:space="0" w:color="000000"/>
              <w:right w:val="single" w:sz="4.644429" w:space="0" w:color="000000"/>
            </w:tcBorders>
          </w:tcPr>
          <w:p>
            <w:pPr/>
            <w:rPr/>
          </w:p>
        </w:tc>
      </w:tr>
      <w:tr>
        <w:trPr>
          <w:trHeight w:val="2012" w:hRule="exact"/>
        </w:trPr>
        <w:tc>
          <w:tcPr>
            <w:tcW w:w="668" w:type="dxa"/>
            <w:tcBorders>
              <w:top w:val="single" w:sz="4.640245" w:space="0" w:color="000000"/>
              <w:bottom w:val="single" w:sz="4.640725" w:space="0" w:color="000000"/>
              <w:left w:val="single" w:sz="4.640265" w:space="0" w:color="000000"/>
              <w:right w:val="single" w:sz="4.640079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0245" w:space="0" w:color="000000"/>
              <w:bottom w:val="single" w:sz="4.640725" w:space="0" w:color="000000"/>
              <w:left w:val="single" w:sz="4.640079" w:space="0" w:color="000000"/>
              <w:right w:val="single" w:sz="4.640111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245" w:space="0" w:color="000000"/>
              <w:bottom w:val="single" w:sz="4.640725" w:space="0" w:color="000000"/>
              <w:left w:val="single" w:sz="4.640111" w:space="0" w:color="000000"/>
              <w:right w:val="single" w:sz="4.64001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9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0245" w:space="0" w:color="000000"/>
              <w:bottom w:val="single" w:sz="4.640725" w:space="0" w:color="000000"/>
              <w:left w:val="single" w:sz="4.64001" w:space="0" w:color="000000"/>
              <w:right w:val="single" w:sz="4.644429" w:space="0" w:color="000000"/>
            </w:tcBorders>
          </w:tcPr>
          <w:p>
            <w:pPr/>
            <w:rPr/>
          </w:p>
        </w:tc>
      </w:tr>
      <w:tr>
        <w:trPr>
          <w:trHeight w:val="607" w:hRule="exact"/>
        </w:trPr>
        <w:tc>
          <w:tcPr>
            <w:tcW w:w="10310" w:type="dxa"/>
            <w:gridSpan w:val="4"/>
            <w:tcBorders>
              <w:top w:val="single" w:sz="4.640725" w:space="0" w:color="000000"/>
              <w:bottom w:val="single" w:sz="4.639912" w:space="0" w:color="000000"/>
              <w:left w:val="single" w:sz="4.640265" w:space="0" w:color="000000"/>
              <w:right w:val="single" w:sz="4.644429" w:space="0" w:color="000000"/>
            </w:tcBorders>
          </w:tcPr>
          <w:p>
            <w:pPr>
              <w:spacing w:before="0" w:after="0" w:line="240" w:lineRule="auto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51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892" w:hRule="exact"/>
        </w:trPr>
        <w:tc>
          <w:tcPr>
            <w:tcW w:w="668" w:type="dxa"/>
            <w:tcBorders>
              <w:top w:val="single" w:sz="4.639912" w:space="0" w:color="000000"/>
              <w:bottom w:val="single" w:sz="4.640084" w:space="0" w:color="000000"/>
              <w:left w:val="single" w:sz="4.640265" w:space="0" w:color="000000"/>
              <w:right w:val="single" w:sz="4.640001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39912" w:space="0" w:color="000000"/>
              <w:bottom w:val="single" w:sz="4.640084" w:space="0" w:color="000000"/>
              <w:left w:val="single" w:sz="4.640001" w:space="0" w:color="000000"/>
              <w:right w:val="single" w:sz="4.640001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39912" w:space="0" w:color="000000"/>
              <w:bottom w:val="single" w:sz="4.640084" w:space="0" w:color="000000"/>
              <w:left w:val="single" w:sz="4.640001" w:space="0" w:color="000000"/>
              <w:right w:val="single" w:sz="4.639841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39912" w:space="0" w:color="000000"/>
              <w:bottom w:val="single" w:sz="4.640084" w:space="0" w:color="000000"/>
              <w:left w:val="single" w:sz="4.639841" w:space="0" w:color="000000"/>
              <w:right w:val="single" w:sz="4.644429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</w:tr>
    </w:tbl>
    <w:p>
      <w:pPr>
        <w:jc w:val="left"/>
        <w:spacing w:after="0"/>
        <w:sectPr>
          <w:pgMar w:header="0" w:footer="0" w:top="1020" w:bottom="280" w:left="920" w:right="440"/>
          <w:headerReference w:type="default" r:id="rId194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411.25pt;margin-top:57.099983pt;width:126.954264pt;height:91.8pt;mso-position-horizontal-relative:page;mso-position-vertical-relative:page;z-index:-5749" type="#_x0000_t75">
            <v:imagedata r:id="rId202" o:title=""/>
          </v:shape>
        </w:pict>
      </w:r>
      <w:r>
        <w:rPr/>
        <w:pict>
          <v:group style="position:absolute;margin-left:409.450012pt;margin-top:180.950012pt;width:130.800008pt;height:190.800019pt;mso-position-horizontal-relative:page;mso-position-vertical-relative:page;z-index:-5748" coordorigin="8189,3619" coordsize="2616,3816">
            <v:shape style="position:absolute;left:8189;top:3619;width:2616;height:1836" type="#_x0000_t75">
              <v:imagedata r:id="rId203" o:title=""/>
            </v:shape>
            <v:shape style="position:absolute;left:8225;top:5489;width:2546;height:1946" type="#_x0000_t75">
              <v:imagedata r:id="rId204" o:title=""/>
            </v:shape>
            <w10:wrap type="none"/>
          </v:group>
        </w:pict>
      </w:r>
      <w:r>
        <w:rPr/>
        <w:pict>
          <v:shape style="position:absolute;margin-left:407.150055pt;margin-top:403.550049pt;width:136.730934pt;height:101.3625pt;mso-position-horizontal-relative:page;mso-position-vertical-relative:page;z-index:-5747" type="#_x0000_t75">
            <v:imagedata r:id="rId205" o:title=""/>
          </v:shape>
        </w:pict>
      </w:r>
      <w:r>
        <w:rPr/>
        <w:pict>
          <v:shape style="position:absolute;margin-left:412.100067pt;margin-top:610.900024pt;width:125.720448pt;height:91.26pt;mso-position-horizontal-relative:page;mso-position-vertical-relative:page;z-index:-5746" type="#_x0000_t75">
            <v:imagedata r:id="rId206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7963" w:type="dxa"/>
      </w:tblPr>
      <w:tblGrid/>
      <w:tr>
        <w:trPr>
          <w:trHeight w:val="1872" w:hRule="exact"/>
        </w:trPr>
        <w:tc>
          <w:tcPr>
            <w:tcW w:w="668" w:type="dxa"/>
            <w:tcBorders>
              <w:top w:val="single" w:sz="4.642722" w:space="0" w:color="000000"/>
              <w:bottom w:val="single" w:sz="4.642409" w:space="0" w:color="000000"/>
              <w:left w:val="single" w:sz="4.640085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722" w:space="0" w:color="000000"/>
              <w:bottom w:val="single" w:sz="4.642409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722" w:space="0" w:color="000000"/>
              <w:bottom w:val="single" w:sz="4.642409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2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722" w:space="0" w:color="000000"/>
              <w:bottom w:val="single" w:sz="4.642409" w:space="0" w:color="000000"/>
              <w:left w:val="single" w:sz="4.639840" w:space="0" w:color="000000"/>
              <w:right w:val="single" w:sz="4.640309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</w:tr>
      <w:tr>
        <w:trPr>
          <w:trHeight w:val="607" w:hRule="exact"/>
        </w:trPr>
        <w:tc>
          <w:tcPr>
            <w:tcW w:w="10310" w:type="dxa"/>
            <w:gridSpan w:val="4"/>
            <w:tcBorders>
              <w:top w:val="single" w:sz="4.642409" w:space="0" w:color="000000"/>
              <w:bottom w:val="single" w:sz="4.642615" w:space="0" w:color="000000"/>
              <w:left w:val="single" w:sz="4.640085" w:space="0" w:color="000000"/>
              <w:right w:val="single" w:sz="4.640309" w:space="0" w:color="000000"/>
            </w:tcBorders>
          </w:tcPr>
          <w:p>
            <w:pPr>
              <w:spacing w:before="0" w:after="0" w:line="274" w:lineRule="exact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39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9" w:after="0" w:line="240" w:lineRule="auto"/>
              <w:ind w:left="127" w:right="10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7,5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во)</w:t>
            </w:r>
          </w:p>
        </w:tc>
      </w:tr>
      <w:tr>
        <w:trPr>
          <w:trHeight w:val="1868" w:hRule="exact"/>
        </w:trPr>
        <w:tc>
          <w:tcPr>
            <w:tcW w:w="668" w:type="dxa"/>
            <w:tcBorders>
              <w:top w:val="single" w:sz="4.642615" w:space="0" w:color="000000"/>
              <w:bottom w:val="single" w:sz="4.644040" w:space="0" w:color="000000"/>
              <w:left w:val="single" w:sz="4.640085" w:space="0" w:color="000000"/>
              <w:right w:val="single" w:sz="4.64004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2615" w:space="0" w:color="000000"/>
              <w:bottom w:val="single" w:sz="4.644040" w:space="0" w:color="000000"/>
              <w:left w:val="single" w:sz="4.64004" w:space="0" w:color="000000"/>
              <w:right w:val="single" w:sz="4.640089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615" w:space="0" w:color="000000"/>
              <w:bottom w:val="single" w:sz="4.644040" w:space="0" w:color="000000"/>
              <w:left w:val="single" w:sz="4.640089" w:space="0" w:color="000000"/>
              <w:right w:val="single" w:sz="4.640018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2615" w:space="0" w:color="000000"/>
              <w:bottom w:val="single" w:sz="4.644040" w:space="0" w:color="000000"/>
              <w:left w:val="single" w:sz="4.640018" w:space="0" w:color="000000"/>
              <w:right w:val="single" w:sz="4.640309" w:space="0" w:color="000000"/>
            </w:tcBorders>
          </w:tcPr>
          <w:p>
            <w:pPr/>
            <w:rPr/>
          </w:p>
        </w:tc>
      </w:tr>
      <w:tr>
        <w:trPr>
          <w:trHeight w:val="1978" w:hRule="exact"/>
        </w:trPr>
        <w:tc>
          <w:tcPr>
            <w:tcW w:w="668" w:type="dxa"/>
            <w:tcBorders>
              <w:top w:val="single" w:sz="4.644040" w:space="0" w:color="000000"/>
              <w:bottom w:val="single" w:sz="4.643368" w:space="0" w:color="000000"/>
              <w:left w:val="single" w:sz="4.640085" w:space="0" w:color="000000"/>
              <w:right w:val="single" w:sz="4.64004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4040" w:space="0" w:color="000000"/>
              <w:bottom w:val="single" w:sz="4.643368" w:space="0" w:color="000000"/>
              <w:left w:val="single" w:sz="4.64004" w:space="0" w:color="000000"/>
              <w:right w:val="single" w:sz="4.640089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4040" w:space="0" w:color="000000"/>
              <w:bottom w:val="single" w:sz="4.643368" w:space="0" w:color="000000"/>
              <w:left w:val="single" w:sz="4.640089" w:space="0" w:color="000000"/>
              <w:right w:val="single" w:sz="4.640018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4040" w:space="0" w:color="000000"/>
              <w:bottom w:val="single" w:sz="4.643368" w:space="0" w:color="000000"/>
              <w:left w:val="single" w:sz="4.640018" w:space="0" w:color="000000"/>
              <w:right w:val="single" w:sz="4.640309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3368" w:space="0" w:color="000000"/>
              <w:bottom w:val="single" w:sz="4.643441" w:space="0" w:color="000000"/>
              <w:left w:val="single" w:sz="4.640085" w:space="0" w:color="000000"/>
              <w:right w:val="single" w:sz="4.640309" w:space="0" w:color="000000"/>
            </w:tcBorders>
          </w:tcPr>
          <w:p>
            <w:pPr>
              <w:spacing w:before="0" w:after="0" w:line="274" w:lineRule="exact"/>
              <w:ind w:left="2023" w:right="200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щ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30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5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7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2040" w:hRule="exact"/>
        </w:trPr>
        <w:tc>
          <w:tcPr>
            <w:tcW w:w="668" w:type="dxa"/>
            <w:tcBorders>
              <w:top w:val="single" w:sz="4.643441" w:space="0" w:color="000000"/>
              <w:bottom w:val="single" w:sz="4.64276" w:space="0" w:color="000000"/>
              <w:left w:val="single" w:sz="4.640085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3441" w:space="0" w:color="000000"/>
              <w:bottom w:val="single" w:sz="4.64276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2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3441" w:space="0" w:color="000000"/>
              <w:bottom w:val="single" w:sz="4.64276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2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3441" w:space="0" w:color="000000"/>
              <w:bottom w:val="single" w:sz="4.64276" w:space="0" w:color="000000"/>
              <w:left w:val="single" w:sz="4.639840" w:space="0" w:color="000000"/>
              <w:right w:val="single" w:sz="4.640309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</w:tr>
      <w:tr>
        <w:trPr>
          <w:trHeight w:val="1500" w:hRule="exact"/>
        </w:trPr>
        <w:tc>
          <w:tcPr>
            <w:tcW w:w="668" w:type="dxa"/>
            <w:tcBorders>
              <w:top w:val="single" w:sz="4.64276" w:space="0" w:color="000000"/>
              <w:bottom w:val="single" w:sz="4.642019" w:space="0" w:color="000000"/>
              <w:left w:val="single" w:sz="4.640085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76" w:space="0" w:color="000000"/>
              <w:bottom w:val="single" w:sz="4.642019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76" w:space="0" w:color="000000"/>
              <w:bottom w:val="single" w:sz="4.642019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76" w:space="0" w:color="000000"/>
              <w:bottom w:val="single" w:sz="4.642019" w:space="0" w:color="000000"/>
              <w:left w:val="single" w:sz="4.639840" w:space="0" w:color="000000"/>
              <w:right w:val="single" w:sz="4.640309" w:space="0" w:color="000000"/>
            </w:tcBorders>
          </w:tcPr>
          <w:p>
            <w:pPr/>
            <w:rPr/>
          </w:p>
        </w:tc>
      </w:tr>
      <w:tr>
        <w:trPr>
          <w:trHeight w:val="605" w:hRule="exact"/>
        </w:trPr>
        <w:tc>
          <w:tcPr>
            <w:tcW w:w="10310" w:type="dxa"/>
            <w:gridSpan w:val="4"/>
            <w:tcBorders>
              <w:top w:val="single" w:sz="4.642019" w:space="0" w:color="000000"/>
              <w:bottom w:val="single" w:sz="4.643052" w:space="0" w:color="000000"/>
              <w:left w:val="single" w:sz="4.640085" w:space="0" w:color="000000"/>
              <w:right w:val="single" w:sz="4.640309" w:space="0" w:color="000000"/>
            </w:tcBorders>
          </w:tcPr>
          <w:p>
            <w:pPr>
              <w:spacing w:before="0" w:after="0" w:line="274" w:lineRule="exact"/>
              <w:ind w:left="2009" w:right="198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«Пул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4"/>
                <w:w w:val="100"/>
                <w:b/>
                <w:bCs/>
              </w:rPr>
              <w:t>№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2а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ялкё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  <w:b/>
                <w:bCs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8" w:right="20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4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о)</w:t>
            </w:r>
          </w:p>
        </w:tc>
      </w:tr>
      <w:tr>
        <w:trPr>
          <w:trHeight w:val="1855" w:hRule="exact"/>
        </w:trPr>
        <w:tc>
          <w:tcPr>
            <w:tcW w:w="668" w:type="dxa"/>
            <w:tcBorders>
              <w:top w:val="single" w:sz="4.643052" w:space="0" w:color="000000"/>
              <w:bottom w:val="single" w:sz="4.642123" w:space="0" w:color="000000"/>
              <w:left w:val="single" w:sz="4.640085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1</w:t>
            </w:r>
          </w:p>
        </w:tc>
        <w:tc>
          <w:tcPr>
            <w:tcW w:w="2129" w:type="dxa"/>
            <w:tcBorders>
              <w:top w:val="single" w:sz="4.643052" w:space="0" w:color="000000"/>
              <w:bottom w:val="single" w:sz="4.642123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72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3052" w:space="0" w:color="000000"/>
              <w:bottom w:val="single" w:sz="4.642123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72" w:lineRule="exact"/>
              <w:ind w:left="445" w:right="-20"/>
              <w:jc w:val="left"/>
              <w:tabs>
                <w:tab w:pos="23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</w:p>
        </w:tc>
        <w:tc>
          <w:tcPr>
            <w:tcW w:w="3687" w:type="dxa"/>
            <w:tcBorders>
              <w:top w:val="single" w:sz="4.643052" w:space="0" w:color="000000"/>
              <w:bottom w:val="single" w:sz="4.642123" w:space="0" w:color="000000"/>
              <w:left w:val="single" w:sz="4.639840" w:space="0" w:color="000000"/>
              <w:right w:val="single" w:sz="4.640309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</w:tr>
      <w:tr>
        <w:trPr>
          <w:trHeight w:val="1500" w:hRule="exact"/>
        </w:trPr>
        <w:tc>
          <w:tcPr>
            <w:tcW w:w="668" w:type="dxa"/>
            <w:tcBorders>
              <w:top w:val="single" w:sz="4.642123" w:space="0" w:color="000000"/>
              <w:bottom w:val="single" w:sz="4.641372" w:space="0" w:color="000000"/>
              <w:left w:val="single" w:sz="4.640085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233" w:right="20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2</w:t>
            </w:r>
          </w:p>
        </w:tc>
        <w:tc>
          <w:tcPr>
            <w:tcW w:w="2129" w:type="dxa"/>
            <w:tcBorders>
              <w:top w:val="single" w:sz="4.642123" w:space="0" w:color="000000"/>
              <w:bottom w:val="single" w:sz="4.641372" w:space="0" w:color="000000"/>
              <w:left w:val="single" w:sz="4.640" w:space="0" w:color="000000"/>
              <w:right w:val="single" w:sz="4.640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2123" w:space="0" w:color="000000"/>
              <w:bottom w:val="single" w:sz="4.641372" w:space="0" w:color="000000"/>
              <w:left w:val="single" w:sz="4.640" w:space="0" w:color="000000"/>
              <w:right w:val="single" w:sz="4.639840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</w:p>
          <w:p>
            <w:pPr>
              <w:spacing w:before="21" w:after="0" w:line="258" w:lineRule="auto"/>
              <w:ind w:left="102" w:right="3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также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бро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взры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обломки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</w:p>
        </w:tc>
        <w:tc>
          <w:tcPr>
            <w:tcW w:w="3687" w:type="dxa"/>
            <w:tcBorders>
              <w:top w:val="single" w:sz="4.642123" w:space="0" w:color="000000"/>
              <w:bottom w:val="single" w:sz="4.641372" w:space="0" w:color="000000"/>
              <w:left w:val="single" w:sz="4.639840" w:space="0" w:color="000000"/>
              <w:right w:val="single" w:sz="4.640309" w:space="0" w:color="000000"/>
            </w:tcBorders>
          </w:tcPr>
          <w:p>
            <w:pPr/>
            <w:rPr/>
          </w:p>
        </w:tc>
      </w:tr>
    </w:tbl>
    <w:p>
      <w:pPr>
        <w:spacing w:after="0"/>
        <w:sectPr>
          <w:pgMar w:header="0" w:footer="0" w:top="1020" w:bottom="280" w:left="920" w:right="440"/>
          <w:headerReference w:type="default" r:id="rId201"/>
          <w:pgSz w:w="11920" w:h="16840"/>
        </w:sectPr>
      </w:pPr>
      <w:rPr/>
    </w:p>
    <w:p>
      <w:pPr>
        <w:spacing w:before="3" w:after="0" w:line="90" w:lineRule="exact"/>
        <w:jc w:val="left"/>
        <w:rPr>
          <w:sz w:val="9"/>
          <w:szCs w:val="9"/>
        </w:rPr>
      </w:pPr>
      <w:rPr/>
      <w:r>
        <w:rPr/>
        <w:pict>
          <v:shape style="position:absolute;margin-left:408.25pt;margin-top:87.499985pt;width:133.22672pt;height:99.72pt;mso-position-horizontal-relative:page;mso-position-vertical-relative:page;z-index:-5745" type="#_x0000_t75">
            <v:imagedata r:id="rId208" o:title=""/>
          </v:shape>
        </w:pict>
      </w:r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1.393337" w:type="dxa"/>
      </w:tblPr>
      <w:tblGrid/>
      <w:tr>
        <w:trPr>
          <w:trHeight w:val="608" w:hRule="exact"/>
        </w:trPr>
        <w:tc>
          <w:tcPr>
            <w:tcW w:w="10310" w:type="dxa"/>
            <w:gridSpan w:val="4"/>
            <w:tcBorders>
              <w:top w:val="single" w:sz="4.640" w:space="0" w:color="000000"/>
              <w:bottom w:val="single" w:sz="4.640176" w:space="0" w:color="000000"/>
              <w:left w:val="single" w:sz="4.640313" w:space="0" w:color="000000"/>
              <w:right w:val="single" w:sz="4.640177" w:space="0" w:color="000000"/>
            </w:tcBorders>
          </w:tcPr>
          <w:p>
            <w:pPr>
              <w:spacing w:before="0" w:after="0" w:line="240" w:lineRule="auto"/>
              <w:ind w:left="1348" w:right="132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«Т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овой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ул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3"/>
                <w:w w:val="100"/>
                <w:b/>
                <w:bCs/>
              </w:rPr>
              <w:t>ы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олука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  <w:b/>
                <w:bCs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  <w:b/>
                <w:bCs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  <w:b/>
                <w:bCs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азца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1940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год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  <w:b/>
                <w:bCs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  <w:b/>
                <w:bCs/>
              </w:rPr>
              <w:t>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849" w:right="82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д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обла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Прио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ц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ё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Ларио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ово)</w:t>
            </w:r>
          </w:p>
        </w:tc>
      </w:tr>
      <w:tr>
        <w:trPr>
          <w:trHeight w:val="4431" w:hRule="exact"/>
        </w:trPr>
        <w:tc>
          <w:tcPr>
            <w:tcW w:w="668" w:type="dxa"/>
            <w:tcBorders>
              <w:top w:val="single" w:sz="4.640176" w:space="0" w:color="000000"/>
              <w:bottom w:val="single" w:sz="4.641332" w:space="0" w:color="000000"/>
              <w:left w:val="single" w:sz="4.640313" w:space="0" w:color="000000"/>
              <w:right w:val="single" w:sz="4.6401" w:space="0" w:color="000000"/>
            </w:tcBorders>
          </w:tcPr>
          <w:p>
            <w:pPr/>
            <w:rPr/>
          </w:p>
        </w:tc>
        <w:tc>
          <w:tcPr>
            <w:tcW w:w="2129" w:type="dxa"/>
            <w:tcBorders>
              <w:top w:val="single" w:sz="4.640176" w:space="0" w:color="000000"/>
              <w:bottom w:val="single" w:sz="4.641332" w:space="0" w:color="000000"/>
              <w:left w:val="single" w:sz="4.6401" w:space="0" w:color="000000"/>
              <w:right w:val="single" w:sz="4.640152" w:space="0" w:color="000000"/>
            </w:tcBorders>
          </w:tcPr>
          <w:p>
            <w:pPr>
              <w:spacing w:before="0" w:after="0" w:line="269" w:lineRule="exact"/>
              <w:ind w:left="187" w:right="169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Ко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3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7"/>
                <w:w w:val="100"/>
              </w:rPr>
              <w:t>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</w:r>
          </w:p>
          <w:p>
            <w:pPr>
              <w:spacing w:before="21" w:after="0" w:line="240" w:lineRule="auto"/>
              <w:ind w:left="583" w:right="56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:</w:t>
            </w:r>
          </w:p>
        </w:tc>
        <w:tc>
          <w:tcPr>
            <w:tcW w:w="3826" w:type="dxa"/>
            <w:tcBorders>
              <w:top w:val="single" w:sz="4.640176" w:space="0" w:color="000000"/>
              <w:bottom w:val="single" w:sz="4.641332" w:space="0" w:color="000000"/>
              <w:left w:val="single" w:sz="4.640152" w:space="0" w:color="000000"/>
              <w:right w:val="single" w:sz="4.640086" w:space="0" w:color="000000"/>
            </w:tcBorders>
          </w:tcPr>
          <w:p>
            <w:pPr>
              <w:spacing w:before="0" w:after="0" w:line="269" w:lineRule="exact"/>
              <w:ind w:left="239" w:right="41"/>
              <w:jc w:val="center"/>
              <w:tabs>
                <w:tab w:pos="23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ые</w:t>
            </w:r>
          </w:p>
          <w:p>
            <w:pPr>
              <w:spacing w:before="21" w:after="0" w:line="240" w:lineRule="auto"/>
              <w:ind w:left="102" w:right="-20"/>
              <w:jc w:val="left"/>
              <w:tabs>
                <w:tab w:pos="940" w:val="left"/>
                <w:tab w:pos="1300" w:val="left"/>
                <w:tab w:pos="2280" w:val="left"/>
                <w:tab w:pos="276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рыш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х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</w:p>
          <w:p>
            <w:pPr>
              <w:spacing w:before="21" w:after="0" w:line="240" w:lineRule="auto"/>
              <w:ind w:left="102" w:right="-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(б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ж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)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;</w:t>
            </w:r>
          </w:p>
          <w:p>
            <w:pPr>
              <w:spacing w:before="2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8" w:lineRule="auto"/>
              <w:ind w:left="102" w:right="39" w:firstLine="175"/>
              <w:jc w:val="left"/>
              <w:tabs>
                <w:tab w:pos="27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Со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я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одбой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ото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з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</w:t>
            </w:r>
          </w:p>
        </w:tc>
        <w:tc>
          <w:tcPr>
            <w:tcW w:w="3687" w:type="dxa"/>
            <w:tcBorders>
              <w:top w:val="single" w:sz="4.640176" w:space="0" w:color="000000"/>
              <w:bottom w:val="single" w:sz="4.641332" w:space="0" w:color="000000"/>
              <w:left w:val="single" w:sz="4.640086" w:space="0" w:color="000000"/>
              <w:right w:val="single" w:sz="4.640177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</w:tr>
      <w:tr>
        <w:trPr>
          <w:trHeight w:val="2398" w:hRule="exact"/>
        </w:trPr>
        <w:tc>
          <w:tcPr>
            <w:tcW w:w="668" w:type="dxa"/>
            <w:tcBorders>
              <w:top w:val="single" w:sz="4.641332" w:space="0" w:color="000000"/>
              <w:bottom w:val="single" w:sz="4.641172" w:space="0" w:color="000000"/>
              <w:left w:val="single" w:sz="4.640313" w:space="0" w:color="000000"/>
              <w:right w:val="single" w:sz="4.6401" w:space="0" w:color="000000"/>
            </w:tcBorders>
          </w:tcPr>
          <w:p>
            <w:pPr/>
            <w:rPr/>
          </w:p>
        </w:tc>
        <w:tc>
          <w:tcPr>
            <w:tcW w:w="2129" w:type="dxa"/>
            <w:tcBorders>
              <w:top w:val="single" w:sz="4.641332" w:space="0" w:color="000000"/>
              <w:bottom w:val="single" w:sz="4.641172" w:space="0" w:color="000000"/>
              <w:left w:val="single" w:sz="4.6401" w:space="0" w:color="000000"/>
              <w:right w:val="single" w:sz="4.640152" w:space="0" w:color="000000"/>
            </w:tcBorders>
          </w:tcPr>
          <w:p>
            <w:pPr>
              <w:spacing w:before="0" w:after="0" w:line="269" w:lineRule="exact"/>
              <w:ind w:left="489" w:right="46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Объе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60" w:lineRule="auto"/>
              <w:ind w:left="257" w:right="23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99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99"/>
              </w:rPr>
              <w:t>: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826" w:type="dxa"/>
            <w:tcBorders>
              <w:top w:val="single" w:sz="4.641332" w:space="0" w:color="000000"/>
              <w:bottom w:val="single" w:sz="4.641172" w:space="0" w:color="000000"/>
              <w:left w:val="single" w:sz="4.640152" w:space="0" w:color="000000"/>
              <w:right w:val="single" w:sz="4.640086" w:space="0" w:color="000000"/>
            </w:tcBorders>
          </w:tcPr>
          <w:p>
            <w:pPr>
              <w:spacing w:before="0" w:after="0" w:line="269" w:lineRule="exact"/>
              <w:ind w:left="445" w:right="-20"/>
              <w:jc w:val="left"/>
              <w:tabs>
                <w:tab w:pos="274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тор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ъ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м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2"/>
                <w:w w:val="100"/>
              </w:rPr>
              <w:t>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  <w:p>
            <w:pPr>
              <w:spacing w:before="21" w:after="0" w:line="260" w:lineRule="auto"/>
              <w:ind w:left="102" w:right="40"/>
              <w:jc w:val="left"/>
              <w:tabs>
                <w:tab w:pos="2180" w:val="left"/>
                <w:tab w:pos="3580" w:val="left"/>
              </w:tabs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Pr/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рово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ч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ое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ш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е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в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г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б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р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к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а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п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и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тал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ь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1"/>
                <w:w w:val="100"/>
              </w:rPr>
              <w:t>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ых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-1"/>
                <w:w w:val="100"/>
              </w:rPr>
              <w:t>с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  <w:t>тен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  <w:spacing w:val="0"/>
                <w:w w:val="100"/>
              </w:rPr>
            </w:r>
          </w:p>
        </w:tc>
        <w:tc>
          <w:tcPr>
            <w:tcW w:w="3687" w:type="dxa"/>
            <w:tcBorders>
              <w:top w:val="single" w:sz="4.641332" w:space="0" w:color="000000"/>
              <w:bottom w:val="single" w:sz="4.641172" w:space="0" w:color="000000"/>
              <w:left w:val="single" w:sz="4.640086" w:space="0" w:color="000000"/>
              <w:right w:val="single" w:sz="4.640177" w:space="0" w:color="000000"/>
            </w:tcBorders>
          </w:tcPr>
          <w:p>
            <w:pPr/>
            <w:rPr/>
          </w:p>
        </w:tc>
      </w:tr>
    </w:tbl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13" w:right="65" w:firstLine="70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396.099976pt;margin-top:-240.246902pt;width:157.449981pt;height:224.150006pt;mso-position-horizontal-relative:page;mso-position-vertical-relative:paragraph;z-index:-5744" coordorigin="7922,-4805" coordsize="3149,4483">
            <v:shape style="position:absolute;left:8110;top:-4805;width:2774;height:2085" type="#_x0000_t75">
              <v:imagedata r:id="rId209" o:title=""/>
            </v:shape>
            <v:shape style="position:absolute;left:7922;top:-2688;width:3149;height:2366" type="#_x0000_t75">
              <v:imagedata r:id="rId210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Пр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д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мет</w:t>
      </w:r>
      <w:r>
        <w:rPr>
          <w:rFonts w:ascii="Times New Roman" w:hAnsi="Times New Roman" w:cs="Times New Roman" w:eastAsia="Times New Roman"/>
          <w:sz w:val="24"/>
          <w:szCs w:val="2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х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ы</w:t>
      </w:r>
      <w:r>
        <w:rPr>
          <w:rFonts w:ascii="Times New Roman" w:hAnsi="Times New Roman" w:cs="Times New Roman" w:eastAsia="Times New Roman"/>
          <w:sz w:val="24"/>
          <w:szCs w:val="24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мож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</w:t>
      </w:r>
      <w:r>
        <w:rPr>
          <w:rFonts w:ascii="Times New Roman" w:hAnsi="Times New Roman" w:cs="Times New Roman" w:eastAsia="Times New Roman"/>
          <w:sz w:val="24"/>
          <w:szCs w:val="2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б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  <w:i/>
        </w:rPr>
        <w:t>ы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ть</w:t>
      </w:r>
      <w:r>
        <w:rPr>
          <w:rFonts w:ascii="Times New Roman" w:hAnsi="Times New Roman" w:cs="Times New Roman" w:eastAsia="Times New Roman"/>
          <w:sz w:val="24"/>
          <w:szCs w:val="24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точ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в</w:t>
      </w:r>
      <w:r>
        <w:rPr>
          <w:rFonts w:ascii="Times New Roman" w:hAnsi="Times New Roman" w:cs="Times New Roman" w:eastAsia="Times New Roman"/>
          <w:sz w:val="24"/>
          <w:szCs w:val="2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пр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ц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д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опо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л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ит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л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ь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ых</w:t>
      </w:r>
      <w:r>
        <w:rPr>
          <w:rFonts w:ascii="Times New Roman" w:hAnsi="Times New Roman" w:cs="Times New Roman" w:eastAsia="Times New Roman"/>
          <w:sz w:val="24"/>
          <w:szCs w:val="24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торик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кул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ь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у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ых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л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д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в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ий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л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б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при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п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ро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в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д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ии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е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с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т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а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в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рац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и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н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ых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ра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б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от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sectPr>
      <w:pgMar w:header="0" w:footer="0" w:top="1020" w:bottom="280" w:left="920" w:right="440"/>
      <w:headerReference w:type="default" r:id="rId207"/>
      <w:pgSz w:w="11920" w:h="16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204"/>
    <w:family w:val="roman"/>
    <w:pitch w:val="variable"/>
  </w:font>
  <w:font w:name="Arial">
    <w:altName w:val="Arial"/>
    <w:charset w:val="204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94.183998pt;margin-top:57.302364pt;width:435.26944pt;height:32.26pt;mso-position-horizontal-relative:page;mso-position-vertical-relative:page;z-index:-5808" type="#_x0000_t202" filled="f" stroked="f">
          <v:textbox inset="0,0,0,0">
            <w:txbxContent>
              <w:p>
                <w:pPr>
                  <w:spacing w:before="0" w:after="0" w:line="307" w:lineRule="exact"/>
                  <w:ind w:left="171" w:right="153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3,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узел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799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0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176" w:right="15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один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6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798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176" w:right="15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один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6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2.383999pt;margin-top:57.302364pt;width:498.69308pt;height:48.34pt;mso-position-horizontal-relative:page;mso-position-vertical-relative:page;z-index:-5797" type="#_x0000_t202" filled="f" stroked="f">
          <v:textbox inset="0,0,0,0">
            <w:txbxContent>
              <w:p>
                <w:pPr>
                  <w:spacing w:before="0" w:after="0" w:line="307" w:lineRule="exact"/>
                  <w:ind w:left="807" w:right="78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-4" w:right="-24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Пр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сями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84.823997pt;margin-top:57.302364pt;width:453.75104pt;height:32.26pt;mso-position-horizontal-relative:page;mso-position-vertical-relative:page;z-index:-5796" type="#_x0000_t202" filled="f" stroked="f">
          <v:textbox inset="0,0,0,0">
            <w:txbxContent>
              <w:p>
                <w:pPr>
                  <w:spacing w:before="0" w:after="0" w:line="307" w:lineRule="exact"/>
                  <w:ind w:left="358" w:right="33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один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6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3.779999pt;margin-top:57.302364pt;width:415.78688pt;height:16.04pt;mso-position-horizontal-relative:page;mso-position-vertical-relative:page;z-index:-5795" type="#_x0000_t202" filled="f" stroked="f">
          <v:textbox inset="0,0,0,0">
            <w:txbxContent>
              <w:p>
                <w:pPr>
                  <w:spacing w:before="0" w:after="0" w:line="307" w:lineRule="exact"/>
                  <w:ind w:left="20" w:right="-62"/>
                  <w:jc w:val="left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794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29" w:right="106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щ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5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6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042" w:right="3020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7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793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29" w:right="11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щ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5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042" w:right="3020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7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43999pt;margin-top:57.302364pt;width:482.23808pt;height:64.180000pt;mso-position-horizontal-relative:page;mso-position-vertical-relative:page;z-index:-5792" type="#_x0000_t202" filled="f" stroked="f">
          <v:textbox inset="0,0,0,0">
            <w:txbxContent>
              <w:p>
                <w:pPr>
                  <w:spacing w:before="0" w:after="0" w:line="307" w:lineRule="exact"/>
                  <w:ind w:left="644" w:right="623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235" w:right="21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щ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147" w:right="312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7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5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км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7924pt;height:64.180000pt;mso-position-horizontal-relative:page;mso-position-vertical-relative:page;z-index:-5791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4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29" w:right="113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щ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042" w:right="302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7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2.25132pt;height:64.180000pt;mso-position-horizontal-relative:page;mso-position-vertical-relative:page;z-index:-5790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10" w:right="10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2а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042" w:right="3027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6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94.183998pt;margin-top:57.302364pt;width:435.26944pt;height:32.26pt;mso-position-horizontal-relative:page;mso-position-vertical-relative:page;z-index:-5807" type="#_x0000_t202" filled="f" stroked="f">
          <v:textbox inset="0,0,0,0">
            <w:txbxContent>
              <w:p>
                <w:pPr>
                  <w:spacing w:before="0" w:after="0" w:line="307" w:lineRule="exact"/>
                  <w:ind w:left="171" w:right="153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1,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узел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.823997pt;margin-top:57.302364pt;width:477.8156pt;height:48.34pt;mso-position-horizontal-relative:page;mso-position-vertical-relative:page;z-index:-5789" type="#_x0000_t202" filled="f" stroked="f">
          <v:textbox inset="0,0,0,0">
            <w:txbxContent>
              <w:p>
                <w:pPr>
                  <w:spacing w:before="0" w:after="0" w:line="307" w:lineRule="exact"/>
                  <w:ind w:left="598" w:right="580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-4" w:right="-24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1940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903999pt;margin-top:57.302364pt;width:481.90304pt;height:32.26pt;mso-position-horizontal-relative:page;mso-position-vertical-relative:page;z-index:-5788" type="#_x0000_t202" filled="f" stroked="f">
          <v:textbox inset="0,0,0,0">
            <w:txbxContent>
              <w:p>
                <w:pPr>
                  <w:spacing w:before="0" w:after="0" w:line="307" w:lineRule="exact"/>
                  <w:ind w:left="20" w:right="-62"/>
                  <w:jc w:val="left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зем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02" w:right="-20"/>
                  <w:jc w:val="left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ьтур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3.779999pt;margin-top:57.302364pt;width:415.78688pt;height:16.04pt;mso-position-horizontal-relative:page;mso-position-vertical-relative:page;z-index:-5806" type="#_x0000_t202" filled="f" stroked="f">
          <v:textbox inset="0,0,0,0">
            <w:txbxContent>
              <w:p>
                <w:pPr>
                  <w:spacing w:before="0" w:after="0" w:line="307" w:lineRule="exact"/>
                  <w:ind w:left="20" w:right="-62"/>
                  <w:jc w:val="left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.384003pt;margin-top:57.302364pt;width:480.66572pt;height:64.180000pt;mso-position-horizontal-relative:page;mso-position-vertical-relative:page;z-index:-5805" type="#_x0000_t202" filled="f" stroked="f">
          <v:textbox inset="0,0,0,0">
            <w:txbxContent>
              <w:p>
                <w:pPr>
                  <w:spacing w:before="0" w:after="0" w:line="307" w:lineRule="exact"/>
                  <w:ind w:left="627" w:right="60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293" w:right="268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Бере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ы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5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.384003pt;margin-top:57.302364pt;width:480.66572pt;height:64.180000pt;mso-position-horizontal-relative:page;mso-position-vertical-relative:page;z-index:-5804" type="#_x0000_t202" filled="f" stroked="f">
          <v:textbox inset="0,0,0,0">
            <w:txbxContent>
              <w:p>
                <w:pPr>
                  <w:spacing w:before="0" w:after="0" w:line="307" w:lineRule="exact"/>
                  <w:ind w:left="627" w:right="606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481" w:right="457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Бере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севя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5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5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024002pt;margin-top:57.302364pt;width:487.39088pt;height:64.180000pt;mso-position-horizontal-relative:page;mso-position-vertical-relative:page;z-index:-5803" type="#_x0000_t202" filled="f" stroked="f">
          <v:textbox inset="0,0,0,0">
            <w:txbxContent>
              <w:p>
                <w:pPr>
                  <w:spacing w:before="0" w:after="0" w:line="307" w:lineRule="exact"/>
                  <w:ind w:left="694" w:right="67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5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Ба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ш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даль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ба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Ю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923" w:right="3896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46" w:right="26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8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802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2" w:after="0" w:line="240" w:lineRule="auto"/>
                  <w:ind w:left="129" w:right="11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ж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щ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укре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22" w:lineRule="exact"/>
                  <w:ind w:left="3042" w:right="3020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ялкёля»,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7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801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2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490" w:right="472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823997pt;margin-top:57.302364pt;width:471.90476pt;height:64.180000pt;mso-position-horizontal-relative:page;mso-position-vertical-relative:page;z-index:-5800" type="#_x0000_t202" filled="f" stroked="f">
          <v:textbox inset="0,0,0,0">
            <w:txbxContent>
              <w:p>
                <w:pPr>
                  <w:spacing w:before="0" w:after="0" w:line="307" w:lineRule="exact"/>
                  <w:ind w:left="538" w:right="516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(с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х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)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ц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ъ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екта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7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6" w:after="0" w:line="322" w:lineRule="exact"/>
                  <w:ind w:left="176" w:right="159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ьн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чен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«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вой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один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№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у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ре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ён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4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  <w:b/>
                    <w:bCs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ялкёл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  <w:b/>
                    <w:bCs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  <w:b/>
                    <w:bCs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9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3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2"/>
                    <w:w w:val="100"/>
                    <w:b/>
                    <w:bCs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-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  <w:b/>
                    <w:bCs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  <w:b/>
                    <w:bCs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</w:r>
              </w:p>
              <w:p>
                <w:pPr>
                  <w:spacing w:before="0" w:after="0" w:line="313" w:lineRule="exact"/>
                  <w:ind w:left="-21" w:right="-41"/>
                  <w:jc w:val="center"/>
                  <w:rPr>
                    <w:rFonts w:ascii="Times New Roman" w:hAnsi="Times New Roman" w:cs="Times New Roman" w:eastAsia="Times New Roman"/>
                    <w:sz w:val="28"/>
                    <w:szCs w:val="2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(Лен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г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д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я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б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л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аст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ь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зе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и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й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,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к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м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1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т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ч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н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п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2"/>
                    <w:w w:val="100"/>
                  </w:rPr>
                  <w:t>с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ёлка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З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р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е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-3"/>
                    <w:w w:val="100"/>
                  </w:rPr>
                  <w:t>в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1"/>
                    <w:w w:val="100"/>
                  </w:rPr>
                  <w:t>о</w:t>
                </w:r>
                <w:r>
                  <w:rPr>
                    <w:rFonts w:ascii="Times New Roman" w:hAnsi="Times New Roman" w:cs="Times New Roman" w:eastAsia="Times New Roman"/>
                    <w:sz w:val="28"/>
                    <w:szCs w:val="28"/>
                    <w:spacing w:val="0"/>
                    <w:w w:val="100"/>
                  </w:rPr>
                  <w:t>)</w:t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png"/><Relationship Id="rId8" Type="http://schemas.openxmlformats.org/officeDocument/2006/relationships/image" Target="media/image4.jpg"/><Relationship Id="rId9" Type="http://schemas.openxmlformats.org/officeDocument/2006/relationships/header" Target="header1.xml"/><Relationship Id="rId10" Type="http://schemas.openxmlformats.org/officeDocument/2006/relationships/image" Target="media/image5.jpg"/><Relationship Id="rId11" Type="http://schemas.openxmlformats.org/officeDocument/2006/relationships/image" Target="media/image6.png"/><Relationship Id="rId12" Type="http://schemas.openxmlformats.org/officeDocument/2006/relationships/image" Target="media/image7.jpg"/><Relationship Id="rId13" Type="http://schemas.openxmlformats.org/officeDocument/2006/relationships/header" Target="header2.xml"/><Relationship Id="rId14" Type="http://schemas.openxmlformats.org/officeDocument/2006/relationships/image" Target="media/image8.jpg"/><Relationship Id="rId15" Type="http://schemas.openxmlformats.org/officeDocument/2006/relationships/image" Target="media/image9.png"/><Relationship Id="rId16" Type="http://schemas.openxmlformats.org/officeDocument/2006/relationships/image" Target="media/image10.jpg"/><Relationship Id="rId17" Type="http://schemas.openxmlformats.org/officeDocument/2006/relationships/header" Target="header3.xml"/><Relationship Id="rId18" Type="http://schemas.openxmlformats.org/officeDocument/2006/relationships/image" Target="media/image11.jpg"/><Relationship Id="rId19" Type="http://schemas.openxmlformats.org/officeDocument/2006/relationships/image" Target="media/image12.pn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png"/><Relationship Id="rId23" Type="http://schemas.openxmlformats.org/officeDocument/2006/relationships/image" Target="media/image16.jpg"/><Relationship Id="rId24" Type="http://schemas.openxmlformats.org/officeDocument/2006/relationships/image" Target="media/image17.jpg"/><Relationship Id="rId25" Type="http://schemas.openxmlformats.org/officeDocument/2006/relationships/image" Target="media/image18.png"/><Relationship Id="rId26" Type="http://schemas.openxmlformats.org/officeDocument/2006/relationships/image" Target="media/image19.jpg"/><Relationship Id="rId27" Type="http://schemas.openxmlformats.org/officeDocument/2006/relationships/image" Target="media/image20.jpg"/><Relationship Id="rId28" Type="http://schemas.openxmlformats.org/officeDocument/2006/relationships/image" Target="media/image21.png"/><Relationship Id="rId29" Type="http://schemas.openxmlformats.org/officeDocument/2006/relationships/image" Target="media/image22.jpg"/><Relationship Id="rId30" Type="http://schemas.openxmlformats.org/officeDocument/2006/relationships/image" Target="media/image23.jpg"/><Relationship Id="rId31" Type="http://schemas.openxmlformats.org/officeDocument/2006/relationships/image" Target="media/image24.png"/><Relationship Id="rId32" Type="http://schemas.openxmlformats.org/officeDocument/2006/relationships/image" Target="media/image25.jpg"/><Relationship Id="rId33" Type="http://schemas.openxmlformats.org/officeDocument/2006/relationships/image" Target="media/image26.jpg"/><Relationship Id="rId34" Type="http://schemas.openxmlformats.org/officeDocument/2006/relationships/image" Target="media/image27.png"/><Relationship Id="rId35" Type="http://schemas.openxmlformats.org/officeDocument/2006/relationships/image" Target="media/image28.jpg"/><Relationship Id="rId36" Type="http://schemas.openxmlformats.org/officeDocument/2006/relationships/image" Target="media/image29.jpg"/><Relationship Id="rId37" Type="http://schemas.openxmlformats.org/officeDocument/2006/relationships/image" Target="media/image30.png"/><Relationship Id="rId38" Type="http://schemas.openxmlformats.org/officeDocument/2006/relationships/image" Target="media/image31.jpg"/><Relationship Id="rId39" Type="http://schemas.openxmlformats.org/officeDocument/2006/relationships/image" Target="media/image32.jpg"/><Relationship Id="rId40" Type="http://schemas.openxmlformats.org/officeDocument/2006/relationships/image" Target="media/image33.png"/><Relationship Id="rId41" Type="http://schemas.openxmlformats.org/officeDocument/2006/relationships/image" Target="media/image34.jpg"/><Relationship Id="rId42" Type="http://schemas.openxmlformats.org/officeDocument/2006/relationships/image" Target="media/image35.jpg"/><Relationship Id="rId43" Type="http://schemas.openxmlformats.org/officeDocument/2006/relationships/image" Target="media/image36.png"/><Relationship Id="rId44" Type="http://schemas.openxmlformats.org/officeDocument/2006/relationships/image" Target="media/image37.jpg"/><Relationship Id="rId45" Type="http://schemas.openxmlformats.org/officeDocument/2006/relationships/image" Target="media/image38.jpg"/><Relationship Id="rId46" Type="http://schemas.openxmlformats.org/officeDocument/2006/relationships/image" Target="media/image39.png"/><Relationship Id="rId47" Type="http://schemas.openxmlformats.org/officeDocument/2006/relationships/image" Target="media/image40.jpg"/><Relationship Id="rId48" Type="http://schemas.openxmlformats.org/officeDocument/2006/relationships/header" Target="header4.xml"/><Relationship Id="rId49" Type="http://schemas.openxmlformats.org/officeDocument/2006/relationships/image" Target="media/image41.jpg"/><Relationship Id="rId50" Type="http://schemas.openxmlformats.org/officeDocument/2006/relationships/image" Target="media/image42.png"/><Relationship Id="rId51" Type="http://schemas.openxmlformats.org/officeDocument/2006/relationships/image" Target="media/image43.jpg"/><Relationship Id="rId52" Type="http://schemas.openxmlformats.org/officeDocument/2006/relationships/image" Target="media/image44.jpg"/><Relationship Id="rId53" Type="http://schemas.openxmlformats.org/officeDocument/2006/relationships/image" Target="media/image45.png"/><Relationship Id="rId54" Type="http://schemas.openxmlformats.org/officeDocument/2006/relationships/image" Target="media/image46.jpg"/><Relationship Id="rId55" Type="http://schemas.openxmlformats.org/officeDocument/2006/relationships/image" Target="media/image47.jpg"/><Relationship Id="rId56" Type="http://schemas.openxmlformats.org/officeDocument/2006/relationships/image" Target="media/image48.png"/><Relationship Id="rId57" Type="http://schemas.openxmlformats.org/officeDocument/2006/relationships/image" Target="media/image49.jpg"/><Relationship Id="rId58" Type="http://schemas.openxmlformats.org/officeDocument/2006/relationships/image" Target="media/image50.jpg"/><Relationship Id="rId59" Type="http://schemas.openxmlformats.org/officeDocument/2006/relationships/image" Target="media/image51.png"/><Relationship Id="rId60" Type="http://schemas.openxmlformats.org/officeDocument/2006/relationships/image" Target="media/image52.jpg"/><Relationship Id="rId61" Type="http://schemas.openxmlformats.org/officeDocument/2006/relationships/header" Target="header5.xml"/><Relationship Id="rId62" Type="http://schemas.openxmlformats.org/officeDocument/2006/relationships/image" Target="media/image53.jpg"/><Relationship Id="rId63" Type="http://schemas.openxmlformats.org/officeDocument/2006/relationships/image" Target="media/image54.png"/><Relationship Id="rId64" Type="http://schemas.openxmlformats.org/officeDocument/2006/relationships/image" Target="media/image55.jpg"/><Relationship Id="rId65" Type="http://schemas.openxmlformats.org/officeDocument/2006/relationships/header" Target="header6.xml"/><Relationship Id="rId66" Type="http://schemas.openxmlformats.org/officeDocument/2006/relationships/image" Target="media/image56.jpg"/><Relationship Id="rId67" Type="http://schemas.openxmlformats.org/officeDocument/2006/relationships/image" Target="media/image57.png"/><Relationship Id="rId68" Type="http://schemas.openxmlformats.org/officeDocument/2006/relationships/image" Target="media/image58.jpg"/><Relationship Id="rId69" Type="http://schemas.openxmlformats.org/officeDocument/2006/relationships/header" Target="header7.xml"/><Relationship Id="rId70" Type="http://schemas.openxmlformats.org/officeDocument/2006/relationships/image" Target="media/image59.jpg"/><Relationship Id="rId71" Type="http://schemas.openxmlformats.org/officeDocument/2006/relationships/image" Target="media/image60.png"/><Relationship Id="rId72" Type="http://schemas.openxmlformats.org/officeDocument/2006/relationships/image" Target="media/image61.jpg"/><Relationship Id="rId73" Type="http://schemas.openxmlformats.org/officeDocument/2006/relationships/header" Target="header8.xml"/><Relationship Id="rId74" Type="http://schemas.openxmlformats.org/officeDocument/2006/relationships/image" Target="media/image62.jpg"/><Relationship Id="rId75" Type="http://schemas.openxmlformats.org/officeDocument/2006/relationships/image" Target="media/image63.png"/><Relationship Id="rId76" Type="http://schemas.openxmlformats.org/officeDocument/2006/relationships/image" Target="media/image64.jpg"/><Relationship Id="rId77" Type="http://schemas.openxmlformats.org/officeDocument/2006/relationships/header" Target="header9.xml"/><Relationship Id="rId78" Type="http://schemas.openxmlformats.org/officeDocument/2006/relationships/image" Target="media/image65.jpg"/><Relationship Id="rId79" Type="http://schemas.openxmlformats.org/officeDocument/2006/relationships/image" Target="media/image66.png"/><Relationship Id="rId80" Type="http://schemas.openxmlformats.org/officeDocument/2006/relationships/image" Target="media/image67.jpg"/><Relationship Id="rId81" Type="http://schemas.openxmlformats.org/officeDocument/2006/relationships/header" Target="header10.xml"/><Relationship Id="rId82" Type="http://schemas.openxmlformats.org/officeDocument/2006/relationships/image" Target="media/image68.jpg"/><Relationship Id="rId83" Type="http://schemas.openxmlformats.org/officeDocument/2006/relationships/image" Target="media/image69.png"/><Relationship Id="rId84" Type="http://schemas.openxmlformats.org/officeDocument/2006/relationships/image" Target="media/image70.jpg"/><Relationship Id="rId85" Type="http://schemas.openxmlformats.org/officeDocument/2006/relationships/header" Target="header11.xml"/><Relationship Id="rId86" Type="http://schemas.openxmlformats.org/officeDocument/2006/relationships/image" Target="media/image71.jpg"/><Relationship Id="rId87" Type="http://schemas.openxmlformats.org/officeDocument/2006/relationships/image" Target="media/image72.png"/><Relationship Id="rId88" Type="http://schemas.openxmlformats.org/officeDocument/2006/relationships/image" Target="media/image73.jpg"/><Relationship Id="rId89" Type="http://schemas.openxmlformats.org/officeDocument/2006/relationships/header" Target="header12.xml"/><Relationship Id="rId90" Type="http://schemas.openxmlformats.org/officeDocument/2006/relationships/image" Target="media/image74.jpg"/><Relationship Id="rId91" Type="http://schemas.openxmlformats.org/officeDocument/2006/relationships/image" Target="media/image75.png"/><Relationship Id="rId92" Type="http://schemas.openxmlformats.org/officeDocument/2006/relationships/image" Target="media/image76.jpg"/><Relationship Id="rId93" Type="http://schemas.openxmlformats.org/officeDocument/2006/relationships/header" Target="header13.xml"/><Relationship Id="rId94" Type="http://schemas.openxmlformats.org/officeDocument/2006/relationships/image" Target="media/image77.jpg"/><Relationship Id="rId95" Type="http://schemas.openxmlformats.org/officeDocument/2006/relationships/image" Target="media/image78.png"/><Relationship Id="rId96" Type="http://schemas.openxmlformats.org/officeDocument/2006/relationships/image" Target="media/image79.jpg"/><Relationship Id="rId97" Type="http://schemas.openxmlformats.org/officeDocument/2006/relationships/header" Target="header14.xml"/><Relationship Id="rId98" Type="http://schemas.openxmlformats.org/officeDocument/2006/relationships/image" Target="media/image80.jpg"/><Relationship Id="rId99" Type="http://schemas.openxmlformats.org/officeDocument/2006/relationships/image" Target="media/image81.png"/><Relationship Id="rId100" Type="http://schemas.openxmlformats.org/officeDocument/2006/relationships/image" Target="media/image82.jpg"/><Relationship Id="rId101" Type="http://schemas.openxmlformats.org/officeDocument/2006/relationships/image" Target="media/image83.jpg"/><Relationship Id="rId102" Type="http://schemas.openxmlformats.org/officeDocument/2006/relationships/image" Target="media/image84.png"/><Relationship Id="rId103" Type="http://schemas.openxmlformats.org/officeDocument/2006/relationships/image" Target="media/image85.jpg"/><Relationship Id="rId104" Type="http://schemas.openxmlformats.org/officeDocument/2006/relationships/header" Target="header15.xml"/><Relationship Id="rId105" Type="http://schemas.openxmlformats.org/officeDocument/2006/relationships/image" Target="media/image86.jpg"/><Relationship Id="rId106" Type="http://schemas.openxmlformats.org/officeDocument/2006/relationships/image" Target="media/image87.png"/><Relationship Id="rId107" Type="http://schemas.openxmlformats.org/officeDocument/2006/relationships/image" Target="media/image88.jpg"/><Relationship Id="rId108" Type="http://schemas.openxmlformats.org/officeDocument/2006/relationships/header" Target="header16.xml"/><Relationship Id="rId109" Type="http://schemas.openxmlformats.org/officeDocument/2006/relationships/image" Target="media/image89.jpg"/><Relationship Id="rId110" Type="http://schemas.openxmlformats.org/officeDocument/2006/relationships/image" Target="media/image90.png"/><Relationship Id="rId111" Type="http://schemas.openxmlformats.org/officeDocument/2006/relationships/image" Target="media/image91.jpg"/><Relationship Id="rId112" Type="http://schemas.openxmlformats.org/officeDocument/2006/relationships/header" Target="header17.xml"/><Relationship Id="rId113" Type="http://schemas.openxmlformats.org/officeDocument/2006/relationships/image" Target="media/image92.jpg"/><Relationship Id="rId114" Type="http://schemas.openxmlformats.org/officeDocument/2006/relationships/image" Target="media/image93.png"/><Relationship Id="rId115" Type="http://schemas.openxmlformats.org/officeDocument/2006/relationships/image" Target="media/image94.jpg"/><Relationship Id="rId116" Type="http://schemas.openxmlformats.org/officeDocument/2006/relationships/header" Target="header18.xml"/><Relationship Id="rId117" Type="http://schemas.openxmlformats.org/officeDocument/2006/relationships/image" Target="media/image95.jpg"/><Relationship Id="rId118" Type="http://schemas.openxmlformats.org/officeDocument/2006/relationships/image" Target="media/image96.png"/><Relationship Id="rId119" Type="http://schemas.openxmlformats.org/officeDocument/2006/relationships/image" Target="media/image97.jpg"/><Relationship Id="rId120" Type="http://schemas.openxmlformats.org/officeDocument/2006/relationships/header" Target="header19.xml"/><Relationship Id="rId121" Type="http://schemas.openxmlformats.org/officeDocument/2006/relationships/image" Target="media/image98.jpg"/><Relationship Id="rId122" Type="http://schemas.openxmlformats.org/officeDocument/2006/relationships/image" Target="media/image99.png"/><Relationship Id="rId123" Type="http://schemas.openxmlformats.org/officeDocument/2006/relationships/image" Target="media/image100.jpg"/><Relationship Id="rId124" Type="http://schemas.openxmlformats.org/officeDocument/2006/relationships/header" Target="header20.xml"/><Relationship Id="rId125" Type="http://schemas.openxmlformats.org/officeDocument/2006/relationships/image" Target="media/image101.jpg"/><Relationship Id="rId126" Type="http://schemas.openxmlformats.org/officeDocument/2006/relationships/image" Target="media/image102.png"/><Relationship Id="rId127" Type="http://schemas.openxmlformats.org/officeDocument/2006/relationships/image" Target="media/image103.jpg"/><Relationship Id="rId128" Type="http://schemas.openxmlformats.org/officeDocument/2006/relationships/header" Target="header21.xml"/><Relationship Id="rId129" Type="http://schemas.openxmlformats.org/officeDocument/2006/relationships/header" Target="header22.xml"/><Relationship Id="rId130" Type="http://schemas.openxmlformats.org/officeDocument/2006/relationships/header" Target="header23.xml"/><Relationship Id="rId131" Type="http://schemas.openxmlformats.org/officeDocument/2006/relationships/image" Target="media/image104.jpg"/><Relationship Id="rId132" Type="http://schemas.openxmlformats.org/officeDocument/2006/relationships/image" Target="media/image105.jpg"/><Relationship Id="rId133" Type="http://schemas.openxmlformats.org/officeDocument/2006/relationships/header" Target="header24.xml"/><Relationship Id="rId134" Type="http://schemas.openxmlformats.org/officeDocument/2006/relationships/image" Target="media/image106.jpg"/><Relationship Id="rId135" Type="http://schemas.openxmlformats.org/officeDocument/2006/relationships/image" Target="media/image107.jpg"/><Relationship Id="rId136" Type="http://schemas.openxmlformats.org/officeDocument/2006/relationships/image" Target="media/image108.jpg"/><Relationship Id="rId137" Type="http://schemas.openxmlformats.org/officeDocument/2006/relationships/image" Target="media/image109.jpg"/><Relationship Id="rId138" Type="http://schemas.openxmlformats.org/officeDocument/2006/relationships/header" Target="header25.xml"/><Relationship Id="rId139" Type="http://schemas.openxmlformats.org/officeDocument/2006/relationships/image" Target="media/image110.jpg"/><Relationship Id="rId140" Type="http://schemas.openxmlformats.org/officeDocument/2006/relationships/image" Target="media/image111.jpg"/><Relationship Id="rId141" Type="http://schemas.openxmlformats.org/officeDocument/2006/relationships/image" Target="media/image112.jpg"/><Relationship Id="rId142" Type="http://schemas.openxmlformats.org/officeDocument/2006/relationships/image" Target="media/image113.jpg"/><Relationship Id="rId143" Type="http://schemas.openxmlformats.org/officeDocument/2006/relationships/image" Target="media/image114.jpg"/><Relationship Id="rId144" Type="http://schemas.openxmlformats.org/officeDocument/2006/relationships/header" Target="header26.xml"/><Relationship Id="rId145" Type="http://schemas.openxmlformats.org/officeDocument/2006/relationships/image" Target="media/image115.jpg"/><Relationship Id="rId146" Type="http://schemas.openxmlformats.org/officeDocument/2006/relationships/image" Target="media/image116.png"/><Relationship Id="rId147" Type="http://schemas.openxmlformats.org/officeDocument/2006/relationships/image" Target="media/image117.png"/><Relationship Id="rId148" Type="http://schemas.openxmlformats.org/officeDocument/2006/relationships/header" Target="header27.xml"/><Relationship Id="rId149" Type="http://schemas.openxmlformats.org/officeDocument/2006/relationships/image" Target="media/image118.jpg"/><Relationship Id="rId150" Type="http://schemas.openxmlformats.org/officeDocument/2006/relationships/image" Target="media/image119.jpg"/><Relationship Id="rId151" Type="http://schemas.openxmlformats.org/officeDocument/2006/relationships/image" Target="media/image120.jpg"/><Relationship Id="rId152" Type="http://schemas.openxmlformats.org/officeDocument/2006/relationships/image" Target="media/image121.jpg"/><Relationship Id="rId153" Type="http://schemas.openxmlformats.org/officeDocument/2006/relationships/header" Target="header28.xml"/><Relationship Id="rId154" Type="http://schemas.openxmlformats.org/officeDocument/2006/relationships/image" Target="media/image122.png"/><Relationship Id="rId155" Type="http://schemas.openxmlformats.org/officeDocument/2006/relationships/image" Target="media/image123.jpg"/><Relationship Id="rId156" Type="http://schemas.openxmlformats.org/officeDocument/2006/relationships/image" Target="media/image124.jpg"/><Relationship Id="rId157" Type="http://schemas.openxmlformats.org/officeDocument/2006/relationships/image" Target="media/image125.jpg"/><Relationship Id="rId158" Type="http://schemas.openxmlformats.org/officeDocument/2006/relationships/header" Target="header29.xml"/><Relationship Id="rId159" Type="http://schemas.openxmlformats.org/officeDocument/2006/relationships/image" Target="media/image126.jpg"/><Relationship Id="rId160" Type="http://schemas.openxmlformats.org/officeDocument/2006/relationships/image" Target="media/image127.jpg"/><Relationship Id="rId161" Type="http://schemas.openxmlformats.org/officeDocument/2006/relationships/image" Target="media/image128.jpg"/><Relationship Id="rId162" Type="http://schemas.openxmlformats.org/officeDocument/2006/relationships/image" Target="media/image129.jpg"/><Relationship Id="rId163" Type="http://schemas.openxmlformats.org/officeDocument/2006/relationships/header" Target="header30.xml"/><Relationship Id="rId164" Type="http://schemas.openxmlformats.org/officeDocument/2006/relationships/image" Target="media/image130.png"/><Relationship Id="rId165" Type="http://schemas.openxmlformats.org/officeDocument/2006/relationships/image" Target="media/image131.png"/><Relationship Id="rId166" Type="http://schemas.openxmlformats.org/officeDocument/2006/relationships/header" Target="header31.xml"/><Relationship Id="rId167" Type="http://schemas.openxmlformats.org/officeDocument/2006/relationships/image" Target="media/image132.png"/><Relationship Id="rId168" Type="http://schemas.openxmlformats.org/officeDocument/2006/relationships/image" Target="media/image133.jpg"/><Relationship Id="rId169" Type="http://schemas.openxmlformats.org/officeDocument/2006/relationships/image" Target="media/image134.jpg"/><Relationship Id="rId170" Type="http://schemas.openxmlformats.org/officeDocument/2006/relationships/header" Target="header32.xml"/><Relationship Id="rId171" Type="http://schemas.openxmlformats.org/officeDocument/2006/relationships/image" Target="media/image135.jpg"/><Relationship Id="rId172" Type="http://schemas.openxmlformats.org/officeDocument/2006/relationships/image" Target="media/image136.jpg"/><Relationship Id="rId173" Type="http://schemas.openxmlformats.org/officeDocument/2006/relationships/image" Target="media/image137.png"/><Relationship Id="rId174" Type="http://schemas.openxmlformats.org/officeDocument/2006/relationships/image" Target="media/image138.jpg"/><Relationship Id="rId175" Type="http://schemas.openxmlformats.org/officeDocument/2006/relationships/header" Target="header33.xml"/><Relationship Id="rId176" Type="http://schemas.openxmlformats.org/officeDocument/2006/relationships/image" Target="media/image139.png"/><Relationship Id="rId177" Type="http://schemas.openxmlformats.org/officeDocument/2006/relationships/image" Target="media/image140.jpg"/><Relationship Id="rId178" Type="http://schemas.openxmlformats.org/officeDocument/2006/relationships/image" Target="media/image141.jpg"/><Relationship Id="rId179" Type="http://schemas.openxmlformats.org/officeDocument/2006/relationships/image" Target="media/image142.jpg"/><Relationship Id="rId180" Type="http://schemas.openxmlformats.org/officeDocument/2006/relationships/image" Target="media/image143.jpg"/><Relationship Id="rId181" Type="http://schemas.openxmlformats.org/officeDocument/2006/relationships/header" Target="header34.xml"/><Relationship Id="rId182" Type="http://schemas.openxmlformats.org/officeDocument/2006/relationships/image" Target="media/image144.jpg"/><Relationship Id="rId183" Type="http://schemas.openxmlformats.org/officeDocument/2006/relationships/image" Target="media/image145.jpg"/><Relationship Id="rId184" Type="http://schemas.openxmlformats.org/officeDocument/2006/relationships/image" Target="media/image146.jpg"/><Relationship Id="rId185" Type="http://schemas.openxmlformats.org/officeDocument/2006/relationships/image" Target="media/image147.jpg"/><Relationship Id="rId186" Type="http://schemas.openxmlformats.org/officeDocument/2006/relationships/image" Target="media/image148.jpg"/><Relationship Id="rId187" Type="http://schemas.openxmlformats.org/officeDocument/2006/relationships/image" Target="media/image149.jpg"/><Relationship Id="rId188" Type="http://schemas.openxmlformats.org/officeDocument/2006/relationships/header" Target="header35.xml"/><Relationship Id="rId189" Type="http://schemas.openxmlformats.org/officeDocument/2006/relationships/image" Target="media/image150.jpg"/><Relationship Id="rId190" Type="http://schemas.openxmlformats.org/officeDocument/2006/relationships/image" Target="media/image151.jpg"/><Relationship Id="rId191" Type="http://schemas.openxmlformats.org/officeDocument/2006/relationships/image" Target="media/image152.jpg"/><Relationship Id="rId192" Type="http://schemas.openxmlformats.org/officeDocument/2006/relationships/image" Target="media/image153.jpg"/><Relationship Id="rId193" Type="http://schemas.openxmlformats.org/officeDocument/2006/relationships/image" Target="media/image154.jpg"/><Relationship Id="rId194" Type="http://schemas.openxmlformats.org/officeDocument/2006/relationships/header" Target="header36.xml"/><Relationship Id="rId195" Type="http://schemas.openxmlformats.org/officeDocument/2006/relationships/image" Target="media/image155.jpg"/><Relationship Id="rId196" Type="http://schemas.openxmlformats.org/officeDocument/2006/relationships/image" Target="media/image156.jpg"/><Relationship Id="rId197" Type="http://schemas.openxmlformats.org/officeDocument/2006/relationships/image" Target="media/image157.jpg"/><Relationship Id="rId198" Type="http://schemas.openxmlformats.org/officeDocument/2006/relationships/image" Target="media/image158.jpg"/><Relationship Id="rId199" Type="http://schemas.openxmlformats.org/officeDocument/2006/relationships/image" Target="media/image159.jpg"/><Relationship Id="rId200" Type="http://schemas.openxmlformats.org/officeDocument/2006/relationships/image" Target="media/image160.jpg"/><Relationship Id="rId201" Type="http://schemas.openxmlformats.org/officeDocument/2006/relationships/header" Target="header37.xml"/><Relationship Id="rId202" Type="http://schemas.openxmlformats.org/officeDocument/2006/relationships/image" Target="media/image161.jpg"/><Relationship Id="rId203" Type="http://schemas.openxmlformats.org/officeDocument/2006/relationships/image" Target="media/image162.jpg"/><Relationship Id="rId204" Type="http://schemas.openxmlformats.org/officeDocument/2006/relationships/image" Target="media/image163.jpg"/><Relationship Id="rId205" Type="http://schemas.openxmlformats.org/officeDocument/2006/relationships/image" Target="media/image164.jpg"/><Relationship Id="rId206" Type="http://schemas.openxmlformats.org/officeDocument/2006/relationships/image" Target="media/image165.jpg"/><Relationship Id="rId207" Type="http://schemas.openxmlformats.org/officeDocument/2006/relationships/header" Target="header38.xml"/><Relationship Id="rId208" Type="http://schemas.openxmlformats.org/officeDocument/2006/relationships/image" Target="media/image166.jpg"/><Relationship Id="rId209" Type="http://schemas.openxmlformats.org/officeDocument/2006/relationships/image" Target="media/image167.jpg"/><Relationship Id="rId210" Type="http://schemas.openxmlformats.org/officeDocument/2006/relationships/image" Target="media/image168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Слободская Е.</dc:creator>
  <dc:title>Проект</dc:title>
  <dcterms:created xsi:type="dcterms:W3CDTF">2022-01-13T16:23:36Z</dcterms:created>
  <dcterms:modified xsi:type="dcterms:W3CDTF">2022-01-13T16:23:36Z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2022-01-13T00:00:00Z</vt:filetime>
  </property>
  <property fmtid="{D5CDD505-2E9C-101B-9397-08002B2CF9AE}" pid="3" name="LastSaved">
    <vt:filetime>2022-01-13T00:00:00Z</vt:filetime>
  </property>
</Properties>
</file>