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4484" w:rsidRDefault="00F34484" w:rsidP="00F34484">
      <w:pPr>
        <w:widowControl w:val="0"/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F34484" w:rsidRDefault="00F34484" w:rsidP="00F34484">
      <w:pPr>
        <w:widowControl w:val="0"/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F34484" w:rsidRDefault="00F34484" w:rsidP="00F34484">
      <w:pPr>
        <w:widowControl w:val="0"/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F34484" w:rsidRDefault="00F34484" w:rsidP="00F34484">
      <w:pPr>
        <w:widowControl w:val="0"/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F34484" w:rsidRDefault="00F34484" w:rsidP="00F34484">
      <w:pPr>
        <w:widowControl w:val="0"/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F34484" w:rsidRDefault="00F34484" w:rsidP="00F34484">
      <w:pPr>
        <w:widowControl w:val="0"/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F34484" w:rsidRDefault="00F34484" w:rsidP="00F34484">
      <w:pPr>
        <w:widowControl w:val="0"/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F34484" w:rsidRDefault="00F34484" w:rsidP="00F34484">
      <w:pPr>
        <w:widowControl w:val="0"/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F34484" w:rsidRDefault="00F34484" w:rsidP="00F34484">
      <w:pPr>
        <w:widowControl w:val="0"/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F34484" w:rsidRDefault="00F34484" w:rsidP="00F34484">
      <w:pPr>
        <w:widowControl w:val="0"/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F34484" w:rsidRDefault="00F34484" w:rsidP="00F34484">
      <w:pPr>
        <w:widowControl w:val="0"/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F34484" w:rsidRDefault="00F34484" w:rsidP="00F34484">
      <w:pPr>
        <w:widowControl w:val="0"/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2E5C87" w:rsidRPr="002E5C87" w:rsidRDefault="002E5C87" w:rsidP="002E5C87">
      <w:pPr>
        <w:widowControl w:val="0"/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  <w:r w:rsidRPr="002E5C87">
        <w:rPr>
          <w:b/>
          <w:bCs/>
          <w:szCs w:val="28"/>
        </w:rPr>
        <w:t>Проект</w:t>
      </w:r>
    </w:p>
    <w:p w:rsidR="002E5C87" w:rsidRPr="002E5C87" w:rsidRDefault="002E5C87" w:rsidP="002E5C87">
      <w:pPr>
        <w:widowControl w:val="0"/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2E5C87" w:rsidRPr="002E5C87" w:rsidRDefault="002E5C87" w:rsidP="002E5C87">
      <w:pPr>
        <w:widowControl w:val="0"/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  <w:r w:rsidRPr="002E5C87">
        <w:rPr>
          <w:b/>
          <w:bCs/>
          <w:szCs w:val="28"/>
        </w:rPr>
        <w:t>ПРАВИТЕЛЬСТВО ЛЕНИНГРАДСКОЙ ОБЛАСТИ</w:t>
      </w:r>
    </w:p>
    <w:p w:rsidR="002E5C87" w:rsidRPr="002E5C87" w:rsidRDefault="002E5C87" w:rsidP="002E5C87">
      <w:pPr>
        <w:widowControl w:val="0"/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2E5C87" w:rsidRPr="002E5C87" w:rsidRDefault="002E5C87" w:rsidP="002E5C87">
      <w:pPr>
        <w:widowControl w:val="0"/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  <w:r w:rsidRPr="002E5C87">
        <w:rPr>
          <w:b/>
          <w:bCs/>
          <w:szCs w:val="28"/>
        </w:rPr>
        <w:t>ПОСТАНОВЛЕНИЕ</w:t>
      </w:r>
    </w:p>
    <w:p w:rsidR="002E5C87" w:rsidRPr="002E5C87" w:rsidRDefault="002E5C87" w:rsidP="002E5C87">
      <w:pPr>
        <w:widowControl w:val="0"/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  <w:r w:rsidRPr="002E5C87">
        <w:rPr>
          <w:b/>
          <w:bCs/>
          <w:szCs w:val="28"/>
        </w:rPr>
        <w:t>от _________    № ____</w:t>
      </w:r>
    </w:p>
    <w:p w:rsidR="00F34484" w:rsidRDefault="00F34484" w:rsidP="00F34484">
      <w:pPr>
        <w:widowControl w:val="0"/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F34484" w:rsidRDefault="00F34484" w:rsidP="00F34484">
      <w:pPr>
        <w:widowControl w:val="0"/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  <w:r>
        <w:rPr>
          <w:b/>
          <w:bCs/>
          <w:szCs w:val="28"/>
        </w:rPr>
        <w:t>О внесении изменения в постановление Правительства</w:t>
      </w:r>
    </w:p>
    <w:p w:rsidR="00F34484" w:rsidRDefault="00F34484" w:rsidP="00F34484">
      <w:pPr>
        <w:widowControl w:val="0"/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  <w:r w:rsidRPr="00F0190C">
        <w:rPr>
          <w:b/>
          <w:bCs/>
          <w:szCs w:val="28"/>
        </w:rPr>
        <w:t>Ленинградской области от 30 января 2026 года № 77</w:t>
      </w:r>
    </w:p>
    <w:p w:rsidR="00F34484" w:rsidRDefault="00F34484" w:rsidP="00F34484">
      <w:pPr>
        <w:widowControl w:val="0"/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F34484" w:rsidRDefault="00F34484" w:rsidP="00F34484">
      <w:pPr>
        <w:widowControl w:val="0"/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F34484" w:rsidRDefault="00F34484" w:rsidP="00F34484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Правительство Ленинградской </w:t>
      </w:r>
      <w:proofErr w:type="gramStart"/>
      <w:r>
        <w:rPr>
          <w:szCs w:val="28"/>
        </w:rPr>
        <w:t>области  п</w:t>
      </w:r>
      <w:proofErr w:type="gramEnd"/>
      <w:r>
        <w:rPr>
          <w:szCs w:val="28"/>
        </w:rPr>
        <w:t xml:space="preserve"> о с т а н о в л я е т :</w:t>
      </w:r>
    </w:p>
    <w:p w:rsidR="00F34484" w:rsidRDefault="00F34484" w:rsidP="00F34484">
      <w:pPr>
        <w:widowControl w:val="0"/>
        <w:autoSpaceDE w:val="0"/>
        <w:autoSpaceDN w:val="0"/>
        <w:adjustRightInd w:val="0"/>
        <w:rPr>
          <w:szCs w:val="28"/>
        </w:rPr>
      </w:pPr>
      <w:r w:rsidRPr="00832ECA">
        <w:rPr>
          <w:szCs w:val="28"/>
        </w:rPr>
        <w:t>Внести в постановление Правительства Ленинградской области</w:t>
      </w:r>
      <w:r>
        <w:rPr>
          <w:szCs w:val="28"/>
        </w:rPr>
        <w:t xml:space="preserve"> </w:t>
      </w:r>
      <w:r>
        <w:rPr>
          <w:szCs w:val="28"/>
        </w:rPr>
        <w:br/>
      </w:r>
      <w:r w:rsidRPr="00832ECA">
        <w:rPr>
          <w:szCs w:val="28"/>
        </w:rPr>
        <w:t>от 30 января 2026 года № 77 "</w:t>
      </w:r>
      <w:r w:rsidRPr="00E73667">
        <w:t xml:space="preserve"> </w:t>
      </w:r>
      <w:r w:rsidRPr="00E73667">
        <w:rPr>
          <w:szCs w:val="28"/>
        </w:rPr>
        <w:t xml:space="preserve">О распределении на 2026 год и на плановый период 2027 и 2028 годов субсидий из областного бюджета Ленинградской области бюджетам муниципальных образований Ленинградской области на реализацию мероприятий по обеспечению устойчивого функционирования объектов теплоснабжения на территории Ленинградской области в рамках государственной программы Ленинградской области "Обеспечение устойчивого функционирования </w:t>
      </w:r>
      <w:r>
        <w:rPr>
          <w:szCs w:val="28"/>
        </w:rPr>
        <w:br/>
      </w:r>
      <w:r w:rsidRPr="00E73667">
        <w:rPr>
          <w:szCs w:val="28"/>
        </w:rPr>
        <w:t xml:space="preserve">и развития коммунальной и инженерной инфраструктуры </w:t>
      </w:r>
      <w:r>
        <w:rPr>
          <w:szCs w:val="28"/>
        </w:rPr>
        <w:br/>
      </w:r>
      <w:r w:rsidRPr="00E73667">
        <w:rPr>
          <w:szCs w:val="28"/>
        </w:rPr>
        <w:t>и повышение энергоэффективности в Ленинградской области"</w:t>
      </w:r>
      <w:r w:rsidRPr="00832ECA">
        <w:rPr>
          <w:szCs w:val="28"/>
        </w:rPr>
        <w:t xml:space="preserve"> </w:t>
      </w:r>
      <w:r>
        <w:rPr>
          <w:szCs w:val="28"/>
        </w:rPr>
        <w:br/>
        <w:t>изменение, изложив приложение 1</w:t>
      </w:r>
      <w:r w:rsidRPr="00832ECA">
        <w:rPr>
          <w:szCs w:val="28"/>
        </w:rPr>
        <w:t xml:space="preserve"> </w:t>
      </w:r>
      <w:r w:rsidR="007B0D7E">
        <w:rPr>
          <w:szCs w:val="28"/>
        </w:rPr>
        <w:t xml:space="preserve">в </w:t>
      </w:r>
      <w:bookmarkStart w:id="0" w:name="_GoBack"/>
      <w:bookmarkEnd w:id="0"/>
      <w:r w:rsidRPr="00832ECA">
        <w:rPr>
          <w:szCs w:val="28"/>
        </w:rPr>
        <w:t xml:space="preserve">редакции согласно </w:t>
      </w:r>
      <w:r>
        <w:rPr>
          <w:szCs w:val="28"/>
        </w:rPr>
        <w:t>приложению</w:t>
      </w:r>
      <w:r w:rsidRPr="00832ECA">
        <w:rPr>
          <w:szCs w:val="28"/>
        </w:rPr>
        <w:t xml:space="preserve"> </w:t>
      </w:r>
      <w:r>
        <w:rPr>
          <w:szCs w:val="28"/>
        </w:rPr>
        <w:br/>
      </w:r>
      <w:r w:rsidRPr="00832ECA">
        <w:rPr>
          <w:szCs w:val="28"/>
        </w:rPr>
        <w:t xml:space="preserve">к настоящему постановлению. </w:t>
      </w:r>
    </w:p>
    <w:p w:rsidR="00F34484" w:rsidRDefault="00F34484" w:rsidP="00F34484">
      <w:pPr>
        <w:widowControl w:val="0"/>
        <w:autoSpaceDE w:val="0"/>
        <w:autoSpaceDN w:val="0"/>
        <w:adjustRightInd w:val="0"/>
        <w:rPr>
          <w:szCs w:val="28"/>
        </w:rPr>
      </w:pPr>
    </w:p>
    <w:p w:rsidR="00F34484" w:rsidRDefault="00F34484" w:rsidP="00F34484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  <w:gridCol w:w="4644"/>
      </w:tblGrid>
      <w:tr w:rsidR="00F34484" w:rsidTr="001C5432">
        <w:tc>
          <w:tcPr>
            <w:tcW w:w="4644" w:type="dxa"/>
          </w:tcPr>
          <w:p w:rsidR="00F34484" w:rsidRDefault="00F34484" w:rsidP="001C5432">
            <w:pPr>
              <w:ind w:firstLine="0"/>
            </w:pPr>
            <w:r>
              <w:t>Губернатор</w:t>
            </w:r>
          </w:p>
          <w:p w:rsidR="00F34484" w:rsidRDefault="00F34484" w:rsidP="001C5432">
            <w:pPr>
              <w:ind w:firstLine="0"/>
            </w:pPr>
            <w:r>
              <w:t>Ленинградской области</w:t>
            </w:r>
          </w:p>
        </w:tc>
        <w:tc>
          <w:tcPr>
            <w:tcW w:w="4644" w:type="dxa"/>
          </w:tcPr>
          <w:p w:rsidR="00F34484" w:rsidRDefault="00F34484" w:rsidP="001C5432">
            <w:pPr>
              <w:ind w:firstLine="0"/>
            </w:pPr>
          </w:p>
          <w:p w:rsidR="00F34484" w:rsidRDefault="00F34484" w:rsidP="001C5432">
            <w:pPr>
              <w:ind w:firstLine="0"/>
              <w:jc w:val="right"/>
            </w:pPr>
            <w:proofErr w:type="spellStart"/>
            <w:r>
              <w:t>А.Дрозденко</w:t>
            </w:r>
            <w:proofErr w:type="spellEnd"/>
          </w:p>
        </w:tc>
      </w:tr>
    </w:tbl>
    <w:p w:rsidR="00D5450C" w:rsidRPr="00F34484" w:rsidRDefault="00D5450C" w:rsidP="002E5C87">
      <w:pPr>
        <w:ind w:firstLine="0"/>
      </w:pPr>
    </w:p>
    <w:sectPr w:rsidR="00D5450C" w:rsidRPr="00F3448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30BD" w:rsidRDefault="004830BD">
      <w:r>
        <w:separator/>
      </w:r>
    </w:p>
  </w:endnote>
  <w:endnote w:type="continuationSeparator" w:id="0">
    <w:p w:rsidR="004830BD" w:rsidRDefault="004830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10FC" w:rsidRDefault="007C10FC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10FC" w:rsidRDefault="007C10FC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10FC" w:rsidRDefault="007C10F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30BD" w:rsidRDefault="004830BD">
      <w:r>
        <w:separator/>
      </w:r>
    </w:p>
  </w:footnote>
  <w:footnote w:type="continuationSeparator" w:id="0">
    <w:p w:rsidR="004830BD" w:rsidRDefault="004830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2E5C87">
      <w:rPr>
        <w:rStyle w:val="a7"/>
        <w:noProof/>
      </w:rPr>
      <w:t>2</w: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10FC" w:rsidRDefault="007C10F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D"/>
    <w:multiLevelType w:val="singleLevel"/>
    <w:tmpl w:val="0C6CFEB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7E"/>
    <w:multiLevelType w:val="singleLevel"/>
    <w:tmpl w:val="0AA260D4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7F"/>
    <w:multiLevelType w:val="singleLevel"/>
    <w:tmpl w:val="9A346D1A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1"/>
    <w:multiLevelType w:val="singleLevel"/>
    <w:tmpl w:val="10FE39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>
    <w:nsid w:val="FFFFFF82"/>
    <w:multiLevelType w:val="singleLevel"/>
    <w:tmpl w:val="81B80D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>
    <w:nsid w:val="FFFFFF83"/>
    <w:multiLevelType w:val="singleLevel"/>
    <w:tmpl w:val="D3B460D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>
    <w:nsid w:val="FFFFFF88"/>
    <w:multiLevelType w:val="singleLevel"/>
    <w:tmpl w:val="12C08DA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FFFFFF89"/>
    <w:multiLevelType w:val="singleLevel"/>
    <w:tmpl w:val="900A4C0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BossProviderVariable" w:val="25_01_2006!0cb8eb88-0b93-40fc-96c9-83a6b3d8be1e"/>
  </w:docVars>
  <w:rsids>
    <w:rsidRoot w:val="002972A6"/>
    <w:rsid w:val="002972A6"/>
    <w:rsid w:val="002E5C87"/>
    <w:rsid w:val="00304B3D"/>
    <w:rsid w:val="003A5E6B"/>
    <w:rsid w:val="004625E5"/>
    <w:rsid w:val="004830BD"/>
    <w:rsid w:val="005079C4"/>
    <w:rsid w:val="005B7040"/>
    <w:rsid w:val="007667AF"/>
    <w:rsid w:val="007B0D7E"/>
    <w:rsid w:val="007C10FC"/>
    <w:rsid w:val="00A814E3"/>
    <w:rsid w:val="00B70BF4"/>
    <w:rsid w:val="00C21E02"/>
    <w:rsid w:val="00D317FC"/>
    <w:rsid w:val="00D5450C"/>
    <w:rsid w:val="00F34484"/>
    <w:rsid w:val="00F3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76BBB3CC-A7A5-4217-BA34-48F1AD906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34484"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v_terehova\AppData\Local\Temp\bdttmp\d04efa62-ad09-41c1-99b8-44a2fabd41db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d04efa62-ad09-41c1-99b8-44a2fabd41db</Template>
  <TotalTime>3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оказании единовременной материальной помощи Михайлову В</vt:lpstr>
    </vt:vector>
  </TitlesOfParts>
  <Company>Ajax</Company>
  <LinksUpToDate>false</LinksUpToDate>
  <CharactersWithSpaces>1010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10.09.2026</dc:title>
  <dc:subject/>
  <dc:creator>Терехова Ольга Владимировна</dc:creator>
  <cp:keywords/>
  <cp:lastModifiedBy>Каплина Юлия Евгеньевна</cp:lastModifiedBy>
  <cp:revision>4</cp:revision>
  <cp:lastPrinted>2006-01-11T13:29:00Z</cp:lastPrinted>
  <dcterms:created xsi:type="dcterms:W3CDTF">2026-09-10T11:58:00Z</dcterms:created>
  <dcterms:modified xsi:type="dcterms:W3CDTF">2026-10-07T12:45:00Z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0cb8eb88-0b93-40fc-96c9-83a6b3d8be1e</vt:lpwstr>
  </property>
</Properties>
</file>