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DF2" w:rsidRPr="00847AD5" w:rsidRDefault="005F5DF2" w:rsidP="005F5DF2">
      <w:pPr>
        <w:jc w:val="center"/>
        <w:outlineLvl w:val="0"/>
      </w:pPr>
      <w:r w:rsidRPr="00847AD5"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5F5DF2" w:rsidRPr="00847AD5" w:rsidRDefault="005F5DF2" w:rsidP="005F5DF2">
      <w:pPr>
        <w:jc w:val="center"/>
        <w:rPr>
          <w:lang w:val="en-US"/>
        </w:rPr>
      </w:pPr>
    </w:p>
    <w:p w:rsidR="005F5DF2" w:rsidRPr="00847AD5" w:rsidRDefault="005F5DF2" w:rsidP="005F5DF2">
      <w:pPr>
        <w:tabs>
          <w:tab w:val="right" w:pos="7655"/>
        </w:tabs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77850" cy="716280"/>
            <wp:effectExtent l="0" t="0" r="0" b="762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0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DF2" w:rsidRPr="00847AD5" w:rsidRDefault="005F5DF2" w:rsidP="005F5DF2">
      <w:pPr>
        <w:jc w:val="center"/>
        <w:rPr>
          <w:spacing w:val="30"/>
          <w:sz w:val="28"/>
          <w:szCs w:val="28"/>
        </w:rPr>
      </w:pPr>
      <w:r w:rsidRPr="00847AD5">
        <w:rPr>
          <w:spacing w:val="30"/>
          <w:sz w:val="28"/>
          <w:szCs w:val="28"/>
        </w:rPr>
        <w:t>АДМИНИСТРАЦИЯ ЛЕНИНГРАДСКОЙ ОБЛАСТИ</w:t>
      </w:r>
    </w:p>
    <w:p w:rsidR="005F5DF2" w:rsidRPr="00847AD5" w:rsidRDefault="005F5DF2" w:rsidP="005F5DF2">
      <w:pPr>
        <w:overflowPunct w:val="0"/>
        <w:autoSpaceDE w:val="0"/>
        <w:autoSpaceDN w:val="0"/>
        <w:adjustRightInd w:val="0"/>
        <w:jc w:val="center"/>
        <w:textAlignment w:val="baseline"/>
        <w:rPr>
          <w:b/>
          <w:noProof/>
          <w:spacing w:val="30"/>
          <w:sz w:val="28"/>
          <w:szCs w:val="28"/>
          <w:lang w:eastAsia="x-none"/>
        </w:rPr>
      </w:pPr>
      <w:r w:rsidRPr="00847AD5">
        <w:rPr>
          <w:b/>
          <w:spacing w:val="30"/>
          <w:sz w:val="28"/>
          <w:szCs w:val="28"/>
          <w:lang w:val="x-none" w:eastAsia="x-none"/>
        </w:rPr>
        <w:t xml:space="preserve">КОМИТЕТ </w:t>
      </w:r>
      <w:r w:rsidRPr="00847AD5">
        <w:rPr>
          <w:b/>
          <w:spacing w:val="30"/>
          <w:sz w:val="28"/>
          <w:szCs w:val="28"/>
          <w:lang w:eastAsia="x-none"/>
        </w:rPr>
        <w:t>ПО КУЛЬТУРЕ ЛЕНИНГРАДСКОЙ ОБЛАСТИ</w:t>
      </w:r>
    </w:p>
    <w:p w:rsidR="005F5DF2" w:rsidRPr="00847AD5" w:rsidRDefault="005F5DF2" w:rsidP="005F5DF2">
      <w:pPr>
        <w:pBdr>
          <w:bottom w:val="double" w:sz="12" w:space="1" w:color="auto"/>
        </w:pBdr>
        <w:jc w:val="center"/>
        <w:rPr>
          <w:noProof/>
        </w:rPr>
      </w:pPr>
    </w:p>
    <w:p w:rsidR="005F5DF2" w:rsidRPr="00847AD5" w:rsidRDefault="005F5DF2" w:rsidP="005F5DF2">
      <w:pPr>
        <w:jc w:val="center"/>
        <w:rPr>
          <w:b/>
          <w:noProof/>
          <w:spacing w:val="80"/>
        </w:rPr>
      </w:pPr>
    </w:p>
    <w:p w:rsidR="005F5DF2" w:rsidRPr="00847AD5" w:rsidRDefault="005F5DF2" w:rsidP="005F5DF2">
      <w:pPr>
        <w:jc w:val="center"/>
        <w:rPr>
          <w:b/>
          <w:sz w:val="36"/>
          <w:szCs w:val="36"/>
        </w:rPr>
      </w:pPr>
      <w:r w:rsidRPr="00847AD5">
        <w:rPr>
          <w:b/>
          <w:sz w:val="36"/>
          <w:szCs w:val="36"/>
        </w:rPr>
        <w:t>ПРИКАЗ</w:t>
      </w:r>
    </w:p>
    <w:p w:rsidR="005F5DF2" w:rsidRPr="00847AD5" w:rsidRDefault="005F5DF2" w:rsidP="005F5DF2">
      <w:pPr>
        <w:tabs>
          <w:tab w:val="right" w:pos="9356"/>
        </w:tabs>
        <w:jc w:val="center"/>
        <w:rPr>
          <w:noProof/>
          <w:sz w:val="10"/>
          <w:szCs w:val="10"/>
        </w:rPr>
      </w:pPr>
    </w:p>
    <w:p w:rsidR="005F5DF2" w:rsidRPr="00847AD5" w:rsidRDefault="005F5DF2" w:rsidP="005F5DF2">
      <w:pPr>
        <w:tabs>
          <w:tab w:val="right" w:pos="9356"/>
        </w:tabs>
        <w:rPr>
          <w:noProof/>
          <w:sz w:val="28"/>
          <w:szCs w:val="28"/>
        </w:rPr>
      </w:pPr>
      <w:r w:rsidRPr="00847AD5">
        <w:rPr>
          <w:noProof/>
          <w:sz w:val="28"/>
          <w:szCs w:val="28"/>
        </w:rPr>
        <w:t>«___</w:t>
      </w:r>
      <w:r w:rsidRPr="00847AD5">
        <w:rPr>
          <w:sz w:val="28"/>
          <w:szCs w:val="28"/>
        </w:rPr>
        <w:t>»____________2015 г.</w:t>
      </w:r>
      <w:r w:rsidRPr="00847AD5">
        <w:rPr>
          <w:noProof/>
          <w:sz w:val="28"/>
          <w:szCs w:val="28"/>
        </w:rPr>
        <w:t xml:space="preserve">                                                            №_______</w:t>
      </w:r>
      <w:r w:rsidR="00A06899">
        <w:rPr>
          <w:noProof/>
          <w:sz w:val="28"/>
          <w:szCs w:val="28"/>
        </w:rPr>
        <w:t>____</w:t>
      </w:r>
      <w:r w:rsidRPr="00847AD5">
        <w:rPr>
          <w:noProof/>
          <w:sz w:val="28"/>
          <w:szCs w:val="28"/>
        </w:rPr>
        <w:t>________</w:t>
      </w:r>
    </w:p>
    <w:p w:rsidR="005F5DF2" w:rsidRPr="00847AD5" w:rsidRDefault="005F5DF2" w:rsidP="005F5DF2">
      <w:pPr>
        <w:tabs>
          <w:tab w:val="right" w:pos="9356"/>
        </w:tabs>
        <w:jc w:val="right"/>
        <w:rPr>
          <w:noProof/>
          <w:sz w:val="10"/>
          <w:szCs w:val="10"/>
        </w:rPr>
      </w:pPr>
    </w:p>
    <w:p w:rsidR="005F5DF2" w:rsidRPr="00847AD5" w:rsidRDefault="005F5DF2" w:rsidP="005F5DF2">
      <w:pPr>
        <w:tabs>
          <w:tab w:val="right" w:pos="9356"/>
        </w:tabs>
        <w:jc w:val="right"/>
        <w:rPr>
          <w:noProof/>
          <w:sz w:val="28"/>
          <w:szCs w:val="28"/>
        </w:rPr>
      </w:pPr>
      <w:r w:rsidRPr="00847AD5">
        <w:rPr>
          <w:noProof/>
          <w:sz w:val="28"/>
          <w:szCs w:val="28"/>
        </w:rPr>
        <w:t>г. Санкт-Петербург</w:t>
      </w:r>
    </w:p>
    <w:p w:rsidR="005F5DF2" w:rsidRPr="00847AD5" w:rsidRDefault="005F5DF2" w:rsidP="005F5DF2">
      <w:pPr>
        <w:rPr>
          <w:u w:val="single"/>
        </w:rPr>
      </w:pPr>
    </w:p>
    <w:p w:rsidR="005F5DF2" w:rsidRPr="00847AD5" w:rsidRDefault="005F5DF2" w:rsidP="005F5DF2">
      <w:pPr>
        <w:rPr>
          <w:u w:val="single"/>
        </w:rPr>
      </w:pPr>
    </w:p>
    <w:p w:rsidR="00A06899" w:rsidRPr="00A06899" w:rsidRDefault="005F5DF2" w:rsidP="00A06899">
      <w:pPr>
        <w:jc w:val="center"/>
        <w:rPr>
          <w:b/>
          <w:sz w:val="28"/>
          <w:szCs w:val="28"/>
        </w:rPr>
      </w:pPr>
      <w:r w:rsidRPr="00A06899">
        <w:rPr>
          <w:b/>
          <w:sz w:val="28"/>
          <w:szCs w:val="28"/>
        </w:rPr>
        <w:t xml:space="preserve">Об утверждении </w:t>
      </w:r>
      <w:proofErr w:type="gramStart"/>
      <w:r w:rsidRPr="00A06899">
        <w:rPr>
          <w:b/>
          <w:sz w:val="28"/>
          <w:szCs w:val="28"/>
        </w:rPr>
        <w:t>границ зон охраны объекта культурного наследия федерального значения</w:t>
      </w:r>
      <w:proofErr w:type="gramEnd"/>
      <w:r w:rsidR="00A06899" w:rsidRPr="00A06899">
        <w:rPr>
          <w:b/>
          <w:sz w:val="28"/>
          <w:szCs w:val="28"/>
        </w:rPr>
        <w:t xml:space="preserve"> </w:t>
      </w:r>
      <w:r w:rsidR="00A06899">
        <w:rPr>
          <w:b/>
          <w:sz w:val="28"/>
          <w:szCs w:val="28"/>
        </w:rPr>
        <w:t>а</w:t>
      </w:r>
      <w:r w:rsidRPr="00A06899">
        <w:rPr>
          <w:b/>
          <w:sz w:val="28"/>
          <w:szCs w:val="28"/>
        </w:rPr>
        <w:t>нсамбль «Зеленый пояс Славы Ленинграда»</w:t>
      </w:r>
      <w:r w:rsidR="00A06899" w:rsidRPr="00A06899">
        <w:rPr>
          <w:b/>
          <w:sz w:val="28"/>
          <w:szCs w:val="28"/>
        </w:rPr>
        <w:t xml:space="preserve">, </w:t>
      </w:r>
    </w:p>
    <w:p w:rsidR="00A06899" w:rsidRPr="00A06899" w:rsidRDefault="00A06899" w:rsidP="00A06899">
      <w:pPr>
        <w:jc w:val="center"/>
        <w:rPr>
          <w:b/>
          <w:sz w:val="28"/>
          <w:szCs w:val="28"/>
        </w:rPr>
      </w:pPr>
      <w:r w:rsidRPr="00A06899">
        <w:rPr>
          <w:b/>
          <w:sz w:val="28"/>
          <w:szCs w:val="28"/>
        </w:rPr>
        <w:t>а также требований к режимам использования земель и градостроительным регламентам в границах данных зон</w:t>
      </w:r>
    </w:p>
    <w:p w:rsidR="005F5DF2" w:rsidRPr="00847AD5" w:rsidRDefault="005F5DF2" w:rsidP="005F5DF2">
      <w:pPr>
        <w:snapToGrid w:val="0"/>
        <w:ind w:right="-284"/>
        <w:jc w:val="center"/>
        <w:rPr>
          <w:b/>
          <w:sz w:val="28"/>
          <w:szCs w:val="28"/>
        </w:rPr>
      </w:pPr>
    </w:p>
    <w:p w:rsidR="00A06899" w:rsidRDefault="005F5DF2" w:rsidP="00A06899">
      <w:pPr>
        <w:spacing w:line="360" w:lineRule="auto"/>
        <w:ind w:firstLine="540"/>
        <w:jc w:val="both"/>
        <w:rPr>
          <w:sz w:val="28"/>
          <w:szCs w:val="28"/>
        </w:rPr>
      </w:pPr>
      <w:proofErr w:type="gramStart"/>
      <w:r w:rsidRPr="00847AD5">
        <w:rPr>
          <w:sz w:val="28"/>
          <w:szCs w:val="28"/>
        </w:rPr>
        <w:t xml:space="preserve">В соответствии со </w:t>
      </w:r>
      <w:proofErr w:type="spellStart"/>
      <w:r w:rsidRPr="00847AD5">
        <w:rPr>
          <w:sz w:val="28"/>
          <w:szCs w:val="28"/>
        </w:rPr>
        <w:t>ст</w:t>
      </w:r>
      <w:r>
        <w:rPr>
          <w:sz w:val="28"/>
          <w:szCs w:val="28"/>
        </w:rPr>
        <w:t>.ст</w:t>
      </w:r>
      <w:proofErr w:type="spellEnd"/>
      <w:r w:rsidRPr="00847AD5">
        <w:rPr>
          <w:sz w:val="28"/>
          <w:szCs w:val="28"/>
        </w:rPr>
        <w:t xml:space="preserve">. </w:t>
      </w:r>
      <w:r>
        <w:rPr>
          <w:sz w:val="28"/>
          <w:szCs w:val="28"/>
        </w:rPr>
        <w:t>9.1, 33, 34</w:t>
      </w:r>
      <w:r w:rsidRPr="00847AD5">
        <w:rPr>
          <w:sz w:val="28"/>
          <w:szCs w:val="28"/>
        </w:rPr>
        <w:t xml:space="preserve">   Федерального закона от   25 июня   2002 года         № 73-ФЗ «Об объектах культурного наследия (памятниках истории и культуры) народов Российской Федерации»</w:t>
      </w:r>
      <w:r w:rsidR="00A06899">
        <w:rPr>
          <w:sz w:val="28"/>
          <w:szCs w:val="28"/>
        </w:rPr>
        <w:t xml:space="preserve"> и</w:t>
      </w:r>
      <w:r w:rsidRPr="00847AD5">
        <w:rPr>
          <w:sz w:val="28"/>
          <w:szCs w:val="28"/>
        </w:rPr>
        <w:t xml:space="preserve"> </w:t>
      </w:r>
      <w:r w:rsidR="00A06899" w:rsidRPr="001A155D">
        <w:rPr>
          <w:sz w:val="28"/>
          <w:szCs w:val="28"/>
        </w:rPr>
        <w:t>Положением о зонах охраны объектов культурного наследия (памятников истории и культуры) народов Российской Федерации, утвержденным постановлени</w:t>
      </w:r>
      <w:r w:rsidR="00A06899">
        <w:rPr>
          <w:sz w:val="28"/>
          <w:szCs w:val="28"/>
        </w:rPr>
        <w:t>е</w:t>
      </w:r>
      <w:r w:rsidR="00A06899" w:rsidRPr="001A155D">
        <w:rPr>
          <w:sz w:val="28"/>
          <w:szCs w:val="28"/>
        </w:rPr>
        <w:t>м Правительства Российской Федерации от 26 апреля 2008 г.</w:t>
      </w:r>
      <w:r w:rsidR="00A06899">
        <w:rPr>
          <w:sz w:val="28"/>
          <w:szCs w:val="28"/>
        </w:rPr>
        <w:t xml:space="preserve"> № 315 </w:t>
      </w:r>
      <w:r w:rsidRPr="00847AD5">
        <w:rPr>
          <w:sz w:val="28"/>
          <w:szCs w:val="28"/>
        </w:rPr>
        <w:t xml:space="preserve">на основании Акта государственной историко-культурной экспертизы, </w:t>
      </w:r>
      <w:proofErr w:type="gramEnd"/>
    </w:p>
    <w:p w:rsidR="005F5DF2" w:rsidRPr="00847AD5" w:rsidRDefault="00A06899" w:rsidP="00A06899">
      <w:pPr>
        <w:spacing w:line="360" w:lineRule="auto"/>
        <w:ind w:firstLine="540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п</w:t>
      </w:r>
      <w:proofErr w:type="gramEnd"/>
      <w:r>
        <w:rPr>
          <w:sz w:val="28"/>
          <w:szCs w:val="28"/>
        </w:rPr>
        <w:t xml:space="preserve"> </w:t>
      </w:r>
      <w:r w:rsidR="005F5DF2" w:rsidRPr="00847AD5">
        <w:rPr>
          <w:sz w:val="28"/>
          <w:szCs w:val="28"/>
        </w:rPr>
        <w:t>р</w:t>
      </w:r>
      <w:r>
        <w:rPr>
          <w:sz w:val="28"/>
          <w:szCs w:val="28"/>
        </w:rPr>
        <w:t xml:space="preserve"> </w:t>
      </w:r>
      <w:r w:rsidR="005F5DF2" w:rsidRPr="00847AD5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5F5DF2" w:rsidRPr="00847AD5">
        <w:rPr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="005F5DF2" w:rsidRPr="00847AD5">
        <w:rPr>
          <w:sz w:val="28"/>
          <w:szCs w:val="28"/>
        </w:rPr>
        <w:t>а</w:t>
      </w:r>
      <w:r>
        <w:rPr>
          <w:sz w:val="28"/>
          <w:szCs w:val="28"/>
        </w:rPr>
        <w:t xml:space="preserve"> </w:t>
      </w:r>
      <w:r w:rsidR="005F5DF2" w:rsidRPr="00847AD5">
        <w:rPr>
          <w:sz w:val="28"/>
          <w:szCs w:val="28"/>
        </w:rPr>
        <w:t>з</w:t>
      </w:r>
      <w:r>
        <w:rPr>
          <w:sz w:val="28"/>
          <w:szCs w:val="28"/>
        </w:rPr>
        <w:t xml:space="preserve"> </w:t>
      </w:r>
      <w:r w:rsidR="005F5DF2" w:rsidRPr="00847AD5">
        <w:rPr>
          <w:sz w:val="28"/>
          <w:szCs w:val="28"/>
        </w:rPr>
        <w:t>ы</w:t>
      </w:r>
      <w:r>
        <w:rPr>
          <w:sz w:val="28"/>
          <w:szCs w:val="28"/>
        </w:rPr>
        <w:t xml:space="preserve"> </w:t>
      </w:r>
      <w:r w:rsidR="005F5DF2" w:rsidRPr="00847AD5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5F5DF2" w:rsidRPr="00847AD5">
        <w:rPr>
          <w:sz w:val="28"/>
          <w:szCs w:val="28"/>
        </w:rPr>
        <w:t>а</w:t>
      </w:r>
      <w:r>
        <w:rPr>
          <w:sz w:val="28"/>
          <w:szCs w:val="28"/>
        </w:rPr>
        <w:t xml:space="preserve"> </w:t>
      </w:r>
      <w:r w:rsidR="005F5DF2" w:rsidRPr="00847AD5">
        <w:rPr>
          <w:sz w:val="28"/>
          <w:szCs w:val="28"/>
        </w:rPr>
        <w:t>ю:</w:t>
      </w:r>
    </w:p>
    <w:p w:rsidR="005F5DF2" w:rsidRDefault="005F5DF2" w:rsidP="00A06899">
      <w:pPr>
        <w:autoSpaceDE w:val="0"/>
        <w:autoSpaceDN w:val="0"/>
        <w:adjustRightInd w:val="0"/>
        <w:spacing w:line="360" w:lineRule="auto"/>
        <w:ind w:firstLine="540"/>
        <w:jc w:val="both"/>
        <w:rPr>
          <w:sz w:val="28"/>
          <w:szCs w:val="28"/>
        </w:rPr>
      </w:pPr>
      <w:r w:rsidRPr="00847AD5">
        <w:rPr>
          <w:sz w:val="28"/>
          <w:szCs w:val="28"/>
        </w:rPr>
        <w:t xml:space="preserve">1. </w:t>
      </w:r>
      <w:r>
        <w:rPr>
          <w:sz w:val="28"/>
          <w:szCs w:val="28"/>
        </w:rPr>
        <w:t>Утвердить</w:t>
      </w:r>
      <w:r w:rsidRPr="00847AD5">
        <w:rPr>
          <w:sz w:val="28"/>
          <w:szCs w:val="28"/>
        </w:rPr>
        <w:t xml:space="preserve"> границы</w:t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зон охраны</w:t>
      </w:r>
      <w:r w:rsidRPr="00847AD5">
        <w:rPr>
          <w:sz w:val="28"/>
          <w:szCs w:val="28"/>
        </w:rPr>
        <w:t xml:space="preserve"> объекта культурного наследия </w:t>
      </w:r>
      <w:r>
        <w:rPr>
          <w:sz w:val="28"/>
          <w:szCs w:val="28"/>
        </w:rPr>
        <w:t>федерального</w:t>
      </w:r>
      <w:r w:rsidRPr="00847AD5">
        <w:rPr>
          <w:sz w:val="28"/>
          <w:szCs w:val="28"/>
        </w:rPr>
        <w:t xml:space="preserve"> значения</w:t>
      </w:r>
      <w:proofErr w:type="gramEnd"/>
      <w:r w:rsidRPr="00847AD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ансамбль </w:t>
      </w:r>
      <w:r w:rsidRPr="00847AD5">
        <w:rPr>
          <w:sz w:val="28"/>
          <w:szCs w:val="28"/>
        </w:rPr>
        <w:t>«</w:t>
      </w:r>
      <w:r>
        <w:rPr>
          <w:sz w:val="28"/>
          <w:szCs w:val="28"/>
        </w:rPr>
        <w:t>Зеленый пояс Славы Ленинграда</w:t>
      </w:r>
      <w:r w:rsidRPr="00847AD5">
        <w:rPr>
          <w:sz w:val="28"/>
          <w:szCs w:val="28"/>
        </w:rPr>
        <w:t xml:space="preserve">», </w:t>
      </w:r>
      <w:r w:rsidR="00A06899">
        <w:rPr>
          <w:sz w:val="28"/>
          <w:szCs w:val="28"/>
        </w:rPr>
        <w:t>расположенного на территории Ленинградской</w:t>
      </w:r>
      <w:r w:rsidRPr="00847AD5">
        <w:rPr>
          <w:sz w:val="28"/>
          <w:szCs w:val="28"/>
        </w:rPr>
        <w:t xml:space="preserve"> област</w:t>
      </w:r>
      <w:r w:rsidR="00A06899">
        <w:rPr>
          <w:sz w:val="28"/>
          <w:szCs w:val="28"/>
        </w:rPr>
        <w:t>и</w:t>
      </w:r>
      <w:r w:rsidRPr="00847AD5">
        <w:rPr>
          <w:sz w:val="28"/>
          <w:szCs w:val="28"/>
        </w:rPr>
        <w:t>, согласно приложени</w:t>
      </w:r>
      <w:r w:rsidR="00A06899">
        <w:rPr>
          <w:sz w:val="28"/>
          <w:szCs w:val="28"/>
        </w:rPr>
        <w:t>ям</w:t>
      </w:r>
      <w:r>
        <w:rPr>
          <w:sz w:val="28"/>
          <w:szCs w:val="28"/>
        </w:rPr>
        <w:t xml:space="preserve"> 1</w:t>
      </w:r>
      <w:r w:rsidR="00A06899">
        <w:rPr>
          <w:sz w:val="28"/>
          <w:szCs w:val="28"/>
        </w:rPr>
        <w:t xml:space="preserve"> </w:t>
      </w:r>
      <w:r w:rsidR="005F1C36">
        <w:rPr>
          <w:sz w:val="28"/>
          <w:szCs w:val="28"/>
        </w:rPr>
        <w:t>–</w:t>
      </w:r>
      <w:r w:rsidR="00A06899">
        <w:rPr>
          <w:sz w:val="28"/>
          <w:szCs w:val="28"/>
        </w:rPr>
        <w:t xml:space="preserve"> </w:t>
      </w:r>
      <w:r w:rsidR="00430802">
        <w:rPr>
          <w:sz w:val="28"/>
          <w:szCs w:val="28"/>
        </w:rPr>
        <w:t>3</w:t>
      </w:r>
      <w:r w:rsidR="005F1C36">
        <w:rPr>
          <w:sz w:val="28"/>
          <w:szCs w:val="28"/>
        </w:rPr>
        <w:t xml:space="preserve"> к настоящему Приказу</w:t>
      </w:r>
      <w:r w:rsidRPr="00847AD5">
        <w:rPr>
          <w:sz w:val="28"/>
          <w:szCs w:val="28"/>
        </w:rPr>
        <w:t xml:space="preserve">. </w:t>
      </w:r>
      <w:r w:rsidR="00A06899">
        <w:rPr>
          <w:sz w:val="28"/>
          <w:szCs w:val="28"/>
        </w:rPr>
        <w:t xml:space="preserve">(Всеволожский район – приложение </w:t>
      </w:r>
      <w:r w:rsidR="00430802">
        <w:rPr>
          <w:sz w:val="28"/>
          <w:szCs w:val="28"/>
        </w:rPr>
        <w:t>1</w:t>
      </w:r>
      <w:r w:rsidR="00A06899">
        <w:rPr>
          <w:sz w:val="28"/>
          <w:szCs w:val="28"/>
        </w:rPr>
        <w:t xml:space="preserve">, Кировский район – приложение </w:t>
      </w:r>
      <w:r w:rsidR="00430802">
        <w:rPr>
          <w:sz w:val="28"/>
          <w:szCs w:val="28"/>
        </w:rPr>
        <w:t>2</w:t>
      </w:r>
      <w:r w:rsidR="00A06899">
        <w:rPr>
          <w:sz w:val="28"/>
          <w:szCs w:val="28"/>
        </w:rPr>
        <w:t xml:space="preserve">, Ломоносовский район – приложение </w:t>
      </w:r>
      <w:r w:rsidR="00430802">
        <w:rPr>
          <w:sz w:val="28"/>
          <w:szCs w:val="28"/>
        </w:rPr>
        <w:t>3</w:t>
      </w:r>
      <w:r w:rsidR="00A06899">
        <w:rPr>
          <w:sz w:val="28"/>
          <w:szCs w:val="28"/>
        </w:rPr>
        <w:t>.)</w:t>
      </w:r>
    </w:p>
    <w:p w:rsidR="005F5DF2" w:rsidRPr="00847AD5" w:rsidRDefault="005F5DF2" w:rsidP="00A06899">
      <w:pPr>
        <w:spacing w:line="360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A06899" w:rsidRPr="001A155D">
        <w:rPr>
          <w:sz w:val="28"/>
          <w:szCs w:val="28"/>
        </w:rPr>
        <w:t xml:space="preserve">Утвердить требования к режимам использования земель и градостроительным регламентам в границах </w:t>
      </w:r>
      <w:proofErr w:type="gramStart"/>
      <w:r w:rsidR="00A06899" w:rsidRPr="001A155D">
        <w:rPr>
          <w:sz w:val="28"/>
          <w:szCs w:val="28"/>
        </w:rPr>
        <w:t>зон охраны объекта культурного наследия федерального значения</w:t>
      </w:r>
      <w:proofErr w:type="gramEnd"/>
      <w:r w:rsidR="00A0689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ансамбль </w:t>
      </w:r>
      <w:r w:rsidRPr="00847AD5">
        <w:rPr>
          <w:sz w:val="28"/>
          <w:szCs w:val="28"/>
        </w:rPr>
        <w:t>«</w:t>
      </w:r>
      <w:r>
        <w:rPr>
          <w:sz w:val="28"/>
          <w:szCs w:val="28"/>
        </w:rPr>
        <w:t>Зеленый пояс Славы Ленинграда</w:t>
      </w:r>
      <w:r w:rsidRPr="00847AD5">
        <w:rPr>
          <w:sz w:val="28"/>
          <w:szCs w:val="28"/>
        </w:rPr>
        <w:t xml:space="preserve">», </w:t>
      </w:r>
      <w:r w:rsidR="00A06899">
        <w:rPr>
          <w:sz w:val="28"/>
          <w:szCs w:val="28"/>
        </w:rPr>
        <w:t>расположенного на территории Ленинградской</w:t>
      </w:r>
      <w:r w:rsidR="00A06899" w:rsidRPr="00847AD5">
        <w:rPr>
          <w:sz w:val="28"/>
          <w:szCs w:val="28"/>
        </w:rPr>
        <w:t xml:space="preserve"> област</w:t>
      </w:r>
      <w:r w:rsidR="00A06899">
        <w:rPr>
          <w:sz w:val="28"/>
          <w:szCs w:val="28"/>
        </w:rPr>
        <w:t>и</w:t>
      </w:r>
      <w:r w:rsidR="00A06899" w:rsidRPr="00847AD5">
        <w:rPr>
          <w:sz w:val="28"/>
          <w:szCs w:val="28"/>
        </w:rPr>
        <w:t xml:space="preserve">, </w:t>
      </w:r>
      <w:r w:rsidRPr="00847AD5">
        <w:rPr>
          <w:sz w:val="28"/>
          <w:szCs w:val="28"/>
        </w:rPr>
        <w:t>согласно приложени</w:t>
      </w:r>
      <w:r>
        <w:rPr>
          <w:sz w:val="28"/>
          <w:szCs w:val="28"/>
        </w:rPr>
        <w:t xml:space="preserve">ю </w:t>
      </w:r>
      <w:r w:rsidR="00430802">
        <w:rPr>
          <w:sz w:val="28"/>
          <w:szCs w:val="28"/>
        </w:rPr>
        <w:t>4</w:t>
      </w:r>
      <w:r w:rsidR="005F1C36">
        <w:rPr>
          <w:sz w:val="28"/>
          <w:szCs w:val="28"/>
        </w:rPr>
        <w:t xml:space="preserve"> к настоящему Приказу</w:t>
      </w:r>
      <w:bookmarkStart w:id="0" w:name="_GoBack"/>
      <w:bookmarkEnd w:id="0"/>
      <w:r w:rsidRPr="00847AD5">
        <w:rPr>
          <w:sz w:val="28"/>
          <w:szCs w:val="28"/>
        </w:rPr>
        <w:t>.</w:t>
      </w:r>
    </w:p>
    <w:p w:rsidR="00A06899" w:rsidRPr="001A155D" w:rsidRDefault="00A06899" w:rsidP="00A06899">
      <w:pPr>
        <w:spacing w:line="360" w:lineRule="auto"/>
        <w:ind w:firstLine="539"/>
        <w:jc w:val="both"/>
        <w:rPr>
          <w:sz w:val="28"/>
          <w:szCs w:val="28"/>
        </w:rPr>
      </w:pPr>
      <w:r>
        <w:rPr>
          <w:sz w:val="28"/>
        </w:rPr>
        <w:t>3</w:t>
      </w:r>
      <w:r w:rsidR="005F5DF2" w:rsidRPr="00847AD5">
        <w:rPr>
          <w:sz w:val="28"/>
        </w:rPr>
        <w:t xml:space="preserve">. </w:t>
      </w:r>
      <w:proofErr w:type="gramStart"/>
      <w:r>
        <w:rPr>
          <w:sz w:val="28"/>
        </w:rPr>
        <w:t xml:space="preserve">Отделу по осуществлению полномочий Российской Федерации в сфере объектов культурного наследия департамента по охране, сохранению и </w:t>
      </w:r>
      <w:r>
        <w:rPr>
          <w:sz w:val="28"/>
        </w:rPr>
        <w:lastRenderedPageBreak/>
        <w:t xml:space="preserve">использованию объектов культурного наследия Ленинградской области </w:t>
      </w:r>
      <w:r w:rsidRPr="001A155D">
        <w:rPr>
          <w:sz w:val="28"/>
          <w:szCs w:val="28"/>
        </w:rPr>
        <w:t xml:space="preserve">обеспечить внесение сведений о наличии зон охраны объекта культурного наследия федерального значения </w:t>
      </w:r>
      <w:r>
        <w:rPr>
          <w:sz w:val="28"/>
          <w:szCs w:val="28"/>
        </w:rPr>
        <w:t xml:space="preserve">ансамбль </w:t>
      </w:r>
      <w:r w:rsidRPr="00847AD5">
        <w:rPr>
          <w:sz w:val="28"/>
          <w:szCs w:val="28"/>
        </w:rPr>
        <w:t>«</w:t>
      </w:r>
      <w:r>
        <w:rPr>
          <w:sz w:val="28"/>
          <w:szCs w:val="28"/>
        </w:rPr>
        <w:t>Зеленый пояс Славы Ленинграда</w:t>
      </w:r>
      <w:r w:rsidRPr="00847AD5">
        <w:rPr>
          <w:sz w:val="28"/>
          <w:szCs w:val="28"/>
        </w:rPr>
        <w:t xml:space="preserve">», </w:t>
      </w:r>
      <w:r>
        <w:rPr>
          <w:sz w:val="28"/>
          <w:szCs w:val="28"/>
        </w:rPr>
        <w:t>расположенного на территории Ленинградской</w:t>
      </w:r>
      <w:r w:rsidRPr="00847AD5">
        <w:rPr>
          <w:sz w:val="28"/>
          <w:szCs w:val="28"/>
        </w:rPr>
        <w:t xml:space="preserve"> област</w:t>
      </w:r>
      <w:r>
        <w:rPr>
          <w:sz w:val="28"/>
          <w:szCs w:val="28"/>
        </w:rPr>
        <w:t>и</w:t>
      </w:r>
      <w:r w:rsidRPr="00847AD5">
        <w:rPr>
          <w:sz w:val="28"/>
          <w:szCs w:val="28"/>
        </w:rPr>
        <w:t>,</w:t>
      </w:r>
      <w:r w:rsidRPr="001A155D">
        <w:rPr>
          <w:sz w:val="28"/>
          <w:szCs w:val="28"/>
        </w:rPr>
        <w:t xml:space="preserve"> в единый государственный реестр объектов культурного наследия (памятников истории и культуры) народов Российской Федерации.</w:t>
      </w:r>
      <w:proofErr w:type="gramEnd"/>
    </w:p>
    <w:p w:rsidR="005F5DF2" w:rsidRPr="00847AD5" w:rsidRDefault="00A06899" w:rsidP="00A06899">
      <w:pPr>
        <w:autoSpaceDE w:val="0"/>
        <w:autoSpaceDN w:val="0"/>
        <w:adjustRightInd w:val="0"/>
        <w:spacing w:line="360" w:lineRule="auto"/>
        <w:ind w:firstLine="539"/>
        <w:jc w:val="both"/>
        <w:rPr>
          <w:sz w:val="28"/>
        </w:rPr>
      </w:pPr>
      <w:r>
        <w:rPr>
          <w:sz w:val="28"/>
        </w:rPr>
        <w:t xml:space="preserve">4. </w:t>
      </w:r>
      <w:r w:rsidR="005F5DF2" w:rsidRPr="00847AD5">
        <w:rPr>
          <w:sz w:val="28"/>
        </w:rPr>
        <w:t>Настоящий приказ вступает в силу со дня его официального опубликования.</w:t>
      </w:r>
    </w:p>
    <w:p w:rsidR="005F5DF2" w:rsidRPr="00847AD5" w:rsidRDefault="00A06899" w:rsidP="00A06899">
      <w:pPr>
        <w:autoSpaceDE w:val="0"/>
        <w:autoSpaceDN w:val="0"/>
        <w:adjustRightInd w:val="0"/>
        <w:spacing w:line="360" w:lineRule="auto"/>
        <w:ind w:firstLine="539"/>
        <w:jc w:val="both"/>
        <w:rPr>
          <w:sz w:val="28"/>
        </w:rPr>
      </w:pPr>
      <w:r>
        <w:rPr>
          <w:sz w:val="28"/>
        </w:rPr>
        <w:t>5</w:t>
      </w:r>
      <w:r w:rsidR="005F5DF2" w:rsidRPr="00847AD5">
        <w:rPr>
          <w:sz w:val="28"/>
        </w:rPr>
        <w:t xml:space="preserve">. </w:t>
      </w:r>
      <w:proofErr w:type="gramStart"/>
      <w:r w:rsidR="005F5DF2" w:rsidRPr="00847AD5">
        <w:rPr>
          <w:sz w:val="28"/>
        </w:rPr>
        <w:t>Контроль за</w:t>
      </w:r>
      <w:proofErr w:type="gramEnd"/>
      <w:r w:rsidR="005F5DF2" w:rsidRPr="00847AD5">
        <w:rPr>
          <w:sz w:val="28"/>
        </w:rPr>
        <w:t xml:space="preserve"> исполнением настоящего приказа возложить на </w:t>
      </w:r>
      <w:r w:rsidR="005F5DF2">
        <w:rPr>
          <w:sz w:val="28"/>
        </w:rPr>
        <w:t>заместителя начальника</w:t>
      </w:r>
      <w:r w:rsidR="005F5DF2" w:rsidRPr="00847AD5">
        <w:rPr>
          <w:sz w:val="28"/>
        </w:rPr>
        <w:t xml:space="preserve"> департамента государственной охраны, сохранения и использования объектов культурного наследия комитета по культуре Ленинградской области </w:t>
      </w:r>
      <w:r w:rsidR="005F5DF2">
        <w:rPr>
          <w:sz w:val="28"/>
        </w:rPr>
        <w:t>Лазареву Галину Ефимовну</w:t>
      </w:r>
      <w:r w:rsidR="005F5DF2" w:rsidRPr="00847AD5">
        <w:rPr>
          <w:sz w:val="28"/>
        </w:rPr>
        <w:t>.</w:t>
      </w:r>
    </w:p>
    <w:p w:rsidR="005F5DF2" w:rsidRDefault="005F5DF2" w:rsidP="00A06899">
      <w:pPr>
        <w:autoSpaceDE w:val="0"/>
        <w:autoSpaceDN w:val="0"/>
        <w:adjustRightInd w:val="0"/>
        <w:spacing w:line="360" w:lineRule="auto"/>
        <w:ind w:right="-284"/>
        <w:jc w:val="both"/>
        <w:rPr>
          <w:sz w:val="28"/>
          <w:szCs w:val="28"/>
        </w:rPr>
      </w:pPr>
    </w:p>
    <w:p w:rsidR="00A06899" w:rsidRDefault="00A06899" w:rsidP="005F5DF2">
      <w:pPr>
        <w:autoSpaceDE w:val="0"/>
        <w:autoSpaceDN w:val="0"/>
        <w:adjustRightInd w:val="0"/>
        <w:ind w:right="-284"/>
        <w:jc w:val="both"/>
        <w:rPr>
          <w:sz w:val="28"/>
          <w:szCs w:val="28"/>
        </w:rPr>
      </w:pPr>
    </w:p>
    <w:p w:rsidR="00A06899" w:rsidRPr="00847AD5" w:rsidRDefault="00A06899" w:rsidP="005F5DF2">
      <w:pPr>
        <w:autoSpaceDE w:val="0"/>
        <w:autoSpaceDN w:val="0"/>
        <w:adjustRightInd w:val="0"/>
        <w:ind w:right="-284"/>
        <w:jc w:val="both"/>
        <w:rPr>
          <w:sz w:val="28"/>
          <w:szCs w:val="28"/>
        </w:rPr>
      </w:pPr>
    </w:p>
    <w:p w:rsidR="005F5DF2" w:rsidRPr="00847AD5" w:rsidRDefault="005F5DF2" w:rsidP="005F5DF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847AD5">
        <w:rPr>
          <w:sz w:val="28"/>
          <w:szCs w:val="28"/>
        </w:rPr>
        <w:t>Председатель комитета по культуре</w:t>
      </w:r>
      <w:r w:rsidRPr="00847AD5">
        <w:rPr>
          <w:sz w:val="28"/>
          <w:szCs w:val="28"/>
        </w:rPr>
        <w:tab/>
      </w:r>
      <w:r w:rsidRPr="00847AD5">
        <w:rPr>
          <w:sz w:val="28"/>
          <w:szCs w:val="28"/>
        </w:rPr>
        <w:tab/>
      </w:r>
      <w:r w:rsidRPr="00847AD5">
        <w:rPr>
          <w:sz w:val="28"/>
          <w:szCs w:val="28"/>
        </w:rPr>
        <w:tab/>
        <w:t xml:space="preserve">                             Н.Г. Кононенко</w:t>
      </w:r>
    </w:p>
    <w:p w:rsidR="005F5DF2" w:rsidRDefault="005F5DF2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Pr="00847AD5" w:rsidRDefault="00E47F27" w:rsidP="00E47F27">
      <w:pPr>
        <w:pageBreakBefore/>
        <w:autoSpaceDE w:val="0"/>
        <w:autoSpaceDN w:val="0"/>
        <w:adjustRightInd w:val="0"/>
        <w:jc w:val="right"/>
        <w:outlineLvl w:val="0"/>
      </w:pPr>
      <w:r>
        <w:lastRenderedPageBreak/>
        <w:t>Приложение 1</w:t>
      </w:r>
    </w:p>
    <w:p w:rsidR="00E47F27" w:rsidRPr="00847AD5" w:rsidRDefault="00E47F27" w:rsidP="00E47F27">
      <w:pPr>
        <w:autoSpaceDE w:val="0"/>
        <w:autoSpaceDN w:val="0"/>
        <w:adjustRightInd w:val="0"/>
        <w:jc w:val="right"/>
      </w:pPr>
      <w:r w:rsidRPr="00847AD5">
        <w:t>к приказу комитета по культуре</w:t>
      </w:r>
    </w:p>
    <w:p w:rsidR="00E47F27" w:rsidRPr="00847AD5" w:rsidRDefault="00E47F27" w:rsidP="00E47F27">
      <w:pPr>
        <w:autoSpaceDE w:val="0"/>
        <w:autoSpaceDN w:val="0"/>
        <w:adjustRightInd w:val="0"/>
        <w:jc w:val="right"/>
      </w:pPr>
      <w:r w:rsidRPr="00847AD5">
        <w:t xml:space="preserve">Ленинградской области </w:t>
      </w:r>
    </w:p>
    <w:p w:rsidR="00E47F27" w:rsidRPr="00847AD5" w:rsidRDefault="00E47F27" w:rsidP="00E47F27">
      <w:pPr>
        <w:autoSpaceDE w:val="0"/>
        <w:autoSpaceDN w:val="0"/>
        <w:adjustRightInd w:val="0"/>
        <w:jc w:val="right"/>
      </w:pPr>
      <w:r w:rsidRPr="00847AD5">
        <w:t xml:space="preserve">от «__» ________ </w:t>
      </w:r>
      <w:smartTag w:uri="urn:schemas-microsoft-com:office:smarttags" w:element="metricconverter">
        <w:smartTagPr>
          <w:attr w:name="ProductID" w:val="2015 г"/>
        </w:smartTagPr>
        <w:r w:rsidRPr="00847AD5">
          <w:t>2015 г</w:t>
        </w:r>
      </w:smartTag>
      <w:r w:rsidRPr="00847AD5">
        <w:t>. № ____</w:t>
      </w:r>
    </w:p>
    <w:p w:rsidR="00E47F27" w:rsidRPr="00847AD5" w:rsidRDefault="00E47F27" w:rsidP="00E47F27">
      <w:pPr>
        <w:autoSpaceDE w:val="0"/>
        <w:autoSpaceDN w:val="0"/>
        <w:adjustRightInd w:val="0"/>
        <w:jc w:val="right"/>
      </w:pPr>
    </w:p>
    <w:p w:rsidR="00E47F27" w:rsidRPr="00847AD5" w:rsidRDefault="00E47F27" w:rsidP="00E47F27">
      <w:pPr>
        <w:autoSpaceDE w:val="0"/>
        <w:autoSpaceDN w:val="0"/>
        <w:adjustRightInd w:val="0"/>
        <w:ind w:right="360"/>
        <w:jc w:val="right"/>
      </w:pPr>
    </w:p>
    <w:p w:rsidR="00E47F27" w:rsidRDefault="00E47F27" w:rsidP="00E47F27">
      <w:pPr>
        <w:autoSpaceDE w:val="0"/>
        <w:autoSpaceDN w:val="0"/>
        <w:adjustRightInd w:val="0"/>
        <w:ind w:righ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Г</w:t>
      </w:r>
      <w:r w:rsidRPr="00847AD5">
        <w:rPr>
          <w:b/>
          <w:sz w:val="28"/>
          <w:szCs w:val="28"/>
        </w:rPr>
        <w:t>раниц</w:t>
      </w:r>
      <w:r>
        <w:rPr>
          <w:b/>
          <w:sz w:val="28"/>
          <w:szCs w:val="28"/>
        </w:rPr>
        <w:t>ы</w:t>
      </w:r>
      <w:r w:rsidRPr="00847AD5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зон охраны </w:t>
      </w:r>
      <w:r w:rsidRPr="00847AD5">
        <w:rPr>
          <w:b/>
          <w:sz w:val="28"/>
          <w:szCs w:val="28"/>
        </w:rPr>
        <w:t>объект</w:t>
      </w:r>
      <w:r>
        <w:rPr>
          <w:b/>
          <w:sz w:val="28"/>
          <w:szCs w:val="28"/>
        </w:rPr>
        <w:t>ов</w:t>
      </w:r>
      <w:r w:rsidRPr="00847AD5">
        <w:rPr>
          <w:b/>
          <w:sz w:val="28"/>
          <w:szCs w:val="28"/>
        </w:rPr>
        <w:t xml:space="preserve"> культурного наследия </w:t>
      </w:r>
    </w:p>
    <w:p w:rsidR="00E47F27" w:rsidRPr="0018033E" w:rsidRDefault="00E47F27" w:rsidP="00E47F27">
      <w:pPr>
        <w:autoSpaceDE w:val="0"/>
        <w:autoSpaceDN w:val="0"/>
        <w:adjustRightInd w:val="0"/>
        <w:ind w:right="360"/>
        <w:jc w:val="center"/>
        <w:rPr>
          <w:b/>
          <w:noProof/>
        </w:rPr>
      </w:pPr>
      <w:r w:rsidRPr="0018033E">
        <w:rPr>
          <w:b/>
          <w:sz w:val="28"/>
          <w:szCs w:val="28"/>
        </w:rPr>
        <w:t>ансамбл</w:t>
      </w:r>
      <w:r>
        <w:rPr>
          <w:b/>
          <w:sz w:val="28"/>
          <w:szCs w:val="28"/>
        </w:rPr>
        <w:t>я</w:t>
      </w:r>
      <w:r w:rsidRPr="0018033E">
        <w:rPr>
          <w:b/>
          <w:sz w:val="28"/>
          <w:szCs w:val="28"/>
        </w:rPr>
        <w:t xml:space="preserve"> «Зеленый пояс Славы Ленинграда», расположенного на территории Ленинградской области</w:t>
      </w:r>
      <w:r>
        <w:rPr>
          <w:b/>
          <w:sz w:val="28"/>
          <w:szCs w:val="28"/>
        </w:rPr>
        <w:t xml:space="preserve"> во Всеволожском районе</w:t>
      </w:r>
    </w:p>
    <w:p w:rsidR="00E47F27" w:rsidRPr="00847AD5" w:rsidRDefault="00E47F27" w:rsidP="00E47F27">
      <w:pPr>
        <w:ind w:left="-709"/>
        <w:jc w:val="center"/>
        <w:rPr>
          <w:sz w:val="28"/>
          <w:szCs w:val="28"/>
        </w:rPr>
      </w:pPr>
    </w:p>
    <w:p w:rsidR="00E47F27" w:rsidRPr="009F116A" w:rsidRDefault="00E47F27" w:rsidP="00E47F27">
      <w:pPr>
        <w:pStyle w:val="p5"/>
        <w:numPr>
          <w:ilvl w:val="0"/>
          <w:numId w:val="5"/>
        </w:numPr>
        <w:spacing w:before="0" w:beforeAutospacing="0" w:after="0" w:afterAutospacing="0"/>
        <w:ind w:firstLine="360"/>
        <w:jc w:val="both"/>
        <w:rPr>
          <w:rStyle w:val="s7"/>
          <w:b/>
          <w:sz w:val="28"/>
          <w:szCs w:val="28"/>
        </w:rPr>
      </w:pPr>
      <w:r w:rsidRPr="009F116A">
        <w:rPr>
          <w:rStyle w:val="s1"/>
          <w:b/>
          <w:sz w:val="28"/>
          <w:szCs w:val="28"/>
        </w:rPr>
        <w:t xml:space="preserve">Объект культурного наследия федерального значения памятник </w:t>
      </w:r>
      <w:r>
        <w:rPr>
          <w:rStyle w:val="s1"/>
          <w:b/>
          <w:sz w:val="28"/>
          <w:szCs w:val="28"/>
        </w:rPr>
        <w:t xml:space="preserve">ленинградским детям </w:t>
      </w:r>
      <w:r w:rsidRPr="009F116A">
        <w:rPr>
          <w:rStyle w:val="s1"/>
          <w:b/>
          <w:sz w:val="28"/>
          <w:szCs w:val="28"/>
        </w:rPr>
        <w:t>«</w:t>
      </w:r>
      <w:r>
        <w:rPr>
          <w:rStyle w:val="s1"/>
          <w:b/>
          <w:sz w:val="28"/>
          <w:szCs w:val="28"/>
        </w:rPr>
        <w:t xml:space="preserve">Цветок жизни» на «Дороге жизни», </w:t>
      </w:r>
      <w:proofErr w:type="spellStart"/>
      <w:r>
        <w:rPr>
          <w:rStyle w:val="s1"/>
          <w:b/>
          <w:sz w:val="28"/>
          <w:szCs w:val="28"/>
        </w:rPr>
        <w:t>г</w:t>
      </w:r>
      <w:proofErr w:type="gramStart"/>
      <w:r>
        <w:rPr>
          <w:rStyle w:val="s1"/>
          <w:b/>
          <w:sz w:val="28"/>
          <w:szCs w:val="28"/>
        </w:rPr>
        <w:t>.В</w:t>
      </w:r>
      <w:proofErr w:type="gramEnd"/>
      <w:r>
        <w:rPr>
          <w:rStyle w:val="s1"/>
          <w:b/>
          <w:sz w:val="28"/>
          <w:szCs w:val="28"/>
        </w:rPr>
        <w:t>севоложск</w:t>
      </w:r>
      <w:proofErr w:type="spellEnd"/>
      <w:r>
        <w:rPr>
          <w:rStyle w:val="s1"/>
          <w:b/>
          <w:sz w:val="28"/>
          <w:szCs w:val="28"/>
        </w:rPr>
        <w:t xml:space="preserve">, </w:t>
      </w:r>
      <w:proofErr w:type="spellStart"/>
      <w:r>
        <w:rPr>
          <w:rStyle w:val="s1"/>
          <w:b/>
          <w:sz w:val="28"/>
          <w:szCs w:val="28"/>
        </w:rPr>
        <w:t>п.Ковалево</w:t>
      </w:r>
      <w:proofErr w:type="spellEnd"/>
      <w:r>
        <w:rPr>
          <w:rStyle w:val="s1"/>
          <w:b/>
          <w:sz w:val="28"/>
          <w:szCs w:val="28"/>
        </w:rPr>
        <w:t xml:space="preserve">, на 3 км шоссе северо-западнее </w:t>
      </w:r>
      <w:proofErr w:type="spellStart"/>
      <w:r>
        <w:rPr>
          <w:rStyle w:val="s1"/>
          <w:b/>
          <w:sz w:val="28"/>
          <w:szCs w:val="28"/>
        </w:rPr>
        <w:t>ж.д.станции</w:t>
      </w:r>
      <w:proofErr w:type="spellEnd"/>
      <w:r>
        <w:rPr>
          <w:rStyle w:val="s1"/>
          <w:b/>
          <w:sz w:val="28"/>
          <w:szCs w:val="28"/>
        </w:rPr>
        <w:t xml:space="preserve"> </w:t>
      </w:r>
      <w:proofErr w:type="spellStart"/>
      <w:r>
        <w:rPr>
          <w:rStyle w:val="s1"/>
          <w:b/>
          <w:sz w:val="28"/>
          <w:szCs w:val="28"/>
        </w:rPr>
        <w:t>Ржевка</w:t>
      </w:r>
      <w:proofErr w:type="spellEnd"/>
      <w:r>
        <w:rPr>
          <w:rStyle w:val="s1"/>
          <w:b/>
          <w:sz w:val="28"/>
          <w:szCs w:val="28"/>
        </w:rPr>
        <w:t>.</w:t>
      </w:r>
      <w:r w:rsidRPr="009F116A">
        <w:rPr>
          <w:rStyle w:val="s7"/>
          <w:b/>
          <w:sz w:val="28"/>
          <w:szCs w:val="28"/>
        </w:rPr>
        <w:t xml:space="preserve"> </w:t>
      </w:r>
    </w:p>
    <w:p w:rsidR="00E47F27" w:rsidRPr="00740A3E" w:rsidRDefault="00E47F27" w:rsidP="00E47F27">
      <w:pPr>
        <w:pStyle w:val="p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9F116A">
        <w:rPr>
          <w:rStyle w:val="s1"/>
          <w:b/>
          <w:sz w:val="28"/>
          <w:szCs w:val="28"/>
        </w:rPr>
        <w:t xml:space="preserve">Описание границы территории охранной зоны: </w:t>
      </w:r>
      <w:r>
        <w:rPr>
          <w:rStyle w:val="s1"/>
          <w:sz w:val="28"/>
          <w:szCs w:val="28"/>
        </w:rPr>
        <w:t>и</w:t>
      </w:r>
      <w:r w:rsidRPr="00740A3E">
        <w:rPr>
          <w:sz w:val="28"/>
          <w:szCs w:val="28"/>
        </w:rPr>
        <w:t>сходная точ</w:t>
      </w:r>
      <w:r>
        <w:rPr>
          <w:sz w:val="28"/>
          <w:szCs w:val="28"/>
        </w:rPr>
        <w:t>ка 1 границы охранной зоны «ОЗ</w:t>
      </w:r>
      <w:r w:rsidRPr="00740A3E">
        <w:rPr>
          <w:sz w:val="28"/>
          <w:szCs w:val="28"/>
        </w:rPr>
        <w:t>» расположена на западном углу асфальтированной площадки Поста ГИББД, который находится на Дороге жизни. Далее граница проходит:</w:t>
      </w:r>
    </w:p>
    <w:p w:rsidR="00E47F27" w:rsidRPr="00740A3E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740A3E">
        <w:rPr>
          <w:sz w:val="28"/>
          <w:szCs w:val="28"/>
        </w:rPr>
        <w:t>1 – 2 – на северо-запад 317 м до изгиба левого берега реки Лубья.</w:t>
      </w:r>
    </w:p>
    <w:p w:rsidR="00E47F27" w:rsidRPr="00740A3E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740A3E">
        <w:rPr>
          <w:sz w:val="28"/>
          <w:szCs w:val="28"/>
        </w:rPr>
        <w:t>2 – 3 – на северо-восток, по лесному массиву, 280 м до изгиба левого берега реки Лубья.</w:t>
      </w:r>
    </w:p>
    <w:p w:rsidR="00E47F27" w:rsidRPr="00740A3E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740A3E">
        <w:rPr>
          <w:sz w:val="28"/>
          <w:szCs w:val="28"/>
        </w:rPr>
        <w:t>3 – 4 – на северо-восток 130 м по левому берегу реки Лубья.</w:t>
      </w:r>
    </w:p>
    <w:p w:rsidR="00E47F27" w:rsidRPr="00740A3E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740A3E">
        <w:rPr>
          <w:sz w:val="28"/>
          <w:szCs w:val="28"/>
        </w:rPr>
        <w:t>4 – 5 – на юго-восток по лесному массиву 264 м до лесной просеки.</w:t>
      </w:r>
    </w:p>
    <w:p w:rsidR="00E47F27" w:rsidRPr="00740A3E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740A3E">
        <w:rPr>
          <w:sz w:val="28"/>
          <w:szCs w:val="28"/>
        </w:rPr>
        <w:t>5 – 6 – на юго-запад вдоль лесной просеки 55 м.</w:t>
      </w:r>
    </w:p>
    <w:p w:rsidR="00E47F27" w:rsidRPr="00740A3E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740A3E">
        <w:rPr>
          <w:sz w:val="28"/>
          <w:szCs w:val="28"/>
        </w:rPr>
        <w:t>6 – 7 – на юго-восток вдоль лесной тропы 58 м до дорожного полотна</w:t>
      </w:r>
    </w:p>
    <w:p w:rsidR="00E47F27" w:rsidRPr="00740A3E" w:rsidRDefault="00E47F27" w:rsidP="00E47F27">
      <w:pPr>
        <w:pStyle w:val="p6"/>
        <w:spacing w:before="0" w:beforeAutospacing="0" w:after="0" w:afterAutospacing="0"/>
        <w:jc w:val="both"/>
        <w:rPr>
          <w:sz w:val="28"/>
          <w:szCs w:val="28"/>
        </w:rPr>
      </w:pPr>
      <w:r w:rsidRPr="00740A3E">
        <w:rPr>
          <w:sz w:val="28"/>
          <w:szCs w:val="28"/>
        </w:rPr>
        <w:t>автодороги Санкт-Петербург – Морье (А-128) –Дороги жизни.</w:t>
      </w:r>
    </w:p>
    <w:p w:rsidR="00E47F27" w:rsidRPr="00740A3E" w:rsidRDefault="00E47F27" w:rsidP="00E47F27">
      <w:pPr>
        <w:pStyle w:val="p8"/>
        <w:spacing w:before="0" w:beforeAutospacing="0" w:after="0" w:afterAutospacing="0"/>
        <w:jc w:val="both"/>
        <w:rPr>
          <w:sz w:val="28"/>
          <w:szCs w:val="28"/>
        </w:rPr>
      </w:pPr>
      <w:r w:rsidRPr="00740A3E">
        <w:rPr>
          <w:sz w:val="28"/>
          <w:szCs w:val="28"/>
        </w:rPr>
        <w:t>7 – 1 – юго-запад 415 м вдоль дорожного полотна автодороги</w:t>
      </w:r>
      <w:proofErr w:type="gramStart"/>
      <w:r w:rsidRPr="00740A3E">
        <w:rPr>
          <w:sz w:val="28"/>
          <w:szCs w:val="28"/>
        </w:rPr>
        <w:t xml:space="preserve"> С</w:t>
      </w:r>
      <w:proofErr w:type="gramEnd"/>
      <w:r w:rsidRPr="00740A3E">
        <w:rPr>
          <w:sz w:val="28"/>
          <w:szCs w:val="28"/>
        </w:rPr>
        <w:t>анкт- Петербург – Морье (А-128) Дороги жизни в исходную точку 1.</w:t>
      </w:r>
    </w:p>
    <w:p w:rsidR="00E47F27" w:rsidRPr="00740A3E" w:rsidRDefault="00E47F27" w:rsidP="00E47F27">
      <w:pPr>
        <w:pStyle w:val="p9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>
        <w:rPr>
          <w:rStyle w:val="s4"/>
          <w:b/>
          <w:sz w:val="28"/>
          <w:szCs w:val="28"/>
        </w:rPr>
        <w:t>Площадь территории «ОЗ</w:t>
      </w:r>
      <w:r w:rsidRPr="00740A3E">
        <w:rPr>
          <w:rStyle w:val="s4"/>
          <w:b/>
          <w:sz w:val="28"/>
          <w:szCs w:val="28"/>
        </w:rPr>
        <w:t>» составляет 10,64 га.</w:t>
      </w:r>
    </w:p>
    <w:p w:rsidR="00E47F27" w:rsidRPr="00740A3E" w:rsidRDefault="00E47F27" w:rsidP="00E47F27">
      <w:pPr>
        <w:pStyle w:val="p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740A3E">
        <w:rPr>
          <w:rStyle w:val="s1"/>
          <w:sz w:val="28"/>
          <w:szCs w:val="28"/>
        </w:rPr>
        <w:t xml:space="preserve">Граница охранной зоны памятника </w:t>
      </w:r>
      <w:r>
        <w:rPr>
          <w:rStyle w:val="s1"/>
          <w:sz w:val="28"/>
          <w:szCs w:val="28"/>
        </w:rPr>
        <w:t>«Цветок жизни» обозначена «</w:t>
      </w:r>
      <w:proofErr w:type="gramStart"/>
      <w:r>
        <w:rPr>
          <w:rStyle w:val="s1"/>
          <w:sz w:val="28"/>
          <w:szCs w:val="28"/>
        </w:rPr>
        <w:t>ОЗ-</w:t>
      </w:r>
      <w:r w:rsidRPr="00740A3E">
        <w:rPr>
          <w:rStyle w:val="s1"/>
          <w:sz w:val="28"/>
          <w:szCs w:val="28"/>
        </w:rPr>
        <w:t>а</w:t>
      </w:r>
      <w:proofErr w:type="gramEnd"/>
      <w:r w:rsidRPr="00740A3E">
        <w:rPr>
          <w:rStyle w:val="s1"/>
          <w:sz w:val="28"/>
          <w:szCs w:val="28"/>
        </w:rPr>
        <w:t>»</w:t>
      </w:r>
      <w:r w:rsidRPr="00740A3E">
        <w:rPr>
          <w:sz w:val="28"/>
          <w:szCs w:val="28"/>
        </w:rPr>
        <w:t>. Исходная точка 1 границы охранной</w:t>
      </w:r>
      <w:r>
        <w:rPr>
          <w:sz w:val="28"/>
          <w:szCs w:val="28"/>
        </w:rPr>
        <w:t xml:space="preserve"> зоны «</w:t>
      </w:r>
      <w:proofErr w:type="gramStart"/>
      <w:r>
        <w:rPr>
          <w:sz w:val="28"/>
          <w:szCs w:val="28"/>
        </w:rPr>
        <w:t>ОЗ-</w:t>
      </w:r>
      <w:r w:rsidRPr="00740A3E">
        <w:rPr>
          <w:sz w:val="28"/>
          <w:szCs w:val="28"/>
        </w:rPr>
        <w:t>а</w:t>
      </w:r>
      <w:proofErr w:type="gramEnd"/>
      <w:r w:rsidRPr="00740A3E">
        <w:rPr>
          <w:sz w:val="28"/>
          <w:szCs w:val="28"/>
        </w:rPr>
        <w:t>»</w:t>
      </w:r>
      <w:r>
        <w:rPr>
          <w:sz w:val="28"/>
          <w:szCs w:val="28"/>
        </w:rPr>
        <w:t xml:space="preserve"> совпадает с точкой 7 зоны «ОЗ</w:t>
      </w:r>
      <w:r w:rsidRPr="00740A3E">
        <w:rPr>
          <w:sz w:val="28"/>
          <w:szCs w:val="28"/>
        </w:rPr>
        <w:t>», находится на Дороге жизни. Далее граница проходит:</w:t>
      </w:r>
    </w:p>
    <w:p w:rsidR="00E47F27" w:rsidRPr="00740A3E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740A3E">
        <w:rPr>
          <w:sz w:val="28"/>
          <w:szCs w:val="28"/>
        </w:rPr>
        <w:t>7 – 6 – на северо-запад вдоль лесной тропы до лесной просеки 58 м.</w:t>
      </w:r>
    </w:p>
    <w:p w:rsidR="00E47F27" w:rsidRPr="00740A3E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740A3E">
        <w:rPr>
          <w:sz w:val="28"/>
          <w:szCs w:val="28"/>
        </w:rPr>
        <w:t>6 – 5 – на северо-восток вдоль лесной просеки 55м.</w:t>
      </w:r>
    </w:p>
    <w:p w:rsidR="00E47F27" w:rsidRPr="00740A3E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740A3E">
        <w:rPr>
          <w:sz w:val="28"/>
          <w:szCs w:val="28"/>
        </w:rPr>
        <w:t>5 – 8 – на юго-восток до дорожного полотна автодороги</w:t>
      </w:r>
      <w:proofErr w:type="gramStart"/>
      <w:r w:rsidRPr="00740A3E">
        <w:rPr>
          <w:sz w:val="28"/>
          <w:szCs w:val="28"/>
        </w:rPr>
        <w:t xml:space="preserve"> С</w:t>
      </w:r>
      <w:proofErr w:type="gramEnd"/>
      <w:r w:rsidRPr="00740A3E">
        <w:rPr>
          <w:sz w:val="28"/>
          <w:szCs w:val="28"/>
        </w:rPr>
        <w:t>анкт- Петербург – Морье (А-128) Дороги жизни 70 м.</w:t>
      </w:r>
    </w:p>
    <w:p w:rsidR="00E47F27" w:rsidRPr="00740A3E" w:rsidRDefault="00E47F27" w:rsidP="00E47F27">
      <w:pPr>
        <w:pStyle w:val="p9"/>
        <w:spacing w:before="0" w:beforeAutospacing="0" w:after="0" w:afterAutospacing="0"/>
        <w:jc w:val="both"/>
        <w:rPr>
          <w:sz w:val="28"/>
          <w:szCs w:val="28"/>
        </w:rPr>
      </w:pPr>
      <w:r w:rsidRPr="00740A3E">
        <w:rPr>
          <w:sz w:val="28"/>
          <w:szCs w:val="28"/>
        </w:rPr>
        <w:t>8 – 7 – на юго-запад 67 м вдоль дорожного полотна автодороги</w:t>
      </w:r>
      <w:proofErr w:type="gramStart"/>
      <w:r w:rsidRPr="00740A3E">
        <w:rPr>
          <w:sz w:val="28"/>
          <w:szCs w:val="28"/>
        </w:rPr>
        <w:t xml:space="preserve"> С</w:t>
      </w:r>
      <w:proofErr w:type="gramEnd"/>
      <w:r w:rsidRPr="00740A3E">
        <w:rPr>
          <w:sz w:val="28"/>
          <w:szCs w:val="28"/>
        </w:rPr>
        <w:t>анкт- Петербург – Морье (А-128) Дороги жизни в исходную точку 1.</w:t>
      </w:r>
    </w:p>
    <w:p w:rsidR="00E47F27" w:rsidRPr="00740A3E" w:rsidRDefault="00E47F27" w:rsidP="00E47F27">
      <w:pPr>
        <w:pStyle w:val="p9"/>
        <w:spacing w:before="0" w:beforeAutospacing="0" w:after="0" w:afterAutospacing="0"/>
        <w:ind w:left="708"/>
        <w:jc w:val="both"/>
        <w:rPr>
          <w:b/>
          <w:sz w:val="28"/>
          <w:szCs w:val="28"/>
        </w:rPr>
      </w:pPr>
      <w:r>
        <w:rPr>
          <w:rStyle w:val="s4"/>
          <w:b/>
          <w:sz w:val="28"/>
          <w:szCs w:val="28"/>
        </w:rPr>
        <w:t>Площадь территории «</w:t>
      </w:r>
      <w:proofErr w:type="gramStart"/>
      <w:r>
        <w:rPr>
          <w:rStyle w:val="s4"/>
          <w:b/>
          <w:sz w:val="28"/>
          <w:szCs w:val="28"/>
        </w:rPr>
        <w:t>ОЗ-</w:t>
      </w:r>
      <w:r w:rsidRPr="00740A3E">
        <w:rPr>
          <w:rStyle w:val="s4"/>
          <w:b/>
          <w:sz w:val="28"/>
          <w:szCs w:val="28"/>
        </w:rPr>
        <w:t>а</w:t>
      </w:r>
      <w:proofErr w:type="gramEnd"/>
      <w:r w:rsidRPr="00740A3E">
        <w:rPr>
          <w:rStyle w:val="s4"/>
          <w:b/>
          <w:sz w:val="28"/>
          <w:szCs w:val="28"/>
        </w:rPr>
        <w:t>» составляет 0,39 га.</w:t>
      </w:r>
    </w:p>
    <w:p w:rsidR="00E47F27" w:rsidRPr="00740A3E" w:rsidRDefault="00E47F27" w:rsidP="00E47F27">
      <w:pPr>
        <w:pStyle w:val="p9"/>
        <w:spacing w:before="0" w:beforeAutospacing="0" w:after="0" w:afterAutospacing="0"/>
        <w:ind w:left="708"/>
        <w:jc w:val="both"/>
        <w:rPr>
          <w:b/>
          <w:sz w:val="28"/>
          <w:szCs w:val="28"/>
        </w:rPr>
      </w:pPr>
      <w:r w:rsidRPr="00740A3E">
        <w:rPr>
          <w:rStyle w:val="s4"/>
          <w:b/>
          <w:sz w:val="28"/>
          <w:szCs w:val="28"/>
        </w:rPr>
        <w:t>Общая площадь</w:t>
      </w:r>
      <w:r>
        <w:rPr>
          <w:rStyle w:val="s4"/>
          <w:b/>
          <w:sz w:val="28"/>
          <w:szCs w:val="28"/>
        </w:rPr>
        <w:t xml:space="preserve"> территорий «ОЗ» и «</w:t>
      </w:r>
      <w:proofErr w:type="gramStart"/>
      <w:r>
        <w:rPr>
          <w:rStyle w:val="s4"/>
          <w:b/>
          <w:sz w:val="28"/>
          <w:szCs w:val="28"/>
        </w:rPr>
        <w:t>ОЗ-</w:t>
      </w:r>
      <w:r w:rsidRPr="00740A3E">
        <w:rPr>
          <w:rStyle w:val="s4"/>
          <w:b/>
          <w:sz w:val="28"/>
          <w:szCs w:val="28"/>
        </w:rPr>
        <w:t>а</w:t>
      </w:r>
      <w:proofErr w:type="gramEnd"/>
      <w:r w:rsidRPr="00740A3E">
        <w:rPr>
          <w:rStyle w:val="s4"/>
          <w:b/>
          <w:sz w:val="28"/>
          <w:szCs w:val="28"/>
        </w:rPr>
        <w:t>» составляет 11,03 га.</w:t>
      </w:r>
    </w:p>
    <w:p w:rsidR="00E47F27" w:rsidRDefault="00E47F27" w:rsidP="00E47F27">
      <w:pPr>
        <w:ind w:right="-130" w:firstLine="708"/>
        <w:jc w:val="both"/>
        <w:outlineLvl w:val="0"/>
        <w:rPr>
          <w:b/>
          <w:sz w:val="28"/>
          <w:szCs w:val="28"/>
        </w:rPr>
      </w:pPr>
    </w:p>
    <w:p w:rsidR="00E47F27" w:rsidRDefault="00E47F27" w:rsidP="00E47F27">
      <w:pPr>
        <w:ind w:right="-130" w:firstLine="708"/>
        <w:jc w:val="both"/>
        <w:outlineLvl w:val="0"/>
        <w:rPr>
          <w:b/>
          <w:sz w:val="28"/>
          <w:szCs w:val="28"/>
        </w:rPr>
      </w:pPr>
      <w:r w:rsidRPr="00D847D0">
        <w:rPr>
          <w:b/>
          <w:sz w:val="28"/>
          <w:szCs w:val="28"/>
        </w:rPr>
        <w:t>Координаты характерных точек границ выполнены в местной системе координат.</w:t>
      </w:r>
    </w:p>
    <w:p w:rsidR="00E47F27" w:rsidRDefault="00E47F27" w:rsidP="00E47F27">
      <w:pPr>
        <w:ind w:right="-130" w:firstLine="708"/>
        <w:jc w:val="both"/>
        <w:outlineLvl w:val="0"/>
        <w:rPr>
          <w:b/>
          <w:sz w:val="28"/>
          <w:szCs w:val="28"/>
        </w:rPr>
      </w:pP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68"/>
        <w:gridCol w:w="1630"/>
        <w:gridCol w:w="1630"/>
        <w:gridCol w:w="1358"/>
        <w:gridCol w:w="1630"/>
        <w:gridCol w:w="1640"/>
      </w:tblGrid>
      <w:tr w:rsidR="00E47F27" w:rsidRPr="004C1E73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rStyle w:val="s1"/>
                <w:sz w:val="28"/>
                <w:szCs w:val="28"/>
              </w:rPr>
              <w:t>№№ точек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rStyle w:val="s1"/>
                <w:sz w:val="28"/>
                <w:szCs w:val="28"/>
              </w:rPr>
              <w:t>«Х»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rStyle w:val="s1"/>
                <w:sz w:val="28"/>
                <w:szCs w:val="28"/>
              </w:rPr>
              <w:t>«Y»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rStyle w:val="s1"/>
                <w:sz w:val="28"/>
                <w:szCs w:val="28"/>
              </w:rPr>
              <w:t>№№ точек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rStyle w:val="s1"/>
                <w:sz w:val="28"/>
                <w:szCs w:val="28"/>
              </w:rPr>
              <w:t>«Х»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rStyle w:val="s1"/>
                <w:sz w:val="28"/>
                <w:szCs w:val="28"/>
              </w:rPr>
              <w:t>«Y»</w:t>
            </w:r>
          </w:p>
        </w:tc>
      </w:tr>
      <w:tr w:rsidR="00E47F27" w:rsidRPr="004C1E73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6</w:t>
            </w:r>
          </w:p>
        </w:tc>
      </w:tr>
      <w:tr w:rsidR="00E47F27" w:rsidRPr="004C1E73" w:rsidTr="00794E18">
        <w:trPr>
          <w:tblCellSpacing w:w="15" w:type="dxa"/>
        </w:trPr>
        <w:tc>
          <w:tcPr>
            <w:tcW w:w="0" w:type="auto"/>
            <w:gridSpan w:val="6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>
              <w:rPr>
                <w:rStyle w:val="s1"/>
                <w:sz w:val="28"/>
                <w:szCs w:val="28"/>
              </w:rPr>
              <w:t>Охранная зона «ОЗ</w:t>
            </w:r>
            <w:r w:rsidRPr="004C1E73">
              <w:rPr>
                <w:rStyle w:val="s1"/>
                <w:sz w:val="28"/>
                <w:szCs w:val="28"/>
              </w:rPr>
              <w:t>».</w:t>
            </w:r>
          </w:p>
        </w:tc>
      </w:tr>
      <w:tr w:rsidR="00E47F27" w:rsidRPr="004C1E73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1.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100 861,4101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126 130,8467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5.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101 212,6275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126 440,5642</w:t>
            </w:r>
          </w:p>
        </w:tc>
      </w:tr>
      <w:tr w:rsidR="00E47F27" w:rsidRPr="004C1E73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2.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101 103,0221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125 926,1581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6.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101 170,5678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126 404,6786</w:t>
            </w:r>
          </w:p>
        </w:tc>
      </w:tr>
      <w:tr w:rsidR="00E47F27" w:rsidRPr="004C1E73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lastRenderedPageBreak/>
              <w:t>3.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101 303,9166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126 121,5754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7.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101 129,0382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126 445,8594</w:t>
            </w:r>
          </w:p>
        </w:tc>
      </w:tr>
      <w:tr w:rsidR="00E47F27" w:rsidRPr="004C1E73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4.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101 364,6467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126 225,4242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rPr>
                <w:sz w:val="28"/>
                <w:szCs w:val="28"/>
              </w:rPr>
            </w:pPr>
          </w:p>
        </w:tc>
      </w:tr>
      <w:tr w:rsidR="00E47F27" w:rsidRPr="004C1E73" w:rsidTr="00794E18">
        <w:trPr>
          <w:tblCellSpacing w:w="15" w:type="dxa"/>
        </w:trPr>
        <w:tc>
          <w:tcPr>
            <w:tcW w:w="0" w:type="auto"/>
            <w:gridSpan w:val="6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>
              <w:rPr>
                <w:rStyle w:val="s1"/>
                <w:sz w:val="28"/>
                <w:szCs w:val="28"/>
              </w:rPr>
              <w:t>Охранная зона «</w:t>
            </w:r>
            <w:proofErr w:type="gramStart"/>
            <w:r>
              <w:rPr>
                <w:rStyle w:val="s1"/>
                <w:sz w:val="28"/>
                <w:szCs w:val="28"/>
              </w:rPr>
              <w:t>ОЗ-а</w:t>
            </w:r>
            <w:proofErr w:type="gramEnd"/>
            <w:r w:rsidRPr="004C1E73">
              <w:rPr>
                <w:rStyle w:val="s1"/>
                <w:sz w:val="28"/>
                <w:szCs w:val="28"/>
              </w:rPr>
              <w:t>».</w:t>
            </w:r>
          </w:p>
        </w:tc>
      </w:tr>
      <w:tr w:rsidR="00E47F27" w:rsidRPr="004C1E73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7.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101 129,0382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126 445,8594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5.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101 212,6275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126 440,5642</w:t>
            </w:r>
          </w:p>
        </w:tc>
      </w:tr>
      <w:tr w:rsidR="00E47F27" w:rsidRPr="004C1E73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6.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101 170,5678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126 404,6786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8.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101 172,5435</w:t>
            </w:r>
          </w:p>
        </w:tc>
        <w:tc>
          <w:tcPr>
            <w:tcW w:w="0" w:type="auto"/>
            <w:vAlign w:val="center"/>
            <w:hideMark/>
          </w:tcPr>
          <w:p w:rsidR="00E47F27" w:rsidRPr="004C1E73" w:rsidRDefault="00E47F27" w:rsidP="00794E18">
            <w:pPr>
              <w:pStyle w:val="p5"/>
              <w:rPr>
                <w:sz w:val="28"/>
                <w:szCs w:val="28"/>
              </w:rPr>
            </w:pPr>
            <w:r w:rsidRPr="004C1E73">
              <w:rPr>
                <w:sz w:val="28"/>
                <w:szCs w:val="28"/>
              </w:rPr>
              <w:t>126 497,0675</w:t>
            </w:r>
          </w:p>
        </w:tc>
      </w:tr>
    </w:tbl>
    <w:p w:rsidR="00E47F27" w:rsidRDefault="00E47F27" w:rsidP="00E47F27">
      <w:pPr>
        <w:ind w:right="-128" w:firstLine="708"/>
        <w:jc w:val="both"/>
        <w:rPr>
          <w:b/>
          <w:sz w:val="28"/>
          <w:szCs w:val="28"/>
        </w:rPr>
      </w:pPr>
    </w:p>
    <w:p w:rsidR="00E47F27" w:rsidRPr="00847AD5" w:rsidRDefault="00E47F27" w:rsidP="00E47F27">
      <w:pPr>
        <w:pageBreakBefore/>
        <w:ind w:right="-130"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Схема границ охранной зоны.</w:t>
      </w:r>
    </w:p>
    <w:p w:rsidR="00E47F27" w:rsidRPr="00847AD5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58C86168" wp14:editId="1A4DAB46">
            <wp:extent cx="5297213" cy="7598979"/>
            <wp:effectExtent l="0" t="0" r="0" b="2540"/>
            <wp:docPr id="1" name="Рисунок 1" descr="C:\Documents and Settings\Лазарева\Мои документы\Загрузки\ОЗ Цветок жиз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Лазарева\Мои документы\Загрузки\ОЗ Цветок жизн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56" t="13058" r="3887" b="4124"/>
                    <a:stretch/>
                  </pic:blipFill>
                  <pic:spPr bwMode="auto">
                    <a:xfrm>
                      <a:off x="0" y="0"/>
                      <a:ext cx="5297971" cy="7600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Pr="00A4525F" w:rsidRDefault="00E47F27" w:rsidP="00E47F27">
      <w:pPr>
        <w:pStyle w:val="p5"/>
        <w:pageBreakBefore/>
        <w:numPr>
          <w:ilvl w:val="0"/>
          <w:numId w:val="5"/>
        </w:numPr>
        <w:spacing w:before="0" w:beforeAutospacing="0" w:after="0" w:afterAutospacing="0"/>
        <w:ind w:firstLine="357"/>
        <w:jc w:val="both"/>
        <w:rPr>
          <w:rStyle w:val="s1"/>
          <w:b/>
          <w:sz w:val="28"/>
          <w:szCs w:val="28"/>
        </w:rPr>
      </w:pPr>
      <w:r w:rsidRPr="00A4525F">
        <w:rPr>
          <w:rStyle w:val="s1"/>
          <w:b/>
          <w:sz w:val="28"/>
          <w:szCs w:val="28"/>
        </w:rPr>
        <w:lastRenderedPageBreak/>
        <w:t>Объект культурного наследия федерального значения памятник «</w:t>
      </w:r>
      <w:proofErr w:type="spellStart"/>
      <w:r>
        <w:rPr>
          <w:rStyle w:val="s1"/>
          <w:b/>
          <w:sz w:val="28"/>
          <w:szCs w:val="28"/>
        </w:rPr>
        <w:t>Румболовская</w:t>
      </w:r>
      <w:proofErr w:type="spellEnd"/>
      <w:r>
        <w:rPr>
          <w:rStyle w:val="s1"/>
          <w:b/>
          <w:sz w:val="28"/>
          <w:szCs w:val="28"/>
        </w:rPr>
        <w:t xml:space="preserve"> гора</w:t>
      </w:r>
      <w:r w:rsidRPr="00A4525F">
        <w:rPr>
          <w:rStyle w:val="s1"/>
          <w:b/>
          <w:sz w:val="28"/>
          <w:szCs w:val="28"/>
        </w:rPr>
        <w:t>»</w:t>
      </w:r>
      <w:r>
        <w:rPr>
          <w:rStyle w:val="s1"/>
          <w:b/>
          <w:sz w:val="28"/>
          <w:szCs w:val="28"/>
        </w:rPr>
        <w:t xml:space="preserve"> на «Дороге жизни», </w:t>
      </w:r>
      <w:proofErr w:type="spellStart"/>
      <w:r>
        <w:rPr>
          <w:rStyle w:val="s1"/>
          <w:b/>
          <w:sz w:val="28"/>
          <w:szCs w:val="28"/>
        </w:rPr>
        <w:t>г</w:t>
      </w:r>
      <w:proofErr w:type="gramStart"/>
      <w:r>
        <w:rPr>
          <w:rStyle w:val="s1"/>
          <w:b/>
          <w:sz w:val="28"/>
          <w:szCs w:val="28"/>
        </w:rPr>
        <w:t>.В</w:t>
      </w:r>
      <w:proofErr w:type="gramEnd"/>
      <w:r>
        <w:rPr>
          <w:rStyle w:val="s1"/>
          <w:b/>
          <w:sz w:val="28"/>
          <w:szCs w:val="28"/>
        </w:rPr>
        <w:t>севоложс</w:t>
      </w:r>
      <w:proofErr w:type="spellEnd"/>
      <w:r>
        <w:rPr>
          <w:rStyle w:val="s1"/>
          <w:b/>
          <w:sz w:val="28"/>
          <w:szCs w:val="28"/>
        </w:rPr>
        <w:t xml:space="preserve">, </w:t>
      </w:r>
      <w:proofErr w:type="spellStart"/>
      <w:r>
        <w:rPr>
          <w:rStyle w:val="s1"/>
          <w:b/>
          <w:sz w:val="28"/>
          <w:szCs w:val="28"/>
        </w:rPr>
        <w:t>Румболовские</w:t>
      </w:r>
      <w:proofErr w:type="spellEnd"/>
      <w:r>
        <w:rPr>
          <w:rStyle w:val="s1"/>
          <w:b/>
          <w:sz w:val="28"/>
          <w:szCs w:val="28"/>
        </w:rPr>
        <w:t xml:space="preserve"> высоты.</w:t>
      </w:r>
    </w:p>
    <w:p w:rsidR="00E47F27" w:rsidRPr="00912FF6" w:rsidRDefault="00E47F27" w:rsidP="00E47F27">
      <w:pPr>
        <w:pStyle w:val="p5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 w:rsidRPr="00A4525F">
        <w:rPr>
          <w:rStyle w:val="s1"/>
          <w:b/>
          <w:sz w:val="28"/>
          <w:szCs w:val="28"/>
        </w:rPr>
        <w:t xml:space="preserve">Описание границы территории охранной зоны: </w:t>
      </w:r>
      <w:r>
        <w:rPr>
          <w:sz w:val="28"/>
          <w:szCs w:val="28"/>
        </w:rPr>
        <w:t>и</w:t>
      </w:r>
      <w:r w:rsidRPr="00912FF6">
        <w:rPr>
          <w:sz w:val="28"/>
          <w:szCs w:val="28"/>
        </w:rPr>
        <w:t>сходная точ</w:t>
      </w:r>
      <w:r>
        <w:rPr>
          <w:sz w:val="28"/>
          <w:szCs w:val="28"/>
        </w:rPr>
        <w:t>ка 1 границы охранной зоны «ОЗ</w:t>
      </w:r>
      <w:r w:rsidRPr="00912FF6">
        <w:rPr>
          <w:sz w:val="28"/>
          <w:szCs w:val="28"/>
        </w:rPr>
        <w:t>» расположена на восточном углу поликлинического корпуса Всеволожской ЦРБ. Далее граница проходит:</w:t>
      </w:r>
    </w:p>
    <w:p w:rsidR="00E47F27" w:rsidRPr="00912FF6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12FF6">
        <w:rPr>
          <w:sz w:val="28"/>
          <w:szCs w:val="28"/>
        </w:rPr>
        <w:t>1 – 2 – на северо-восток 47 м.</w:t>
      </w:r>
    </w:p>
    <w:p w:rsidR="00E47F27" w:rsidRPr="00912FF6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12FF6">
        <w:rPr>
          <w:sz w:val="28"/>
          <w:szCs w:val="28"/>
        </w:rPr>
        <w:t>2 – 3 – на северо-запад до восточного угла корпуса для врачей больницы ЦРБ 70 м.</w:t>
      </w:r>
    </w:p>
    <w:p w:rsidR="00E47F27" w:rsidRPr="00912FF6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12FF6">
        <w:rPr>
          <w:sz w:val="28"/>
          <w:szCs w:val="28"/>
        </w:rPr>
        <w:t xml:space="preserve">3 – 4 – на северо-запад до дорожного полотна </w:t>
      </w:r>
      <w:proofErr w:type="spellStart"/>
      <w:r w:rsidRPr="00912FF6">
        <w:rPr>
          <w:sz w:val="28"/>
          <w:szCs w:val="28"/>
        </w:rPr>
        <w:t>Колтушского</w:t>
      </w:r>
      <w:proofErr w:type="spellEnd"/>
      <w:r w:rsidRPr="00912FF6">
        <w:rPr>
          <w:sz w:val="28"/>
          <w:szCs w:val="28"/>
        </w:rPr>
        <w:t xml:space="preserve"> шоссе 22м.</w:t>
      </w:r>
    </w:p>
    <w:p w:rsidR="00E47F27" w:rsidRPr="00912FF6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12FF6">
        <w:rPr>
          <w:sz w:val="28"/>
          <w:szCs w:val="28"/>
        </w:rPr>
        <w:t xml:space="preserve">4 – 5 – на юго-восток вдоль дорожного полотна </w:t>
      </w:r>
      <w:proofErr w:type="spellStart"/>
      <w:r w:rsidRPr="00912FF6">
        <w:rPr>
          <w:sz w:val="28"/>
          <w:szCs w:val="28"/>
        </w:rPr>
        <w:t>Колтушского</w:t>
      </w:r>
      <w:proofErr w:type="spellEnd"/>
      <w:r w:rsidRPr="00912FF6">
        <w:rPr>
          <w:sz w:val="28"/>
          <w:szCs w:val="28"/>
        </w:rPr>
        <w:t xml:space="preserve"> шоссе 75м.</w:t>
      </w:r>
    </w:p>
    <w:p w:rsidR="00E47F27" w:rsidRPr="00912FF6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12FF6">
        <w:rPr>
          <w:sz w:val="28"/>
          <w:szCs w:val="28"/>
        </w:rPr>
        <w:t>5 – 6 – на юго-запад до дорожного полотна автодороги</w:t>
      </w:r>
      <w:proofErr w:type="gramStart"/>
      <w:r w:rsidRPr="00912FF6">
        <w:rPr>
          <w:sz w:val="28"/>
          <w:szCs w:val="28"/>
        </w:rPr>
        <w:t xml:space="preserve"> С</w:t>
      </w:r>
      <w:proofErr w:type="gramEnd"/>
      <w:r w:rsidRPr="00912FF6">
        <w:rPr>
          <w:sz w:val="28"/>
          <w:szCs w:val="28"/>
        </w:rPr>
        <w:t>анкт- Петербург – Морье (А-128)- Дороги жизни 35 м.</w:t>
      </w:r>
    </w:p>
    <w:p w:rsidR="00E47F27" w:rsidRPr="00912FF6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12FF6">
        <w:rPr>
          <w:sz w:val="28"/>
          <w:szCs w:val="28"/>
        </w:rPr>
        <w:t>6 – 7 – на юго-запад вдоль дорожного полотна автодороги</w:t>
      </w:r>
      <w:proofErr w:type="gramStart"/>
      <w:r w:rsidRPr="00912FF6">
        <w:rPr>
          <w:sz w:val="28"/>
          <w:szCs w:val="28"/>
        </w:rPr>
        <w:t xml:space="preserve"> С</w:t>
      </w:r>
      <w:proofErr w:type="gramEnd"/>
      <w:r w:rsidRPr="00912FF6">
        <w:rPr>
          <w:sz w:val="28"/>
          <w:szCs w:val="28"/>
        </w:rPr>
        <w:t>анкт- Петербург – Морье (А-128) - Дороги жизни 55 м.</w:t>
      </w:r>
    </w:p>
    <w:p w:rsidR="00E47F27" w:rsidRPr="00912FF6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12FF6">
        <w:rPr>
          <w:sz w:val="28"/>
          <w:szCs w:val="28"/>
        </w:rPr>
        <w:t>7 – 1 – на северо-запад до восточного угла больничного корпуса 37 м в исходную точку 1.</w:t>
      </w:r>
    </w:p>
    <w:p w:rsidR="00E47F27" w:rsidRPr="00912FF6" w:rsidRDefault="00E47F27" w:rsidP="00E47F27">
      <w:pPr>
        <w:pStyle w:val="p6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>
        <w:rPr>
          <w:rStyle w:val="s4"/>
          <w:b/>
          <w:sz w:val="28"/>
          <w:szCs w:val="28"/>
        </w:rPr>
        <w:t>Площадь «ОЗ</w:t>
      </w:r>
      <w:r w:rsidRPr="00912FF6">
        <w:rPr>
          <w:rStyle w:val="s4"/>
          <w:b/>
          <w:sz w:val="28"/>
          <w:szCs w:val="28"/>
        </w:rPr>
        <w:t>» составляет 0,39 га.</w:t>
      </w:r>
    </w:p>
    <w:p w:rsidR="00E47F27" w:rsidRDefault="00E47F27" w:rsidP="00E47F27">
      <w:pPr>
        <w:pStyle w:val="p3"/>
        <w:spacing w:before="0" w:beforeAutospacing="0" w:after="0" w:afterAutospacing="0"/>
        <w:ind w:firstLine="360"/>
        <w:jc w:val="both"/>
        <w:rPr>
          <w:b/>
          <w:sz w:val="28"/>
          <w:szCs w:val="28"/>
        </w:rPr>
      </w:pPr>
    </w:p>
    <w:p w:rsidR="00E47F27" w:rsidRDefault="00E47F27" w:rsidP="00E47F27">
      <w:pPr>
        <w:ind w:right="-130" w:firstLine="708"/>
        <w:jc w:val="both"/>
        <w:outlineLvl w:val="0"/>
        <w:rPr>
          <w:b/>
          <w:sz w:val="28"/>
          <w:szCs w:val="28"/>
        </w:rPr>
      </w:pPr>
      <w:r w:rsidRPr="00D847D0">
        <w:rPr>
          <w:b/>
          <w:sz w:val="28"/>
          <w:szCs w:val="28"/>
        </w:rPr>
        <w:t>Координаты характерных точек границ выполнены в местной системе координат.</w:t>
      </w:r>
    </w:p>
    <w:p w:rsidR="00E47F27" w:rsidRDefault="00E47F27" w:rsidP="00E47F27">
      <w:pPr>
        <w:ind w:right="-130" w:firstLine="708"/>
        <w:jc w:val="both"/>
        <w:outlineLvl w:val="0"/>
        <w:rPr>
          <w:b/>
          <w:sz w:val="28"/>
          <w:szCs w:val="28"/>
        </w:rPr>
      </w:pP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68"/>
        <w:gridCol w:w="1630"/>
        <w:gridCol w:w="1630"/>
        <w:gridCol w:w="1358"/>
        <w:gridCol w:w="1630"/>
        <w:gridCol w:w="1640"/>
      </w:tblGrid>
      <w:tr w:rsidR="00E47F27" w:rsidRPr="00912FF6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rStyle w:val="s1"/>
                <w:sz w:val="28"/>
                <w:szCs w:val="28"/>
              </w:rPr>
              <w:t>№№ точек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rStyle w:val="s1"/>
                <w:sz w:val="28"/>
                <w:szCs w:val="28"/>
              </w:rPr>
              <w:t>«Х»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rStyle w:val="s1"/>
                <w:sz w:val="28"/>
                <w:szCs w:val="28"/>
              </w:rPr>
              <w:t>«Y»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rStyle w:val="s1"/>
                <w:sz w:val="28"/>
                <w:szCs w:val="28"/>
              </w:rPr>
              <w:t>№№ точек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rStyle w:val="s1"/>
                <w:sz w:val="28"/>
                <w:szCs w:val="28"/>
              </w:rPr>
              <w:t>«Х»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rStyle w:val="s1"/>
                <w:sz w:val="28"/>
                <w:szCs w:val="28"/>
              </w:rPr>
              <w:t>«Y»</w:t>
            </w:r>
          </w:p>
        </w:tc>
      </w:tr>
      <w:tr w:rsidR="00E47F27" w:rsidRPr="00912FF6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6</w:t>
            </w:r>
          </w:p>
        </w:tc>
      </w:tr>
      <w:tr w:rsidR="00E47F27" w:rsidRPr="00912FF6" w:rsidTr="00794E18">
        <w:trPr>
          <w:tblCellSpacing w:w="15" w:type="dxa"/>
        </w:trPr>
        <w:tc>
          <w:tcPr>
            <w:tcW w:w="0" w:type="auto"/>
            <w:gridSpan w:val="6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>
              <w:rPr>
                <w:rStyle w:val="s1"/>
                <w:sz w:val="28"/>
                <w:szCs w:val="28"/>
              </w:rPr>
              <w:t>Охранная зона «ОЗ</w:t>
            </w:r>
            <w:r w:rsidRPr="00912FF6">
              <w:rPr>
                <w:rStyle w:val="s1"/>
                <w:sz w:val="28"/>
                <w:szCs w:val="28"/>
              </w:rPr>
              <w:t>».</w:t>
            </w:r>
          </w:p>
        </w:tc>
      </w:tr>
      <w:tr w:rsidR="00E47F27" w:rsidRPr="00912FF6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1.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105 352,4907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131 445,0957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5.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105 381,8521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131 505,9672</w:t>
            </w:r>
          </w:p>
        </w:tc>
      </w:tr>
      <w:tr w:rsidR="00E47F27" w:rsidRPr="00912FF6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2.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105 376,6053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131 485,0641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6.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105 348,7931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131 510,5972</w:t>
            </w:r>
          </w:p>
        </w:tc>
      </w:tr>
      <w:tr w:rsidR="00E47F27" w:rsidRPr="00912FF6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3.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105 437,4095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131 454,7727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7.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105 319,5720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131 462,8717</w:t>
            </w:r>
          </w:p>
        </w:tc>
      </w:tr>
      <w:tr w:rsidR="00E47F27" w:rsidRPr="00912FF6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4.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105 449,3095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15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131 474,2618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rPr>
                <w:sz w:val="28"/>
                <w:szCs w:val="28"/>
              </w:rPr>
            </w:pPr>
          </w:p>
        </w:tc>
      </w:tr>
    </w:tbl>
    <w:p w:rsidR="00E47F27" w:rsidRDefault="00E47F27" w:rsidP="00E47F27">
      <w:pPr>
        <w:ind w:right="-128"/>
        <w:jc w:val="center"/>
        <w:rPr>
          <w:b/>
          <w:sz w:val="28"/>
          <w:szCs w:val="28"/>
        </w:rPr>
      </w:pPr>
    </w:p>
    <w:p w:rsidR="00E47F27" w:rsidRPr="00847AD5" w:rsidRDefault="00E47F27" w:rsidP="00E47F27">
      <w:pPr>
        <w:pageBreakBefore/>
        <w:ind w:right="-130"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Схема границ охранной зоны.</w:t>
      </w: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56B9B931" wp14:editId="2E02818A">
            <wp:extent cx="5513694" cy="7356144"/>
            <wp:effectExtent l="0" t="0" r="0" b="0"/>
            <wp:docPr id="3" name="Рисунок 3" descr="C:\Documents and Settings\Лазарева\Мои документы\Загрузки\ОЗ Румболовская го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Лазарева\Мои документы\Загрузки\ОЗ Румболовская гор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53" t="16518" r="3949" b="3274"/>
                    <a:stretch/>
                  </pic:blipFill>
                  <pic:spPr bwMode="auto">
                    <a:xfrm>
                      <a:off x="0" y="0"/>
                      <a:ext cx="5514490" cy="7357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Pr="00A4525F" w:rsidRDefault="00E47F27" w:rsidP="00E47F27">
      <w:pPr>
        <w:pStyle w:val="p5"/>
        <w:pageBreakBefore/>
        <w:numPr>
          <w:ilvl w:val="0"/>
          <w:numId w:val="5"/>
        </w:numPr>
        <w:spacing w:before="0" w:beforeAutospacing="0" w:after="0" w:afterAutospacing="0"/>
        <w:ind w:left="714" w:hanging="357"/>
        <w:jc w:val="both"/>
        <w:rPr>
          <w:rStyle w:val="s1"/>
          <w:b/>
          <w:sz w:val="28"/>
          <w:szCs w:val="28"/>
        </w:rPr>
      </w:pPr>
      <w:r w:rsidRPr="00A4525F">
        <w:rPr>
          <w:rStyle w:val="s1"/>
          <w:b/>
          <w:sz w:val="28"/>
          <w:szCs w:val="28"/>
        </w:rPr>
        <w:lastRenderedPageBreak/>
        <w:t>Объект культурного наследия федерального значения памятник «</w:t>
      </w:r>
      <w:r>
        <w:rPr>
          <w:rStyle w:val="s1"/>
          <w:b/>
          <w:sz w:val="28"/>
          <w:szCs w:val="28"/>
        </w:rPr>
        <w:t xml:space="preserve">Безымянная высота», Всеволожский район, близ деревни Большие Пороги, на правом берегу </w:t>
      </w:r>
      <w:proofErr w:type="spellStart"/>
      <w:r>
        <w:rPr>
          <w:rStyle w:val="s1"/>
          <w:b/>
          <w:sz w:val="28"/>
          <w:szCs w:val="28"/>
        </w:rPr>
        <w:t>р</w:t>
      </w:r>
      <w:proofErr w:type="gramStart"/>
      <w:r>
        <w:rPr>
          <w:rStyle w:val="s1"/>
          <w:b/>
          <w:sz w:val="28"/>
          <w:szCs w:val="28"/>
        </w:rPr>
        <w:t>.Н</w:t>
      </w:r>
      <w:proofErr w:type="gramEnd"/>
      <w:r>
        <w:rPr>
          <w:rStyle w:val="s1"/>
          <w:b/>
          <w:sz w:val="28"/>
          <w:szCs w:val="28"/>
        </w:rPr>
        <w:t>евы</w:t>
      </w:r>
      <w:proofErr w:type="spellEnd"/>
      <w:r>
        <w:rPr>
          <w:rStyle w:val="s1"/>
          <w:b/>
          <w:sz w:val="28"/>
          <w:szCs w:val="28"/>
        </w:rPr>
        <w:t>.</w:t>
      </w:r>
    </w:p>
    <w:p w:rsidR="00E47F27" w:rsidRPr="00912FF6" w:rsidRDefault="00E47F27" w:rsidP="00E47F27">
      <w:pPr>
        <w:pStyle w:val="p5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 w:rsidRPr="00A4525F">
        <w:rPr>
          <w:rStyle w:val="s1"/>
          <w:b/>
          <w:sz w:val="28"/>
          <w:szCs w:val="28"/>
        </w:rPr>
        <w:t xml:space="preserve">Описание границы территории охранной зоны: </w:t>
      </w:r>
      <w:r>
        <w:rPr>
          <w:sz w:val="28"/>
          <w:szCs w:val="28"/>
        </w:rPr>
        <w:t>и</w:t>
      </w:r>
      <w:r w:rsidRPr="00912FF6">
        <w:rPr>
          <w:sz w:val="28"/>
          <w:szCs w:val="28"/>
        </w:rPr>
        <w:t>сходная точ</w:t>
      </w:r>
      <w:r>
        <w:rPr>
          <w:sz w:val="28"/>
          <w:szCs w:val="28"/>
        </w:rPr>
        <w:t>ка 1 границы охранной зоны «ОЗ</w:t>
      </w:r>
      <w:r w:rsidRPr="00912FF6">
        <w:rPr>
          <w:sz w:val="28"/>
          <w:szCs w:val="28"/>
        </w:rPr>
        <w:t xml:space="preserve">» расположена на береговой линии правого берега реки Невы. </w:t>
      </w:r>
    </w:p>
    <w:p w:rsidR="00E47F27" w:rsidRPr="00912FF6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12FF6">
        <w:rPr>
          <w:sz w:val="28"/>
          <w:szCs w:val="28"/>
        </w:rPr>
        <w:t>Далее граница проходит:</w:t>
      </w:r>
    </w:p>
    <w:p w:rsidR="00E47F27" w:rsidRPr="00912FF6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12FF6">
        <w:rPr>
          <w:sz w:val="28"/>
          <w:szCs w:val="28"/>
        </w:rPr>
        <w:t>1 – 2 – на северо-восток по дорожному полотну грунтовой дороги 159м.</w:t>
      </w:r>
    </w:p>
    <w:p w:rsidR="00E47F27" w:rsidRPr="00912FF6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12FF6">
        <w:rPr>
          <w:sz w:val="28"/>
          <w:szCs w:val="28"/>
        </w:rPr>
        <w:t>2 – 3 – на северо-восток по дорожному полотну грунтовой дороги 92 м.</w:t>
      </w:r>
    </w:p>
    <w:p w:rsidR="00E47F27" w:rsidRPr="00912FF6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12FF6">
        <w:rPr>
          <w:sz w:val="28"/>
          <w:szCs w:val="28"/>
        </w:rPr>
        <w:t>3 – 4 – на юго-восток, через открытое пространство - поле, к восточной границе квартала деревни Большие пороги 357,5 м.</w:t>
      </w:r>
    </w:p>
    <w:p w:rsidR="00E47F27" w:rsidRPr="00912FF6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12FF6">
        <w:rPr>
          <w:sz w:val="28"/>
          <w:szCs w:val="28"/>
        </w:rPr>
        <w:t>4 – 5 – на юго-запад, вдоль западной границы квартала деревни Большие пороги, 192 м.</w:t>
      </w:r>
    </w:p>
    <w:p w:rsidR="00E47F27" w:rsidRPr="00912FF6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12FF6">
        <w:rPr>
          <w:sz w:val="28"/>
          <w:szCs w:val="28"/>
        </w:rPr>
        <w:t>5 – 6 – вдоль северной границы земельного отвода участка деревни Большие пороги на запад 41 м.</w:t>
      </w:r>
    </w:p>
    <w:p w:rsidR="00E47F27" w:rsidRPr="00912FF6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12FF6">
        <w:rPr>
          <w:sz w:val="28"/>
          <w:szCs w:val="28"/>
        </w:rPr>
        <w:t>6 – 7 – на юг до береговой линии правого берега реки Невы, вдоль западной границы земельного отвода участка деревни Большие Пороги, 70 м.</w:t>
      </w:r>
    </w:p>
    <w:p w:rsidR="00E47F27" w:rsidRPr="00912FF6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12FF6">
        <w:rPr>
          <w:sz w:val="28"/>
          <w:szCs w:val="28"/>
        </w:rPr>
        <w:t>7 – 1 – вдоль береговой линии правого берега реки Невы на северо-запад в исходную точку 1.</w:t>
      </w:r>
    </w:p>
    <w:p w:rsidR="00E47F27" w:rsidRPr="00912FF6" w:rsidRDefault="00E47F27" w:rsidP="00E47F27">
      <w:pPr>
        <w:pStyle w:val="p7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>
        <w:rPr>
          <w:rStyle w:val="s7"/>
          <w:b/>
          <w:sz w:val="28"/>
          <w:szCs w:val="28"/>
        </w:rPr>
        <w:t>Площадь «ОЗ</w:t>
      </w:r>
      <w:r w:rsidRPr="00912FF6">
        <w:rPr>
          <w:rStyle w:val="s7"/>
          <w:b/>
          <w:sz w:val="28"/>
          <w:szCs w:val="28"/>
        </w:rPr>
        <w:t>» составляет 11,28 га.</w:t>
      </w:r>
    </w:p>
    <w:p w:rsidR="00E47F27" w:rsidRPr="00912FF6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12FF6">
        <w:rPr>
          <w:rStyle w:val="s1"/>
          <w:sz w:val="28"/>
          <w:szCs w:val="28"/>
        </w:rPr>
        <w:t>Граница охранной зоны памятника «Без</w:t>
      </w:r>
      <w:r>
        <w:rPr>
          <w:rStyle w:val="s1"/>
          <w:sz w:val="28"/>
          <w:szCs w:val="28"/>
        </w:rPr>
        <w:t>ымянная высота» обозначена «</w:t>
      </w:r>
      <w:proofErr w:type="gramStart"/>
      <w:r>
        <w:rPr>
          <w:rStyle w:val="s1"/>
          <w:sz w:val="28"/>
          <w:szCs w:val="28"/>
        </w:rPr>
        <w:t>ОЗ-</w:t>
      </w:r>
      <w:r w:rsidRPr="00912FF6">
        <w:rPr>
          <w:rStyle w:val="s1"/>
          <w:sz w:val="28"/>
          <w:szCs w:val="28"/>
        </w:rPr>
        <w:t>а</w:t>
      </w:r>
      <w:proofErr w:type="gramEnd"/>
      <w:r w:rsidRPr="00912FF6">
        <w:rPr>
          <w:rStyle w:val="s1"/>
          <w:sz w:val="28"/>
          <w:szCs w:val="28"/>
        </w:rPr>
        <w:t>»</w:t>
      </w:r>
      <w:r w:rsidRPr="00912FF6">
        <w:rPr>
          <w:sz w:val="28"/>
          <w:szCs w:val="28"/>
        </w:rPr>
        <w:t>. Исходная точк</w:t>
      </w:r>
      <w:r>
        <w:rPr>
          <w:sz w:val="28"/>
          <w:szCs w:val="28"/>
        </w:rPr>
        <w:t>а 8 границы охранной зоны «</w:t>
      </w:r>
      <w:proofErr w:type="gramStart"/>
      <w:r>
        <w:rPr>
          <w:sz w:val="28"/>
          <w:szCs w:val="28"/>
        </w:rPr>
        <w:t>ОЗ-</w:t>
      </w:r>
      <w:r w:rsidRPr="00912FF6">
        <w:rPr>
          <w:sz w:val="28"/>
          <w:szCs w:val="28"/>
        </w:rPr>
        <w:t>а</w:t>
      </w:r>
      <w:proofErr w:type="gramEnd"/>
      <w:r w:rsidRPr="00912FF6">
        <w:rPr>
          <w:sz w:val="28"/>
          <w:szCs w:val="28"/>
        </w:rPr>
        <w:t>» расположена на пересечении грунтовых дорог. Далее граница проходит:</w:t>
      </w:r>
    </w:p>
    <w:p w:rsidR="00E47F27" w:rsidRPr="00912FF6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12FF6">
        <w:rPr>
          <w:sz w:val="28"/>
          <w:szCs w:val="28"/>
        </w:rPr>
        <w:t>8 – 9 – на юго-восток по дорожному полотну грунтовой дороги 75 м.</w:t>
      </w:r>
    </w:p>
    <w:p w:rsidR="00E47F27" w:rsidRPr="00912FF6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12FF6">
        <w:rPr>
          <w:sz w:val="28"/>
          <w:szCs w:val="28"/>
        </w:rPr>
        <w:t>9 – 10 – на юго-запад вдоль границы зеленых насаждений 58 м.</w:t>
      </w:r>
    </w:p>
    <w:p w:rsidR="00E47F27" w:rsidRPr="00912FF6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12FF6">
        <w:rPr>
          <w:sz w:val="28"/>
          <w:szCs w:val="28"/>
        </w:rPr>
        <w:t>10 – 11 – на северо-запад вдоль границы зеленых насаждений до автомобильного проезда 75 м.</w:t>
      </w:r>
    </w:p>
    <w:p w:rsidR="00E47F27" w:rsidRPr="00912FF6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12FF6">
        <w:rPr>
          <w:sz w:val="28"/>
          <w:szCs w:val="28"/>
        </w:rPr>
        <w:t>11 – 8 – на северо-восток вдоль автомобильного проезда до пересечения грунтовых дорог 58 м в исходную точку.</w:t>
      </w:r>
    </w:p>
    <w:p w:rsidR="00E47F27" w:rsidRPr="00912FF6" w:rsidRDefault="00E47F27" w:rsidP="00E47F27">
      <w:pPr>
        <w:pStyle w:val="p7"/>
        <w:spacing w:before="0" w:beforeAutospacing="0" w:after="0" w:afterAutospacing="0"/>
        <w:ind w:left="708"/>
        <w:jc w:val="both"/>
        <w:rPr>
          <w:b/>
          <w:sz w:val="28"/>
          <w:szCs w:val="28"/>
        </w:rPr>
      </w:pPr>
      <w:r>
        <w:rPr>
          <w:rStyle w:val="s7"/>
          <w:b/>
          <w:sz w:val="28"/>
          <w:szCs w:val="28"/>
        </w:rPr>
        <w:t>Площадь «</w:t>
      </w:r>
      <w:proofErr w:type="gramStart"/>
      <w:r>
        <w:rPr>
          <w:rStyle w:val="s7"/>
          <w:b/>
          <w:sz w:val="28"/>
          <w:szCs w:val="28"/>
        </w:rPr>
        <w:t>ОЗ-</w:t>
      </w:r>
      <w:r w:rsidRPr="00912FF6">
        <w:rPr>
          <w:rStyle w:val="s7"/>
          <w:b/>
          <w:sz w:val="28"/>
          <w:szCs w:val="28"/>
        </w:rPr>
        <w:t>а</w:t>
      </w:r>
      <w:proofErr w:type="gramEnd"/>
      <w:r w:rsidRPr="00912FF6">
        <w:rPr>
          <w:rStyle w:val="s7"/>
          <w:b/>
          <w:sz w:val="28"/>
          <w:szCs w:val="28"/>
        </w:rPr>
        <w:t>» составляет 0,44 га.</w:t>
      </w:r>
    </w:p>
    <w:p w:rsidR="00E47F27" w:rsidRPr="00912FF6" w:rsidRDefault="00E47F27" w:rsidP="00E47F27">
      <w:pPr>
        <w:pStyle w:val="p7"/>
        <w:spacing w:before="0" w:beforeAutospacing="0" w:after="0" w:afterAutospacing="0"/>
        <w:ind w:left="708"/>
        <w:jc w:val="both"/>
        <w:rPr>
          <w:b/>
          <w:sz w:val="28"/>
          <w:szCs w:val="28"/>
        </w:rPr>
      </w:pPr>
      <w:r>
        <w:rPr>
          <w:rStyle w:val="s8"/>
          <w:b/>
          <w:sz w:val="28"/>
          <w:szCs w:val="28"/>
        </w:rPr>
        <w:t>Общая площадь «ОЗ» и «</w:t>
      </w:r>
      <w:proofErr w:type="gramStart"/>
      <w:r>
        <w:rPr>
          <w:rStyle w:val="s8"/>
          <w:b/>
          <w:sz w:val="28"/>
          <w:szCs w:val="28"/>
        </w:rPr>
        <w:t>ОЗ-</w:t>
      </w:r>
      <w:r w:rsidRPr="00912FF6">
        <w:rPr>
          <w:rStyle w:val="s8"/>
          <w:b/>
          <w:sz w:val="28"/>
          <w:szCs w:val="28"/>
        </w:rPr>
        <w:t>а</w:t>
      </w:r>
      <w:proofErr w:type="gramEnd"/>
      <w:r w:rsidRPr="00912FF6">
        <w:rPr>
          <w:rStyle w:val="s8"/>
          <w:b/>
          <w:sz w:val="28"/>
          <w:szCs w:val="28"/>
        </w:rPr>
        <w:t>» составляет 11,72 га.</w:t>
      </w:r>
    </w:p>
    <w:p w:rsidR="00E47F27" w:rsidRDefault="00E47F27" w:rsidP="00E47F27">
      <w:pPr>
        <w:spacing w:before="120" w:after="120"/>
        <w:ind w:right="-130" w:firstLine="709"/>
        <w:jc w:val="both"/>
        <w:outlineLvl w:val="0"/>
        <w:rPr>
          <w:b/>
          <w:sz w:val="28"/>
          <w:szCs w:val="28"/>
        </w:rPr>
      </w:pPr>
      <w:r w:rsidRPr="00D847D0">
        <w:rPr>
          <w:b/>
          <w:sz w:val="28"/>
          <w:szCs w:val="28"/>
        </w:rPr>
        <w:t>Координаты характерных точек границ выполнены в местной системе координат.</w:t>
      </w:r>
    </w:p>
    <w:tbl>
      <w:tblPr>
        <w:tblW w:w="0" w:type="auto"/>
        <w:tblCellSpacing w:w="15" w:type="dxa"/>
        <w:tblInd w:w="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68"/>
        <w:gridCol w:w="1350"/>
        <w:gridCol w:w="1490"/>
        <w:gridCol w:w="1358"/>
        <w:gridCol w:w="1350"/>
        <w:gridCol w:w="1500"/>
      </w:tblGrid>
      <w:tr w:rsidR="00E47F27" w:rsidRPr="00912FF6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rStyle w:val="s1"/>
                <w:sz w:val="28"/>
                <w:szCs w:val="28"/>
              </w:rPr>
              <w:t>№№ точек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rStyle w:val="s1"/>
                <w:sz w:val="28"/>
                <w:szCs w:val="28"/>
              </w:rPr>
              <w:t>«Х»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rStyle w:val="s1"/>
                <w:sz w:val="28"/>
                <w:szCs w:val="28"/>
              </w:rPr>
              <w:t>«Y»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rStyle w:val="s1"/>
                <w:sz w:val="28"/>
                <w:szCs w:val="28"/>
              </w:rPr>
              <w:t>№№ точек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rStyle w:val="s1"/>
                <w:sz w:val="28"/>
                <w:szCs w:val="28"/>
              </w:rPr>
              <w:t>«Х»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rStyle w:val="s1"/>
                <w:sz w:val="28"/>
                <w:szCs w:val="28"/>
              </w:rPr>
              <w:t>«Y»</w:t>
            </w:r>
          </w:p>
        </w:tc>
      </w:tr>
      <w:tr w:rsidR="00E47F27" w:rsidRPr="00912FF6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rStyle w:val="s1"/>
                <w:sz w:val="28"/>
                <w:szCs w:val="28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rStyle w:val="s1"/>
                <w:sz w:val="28"/>
                <w:szCs w:val="28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rStyle w:val="s1"/>
                <w:sz w:val="28"/>
                <w:szCs w:val="28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rStyle w:val="s1"/>
                <w:sz w:val="28"/>
                <w:szCs w:val="28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rStyle w:val="s1"/>
                <w:sz w:val="28"/>
                <w:szCs w:val="28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rStyle w:val="s1"/>
                <w:sz w:val="28"/>
                <w:szCs w:val="28"/>
              </w:rPr>
              <w:t>6</w:t>
            </w:r>
          </w:p>
        </w:tc>
      </w:tr>
      <w:tr w:rsidR="00E47F27" w:rsidRPr="00912FF6" w:rsidTr="00794E18">
        <w:trPr>
          <w:tblCellSpacing w:w="15" w:type="dxa"/>
        </w:trPr>
        <w:tc>
          <w:tcPr>
            <w:tcW w:w="0" w:type="auto"/>
            <w:gridSpan w:val="6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>
              <w:rPr>
                <w:rStyle w:val="s1"/>
                <w:sz w:val="28"/>
                <w:szCs w:val="28"/>
              </w:rPr>
              <w:t>Охранная зона «ОЗ</w:t>
            </w:r>
            <w:r w:rsidRPr="00912FF6">
              <w:rPr>
                <w:rStyle w:val="s1"/>
                <w:sz w:val="28"/>
                <w:szCs w:val="28"/>
              </w:rPr>
              <w:t>».</w:t>
            </w:r>
          </w:p>
        </w:tc>
      </w:tr>
      <w:tr w:rsidR="00E47F27" w:rsidRPr="00912FF6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1.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76 440.444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138 183.236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5.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76 242.677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138 667.768</w:t>
            </w:r>
          </w:p>
        </w:tc>
      </w:tr>
      <w:tr w:rsidR="00E47F27" w:rsidRPr="00912FF6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2.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76 503.490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138 329.110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6.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76 247.641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138 626.811</w:t>
            </w:r>
          </w:p>
        </w:tc>
      </w:tr>
      <w:tr w:rsidR="00E47F27" w:rsidRPr="00912FF6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3.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76 579.395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138 381.317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7.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76 178.763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138 620.340</w:t>
            </w:r>
          </w:p>
        </w:tc>
      </w:tr>
      <w:tr w:rsidR="00E47F27" w:rsidRPr="00912FF6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4.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76 430.826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138 706.461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rPr>
                <w:sz w:val="28"/>
                <w:szCs w:val="28"/>
              </w:rPr>
            </w:pPr>
          </w:p>
        </w:tc>
      </w:tr>
      <w:tr w:rsidR="00E47F27" w:rsidRPr="00912FF6" w:rsidTr="00794E18">
        <w:trPr>
          <w:tblCellSpacing w:w="15" w:type="dxa"/>
        </w:trPr>
        <w:tc>
          <w:tcPr>
            <w:tcW w:w="0" w:type="auto"/>
            <w:gridSpan w:val="6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>
              <w:rPr>
                <w:rStyle w:val="s1"/>
                <w:sz w:val="28"/>
                <w:szCs w:val="28"/>
              </w:rPr>
              <w:t>Охранная зона «</w:t>
            </w:r>
            <w:proofErr w:type="gramStart"/>
            <w:r>
              <w:rPr>
                <w:rStyle w:val="s1"/>
                <w:sz w:val="28"/>
                <w:szCs w:val="28"/>
              </w:rPr>
              <w:t>ОЗ-</w:t>
            </w:r>
            <w:r w:rsidRPr="00912FF6">
              <w:rPr>
                <w:rStyle w:val="s1"/>
                <w:sz w:val="28"/>
                <w:szCs w:val="28"/>
              </w:rPr>
              <w:t>а</w:t>
            </w:r>
            <w:proofErr w:type="gramEnd"/>
            <w:r w:rsidRPr="00912FF6">
              <w:rPr>
                <w:rStyle w:val="s1"/>
                <w:sz w:val="28"/>
                <w:szCs w:val="28"/>
              </w:rPr>
              <w:t>».</w:t>
            </w:r>
          </w:p>
        </w:tc>
      </w:tr>
      <w:tr w:rsidR="00E47F27" w:rsidRPr="00912FF6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8.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76 410.820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138 284.800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10.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76 323.179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138 304.942</w:t>
            </w:r>
          </w:p>
        </w:tc>
      </w:tr>
      <w:tr w:rsidR="00E47F27" w:rsidRPr="00912FF6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9.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76 364.653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138 346.297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11.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76 370.563</w:t>
            </w:r>
          </w:p>
        </w:tc>
        <w:tc>
          <w:tcPr>
            <w:tcW w:w="0" w:type="auto"/>
            <w:vAlign w:val="center"/>
            <w:hideMark/>
          </w:tcPr>
          <w:p w:rsidR="00E47F27" w:rsidRPr="00912FF6" w:rsidRDefault="00E47F27" w:rsidP="00794E18">
            <w:pPr>
              <w:pStyle w:val="p8"/>
              <w:rPr>
                <w:sz w:val="28"/>
                <w:szCs w:val="28"/>
              </w:rPr>
            </w:pPr>
            <w:r w:rsidRPr="00912FF6">
              <w:rPr>
                <w:sz w:val="28"/>
                <w:szCs w:val="28"/>
              </w:rPr>
              <w:t>138 244.294</w:t>
            </w:r>
          </w:p>
        </w:tc>
      </w:tr>
    </w:tbl>
    <w:p w:rsidR="00E47F27" w:rsidRPr="00847AD5" w:rsidRDefault="00E47F27" w:rsidP="00E47F27">
      <w:pPr>
        <w:pageBreakBefore/>
        <w:ind w:right="-130"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Схема границ охранной зоны.</w:t>
      </w: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2B998356" wp14:editId="3B5035A9">
            <wp:extent cx="5650173" cy="7478971"/>
            <wp:effectExtent l="0" t="0" r="8255" b="8255"/>
            <wp:docPr id="4" name="Рисунок 4" descr="C:\Documents and Settings\Лазарева\Мои документы\Загрузки\ОЗ Безымянная выс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Лазарева\Мои документы\Загрузки\ОЗ Безымянная высот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21" t="15350" r="2475" b="2981"/>
                    <a:stretch/>
                  </pic:blipFill>
                  <pic:spPr bwMode="auto">
                    <a:xfrm>
                      <a:off x="0" y="0"/>
                      <a:ext cx="5650939" cy="747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Pr="00A4525F" w:rsidRDefault="00E47F27" w:rsidP="00E47F27">
      <w:pPr>
        <w:pStyle w:val="p5"/>
        <w:pageBreakBefore/>
        <w:numPr>
          <w:ilvl w:val="0"/>
          <w:numId w:val="5"/>
        </w:numPr>
        <w:spacing w:before="0" w:beforeAutospacing="0" w:after="0" w:afterAutospacing="0"/>
        <w:ind w:left="714" w:hanging="357"/>
        <w:jc w:val="both"/>
        <w:rPr>
          <w:rStyle w:val="s1"/>
          <w:b/>
          <w:sz w:val="28"/>
          <w:szCs w:val="28"/>
        </w:rPr>
      </w:pPr>
      <w:r w:rsidRPr="00A4525F">
        <w:rPr>
          <w:rStyle w:val="s1"/>
          <w:b/>
          <w:sz w:val="28"/>
          <w:szCs w:val="28"/>
        </w:rPr>
        <w:lastRenderedPageBreak/>
        <w:t>Объект культурного наследия федерального значения памятник «</w:t>
      </w:r>
      <w:r>
        <w:rPr>
          <w:rStyle w:val="s1"/>
          <w:b/>
          <w:sz w:val="28"/>
          <w:szCs w:val="28"/>
        </w:rPr>
        <w:t xml:space="preserve">Разорванное кольцо», Всеволожский район, деревня </w:t>
      </w:r>
      <w:proofErr w:type="spellStart"/>
      <w:r>
        <w:rPr>
          <w:rStyle w:val="s1"/>
          <w:b/>
          <w:sz w:val="28"/>
          <w:szCs w:val="28"/>
        </w:rPr>
        <w:t>Коккорево</w:t>
      </w:r>
      <w:proofErr w:type="spellEnd"/>
      <w:r>
        <w:rPr>
          <w:rStyle w:val="s1"/>
          <w:b/>
          <w:sz w:val="28"/>
          <w:szCs w:val="28"/>
        </w:rPr>
        <w:t xml:space="preserve">, у </w:t>
      </w:r>
      <w:proofErr w:type="spellStart"/>
      <w:r>
        <w:rPr>
          <w:rStyle w:val="s1"/>
          <w:b/>
          <w:sz w:val="28"/>
          <w:szCs w:val="28"/>
        </w:rPr>
        <w:t>Вагановского</w:t>
      </w:r>
      <w:proofErr w:type="spellEnd"/>
      <w:r>
        <w:rPr>
          <w:rStyle w:val="s1"/>
          <w:b/>
          <w:sz w:val="28"/>
          <w:szCs w:val="28"/>
        </w:rPr>
        <w:t xml:space="preserve"> спуска к Ладоге.</w:t>
      </w:r>
    </w:p>
    <w:p w:rsidR="00E47F27" w:rsidRPr="00482111" w:rsidRDefault="00E47F27" w:rsidP="00E47F27">
      <w:pPr>
        <w:pStyle w:val="p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A4525F">
        <w:rPr>
          <w:rStyle w:val="s1"/>
          <w:b/>
          <w:sz w:val="28"/>
          <w:szCs w:val="28"/>
        </w:rPr>
        <w:t xml:space="preserve">Описание границы территории охранной зоны: </w:t>
      </w:r>
      <w:r>
        <w:rPr>
          <w:sz w:val="28"/>
          <w:szCs w:val="28"/>
        </w:rPr>
        <w:t>и</w:t>
      </w:r>
      <w:r w:rsidRPr="00482111">
        <w:rPr>
          <w:sz w:val="28"/>
          <w:szCs w:val="28"/>
        </w:rPr>
        <w:t>сходная точк</w:t>
      </w:r>
      <w:r>
        <w:rPr>
          <w:sz w:val="28"/>
          <w:szCs w:val="28"/>
        </w:rPr>
        <w:t>а 1 границы охранной зоны «ОЗ-</w:t>
      </w:r>
      <w:r w:rsidRPr="00482111">
        <w:rPr>
          <w:sz w:val="28"/>
          <w:szCs w:val="28"/>
        </w:rPr>
        <w:t>1»</w:t>
      </w:r>
      <w:r>
        <w:rPr>
          <w:sz w:val="28"/>
          <w:szCs w:val="28"/>
        </w:rPr>
        <w:t xml:space="preserve"> </w:t>
      </w:r>
      <w:r w:rsidRPr="00482111">
        <w:rPr>
          <w:sz w:val="28"/>
          <w:szCs w:val="28"/>
        </w:rPr>
        <w:t xml:space="preserve">расположена на пересечении шоссе «Дорога жизни», направлением Санкт-Петербург – Морье, и дорожного полотна автомобильного проезда в деревню </w:t>
      </w:r>
      <w:proofErr w:type="spellStart"/>
      <w:r w:rsidRPr="00482111">
        <w:rPr>
          <w:sz w:val="28"/>
          <w:szCs w:val="28"/>
        </w:rPr>
        <w:t>Коккорево</w:t>
      </w:r>
      <w:proofErr w:type="spellEnd"/>
      <w:r w:rsidRPr="00482111">
        <w:rPr>
          <w:sz w:val="28"/>
          <w:szCs w:val="28"/>
        </w:rPr>
        <w:t xml:space="preserve"> на восточной стороне. Далее граница проходит: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>1 – 2(</w:t>
      </w:r>
      <w:proofErr w:type="spellStart"/>
      <w:r w:rsidRPr="00482111">
        <w:rPr>
          <w:sz w:val="28"/>
          <w:szCs w:val="28"/>
        </w:rPr>
        <w:t>Тп</w:t>
      </w:r>
      <w:proofErr w:type="spellEnd"/>
      <w:r w:rsidRPr="00482111">
        <w:rPr>
          <w:sz w:val="28"/>
          <w:szCs w:val="28"/>
        </w:rPr>
        <w:t>. т.2) – на северо-восток вдоль дорожного полотна автодороги Санкт-Петербург – Морье (А-128) – Дороги жизни 40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>2(</w:t>
      </w:r>
      <w:proofErr w:type="spellStart"/>
      <w:r w:rsidRPr="00482111">
        <w:rPr>
          <w:sz w:val="28"/>
          <w:szCs w:val="28"/>
        </w:rPr>
        <w:t>Тп</w:t>
      </w:r>
      <w:proofErr w:type="spellEnd"/>
      <w:r w:rsidRPr="00482111">
        <w:rPr>
          <w:sz w:val="28"/>
          <w:szCs w:val="28"/>
        </w:rPr>
        <w:t>. т.2) – 3(</w:t>
      </w:r>
      <w:proofErr w:type="spellStart"/>
      <w:r w:rsidRPr="00482111">
        <w:rPr>
          <w:sz w:val="28"/>
          <w:szCs w:val="28"/>
        </w:rPr>
        <w:t>Тп</w:t>
      </w:r>
      <w:proofErr w:type="spellEnd"/>
      <w:r w:rsidRPr="00482111">
        <w:rPr>
          <w:sz w:val="28"/>
          <w:szCs w:val="28"/>
        </w:rPr>
        <w:t>. т.1) – на юг по границе территории памятника 32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>3(</w:t>
      </w:r>
      <w:proofErr w:type="spellStart"/>
      <w:r w:rsidRPr="00482111">
        <w:rPr>
          <w:sz w:val="28"/>
          <w:szCs w:val="28"/>
        </w:rPr>
        <w:t>Тп</w:t>
      </w:r>
      <w:proofErr w:type="spellEnd"/>
      <w:r w:rsidRPr="00482111">
        <w:rPr>
          <w:sz w:val="28"/>
          <w:szCs w:val="28"/>
        </w:rPr>
        <w:t>. т.1) – 4(</w:t>
      </w:r>
      <w:proofErr w:type="spellStart"/>
      <w:r w:rsidRPr="00482111">
        <w:rPr>
          <w:sz w:val="28"/>
          <w:szCs w:val="28"/>
        </w:rPr>
        <w:t>Тп</w:t>
      </w:r>
      <w:proofErr w:type="spellEnd"/>
      <w:r w:rsidRPr="00482111">
        <w:rPr>
          <w:sz w:val="28"/>
          <w:szCs w:val="28"/>
        </w:rPr>
        <w:t>. т.9) – на восток по границе территории памятника 72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>4(</w:t>
      </w:r>
      <w:proofErr w:type="spellStart"/>
      <w:r w:rsidRPr="00482111">
        <w:rPr>
          <w:sz w:val="28"/>
          <w:szCs w:val="28"/>
        </w:rPr>
        <w:t>Тп</w:t>
      </w:r>
      <w:proofErr w:type="spellEnd"/>
      <w:r w:rsidRPr="00482111">
        <w:rPr>
          <w:sz w:val="28"/>
          <w:szCs w:val="28"/>
        </w:rPr>
        <w:t>. т.9) – 5(</w:t>
      </w:r>
      <w:proofErr w:type="spellStart"/>
      <w:r w:rsidRPr="00482111">
        <w:rPr>
          <w:sz w:val="28"/>
          <w:szCs w:val="28"/>
        </w:rPr>
        <w:t>Тп</w:t>
      </w:r>
      <w:proofErr w:type="spellEnd"/>
      <w:r w:rsidRPr="00482111">
        <w:rPr>
          <w:sz w:val="28"/>
          <w:szCs w:val="28"/>
        </w:rPr>
        <w:t>. т.8) – на север по границе территории памятника 40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>5(</w:t>
      </w:r>
      <w:proofErr w:type="spellStart"/>
      <w:r w:rsidRPr="00482111">
        <w:rPr>
          <w:sz w:val="28"/>
          <w:szCs w:val="28"/>
        </w:rPr>
        <w:t>Тп</w:t>
      </w:r>
      <w:proofErr w:type="spellEnd"/>
      <w:r w:rsidRPr="00482111">
        <w:rPr>
          <w:sz w:val="28"/>
          <w:szCs w:val="28"/>
        </w:rPr>
        <w:t>. т.8) – 6(</w:t>
      </w:r>
      <w:proofErr w:type="spellStart"/>
      <w:r w:rsidRPr="00482111">
        <w:rPr>
          <w:sz w:val="28"/>
          <w:szCs w:val="28"/>
        </w:rPr>
        <w:t>Тп</w:t>
      </w:r>
      <w:proofErr w:type="spellEnd"/>
      <w:r w:rsidRPr="00482111">
        <w:rPr>
          <w:sz w:val="28"/>
          <w:szCs w:val="28"/>
        </w:rPr>
        <w:t>. т.7) – на северо-восток по границе территории памятника 36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>6(</w:t>
      </w:r>
      <w:proofErr w:type="spellStart"/>
      <w:r w:rsidRPr="00482111">
        <w:rPr>
          <w:sz w:val="28"/>
          <w:szCs w:val="28"/>
        </w:rPr>
        <w:t>Тп</w:t>
      </w:r>
      <w:proofErr w:type="spellEnd"/>
      <w:r w:rsidRPr="00482111">
        <w:rPr>
          <w:sz w:val="28"/>
          <w:szCs w:val="28"/>
        </w:rPr>
        <w:t>. т.7) – 7(</w:t>
      </w:r>
      <w:proofErr w:type="spellStart"/>
      <w:r w:rsidRPr="00482111">
        <w:rPr>
          <w:sz w:val="28"/>
          <w:szCs w:val="28"/>
        </w:rPr>
        <w:t>Тп</w:t>
      </w:r>
      <w:proofErr w:type="spellEnd"/>
      <w:r w:rsidRPr="00482111">
        <w:rPr>
          <w:sz w:val="28"/>
          <w:szCs w:val="28"/>
        </w:rPr>
        <w:t>. т.6) – на северо-запад по границе территории памятника до дорожного полотна автодороги Санкт-Петербург – Морье (А-128) – Дороги жизни 20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>7 – 8 – на северо-восток вдоль дорожного полотна автодороги Санкт-Петербург – Морье (А-128) – Дороги жизни 15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>8 – 9 – на северо-восток вдоль дорожного полотна автодороги Санкт-Петербург – Морье (А-128) – Дороги жизни 78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>9 – 10 – на юго-восток по лесной просеке до береговой линии Ладожского озера 133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>10 – 11 – на юго-запад вдоль береговой линии Ладожского озера 150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>11 – 12 – на юго-восток вдоль береговой линии Ладожского озера 150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>12 – 13 – на запад вдоль береговой линии Ладожского озера 155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 xml:space="preserve">13 – 14 – на запад вдоль лесного массива до северо-восточного угла квартала деревни </w:t>
      </w:r>
      <w:proofErr w:type="spellStart"/>
      <w:r w:rsidRPr="00482111">
        <w:rPr>
          <w:sz w:val="28"/>
          <w:szCs w:val="28"/>
        </w:rPr>
        <w:t>Коккорево</w:t>
      </w:r>
      <w:proofErr w:type="spellEnd"/>
      <w:r w:rsidRPr="00482111">
        <w:rPr>
          <w:sz w:val="28"/>
          <w:szCs w:val="28"/>
        </w:rPr>
        <w:t xml:space="preserve"> 15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>14 – 15 – на север вдоль границы лесного массива 30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 xml:space="preserve">15 – 16 – на запад до дорожного полотна автомобильного проезда в деревню </w:t>
      </w:r>
      <w:proofErr w:type="spellStart"/>
      <w:r w:rsidRPr="00482111">
        <w:rPr>
          <w:sz w:val="28"/>
          <w:szCs w:val="28"/>
        </w:rPr>
        <w:t>Коккорово</w:t>
      </w:r>
      <w:proofErr w:type="spellEnd"/>
      <w:r w:rsidRPr="00482111">
        <w:rPr>
          <w:sz w:val="28"/>
          <w:szCs w:val="28"/>
        </w:rPr>
        <w:t xml:space="preserve"> 90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 xml:space="preserve">16 – 1 – на запад, вдоль дорожного полотна автомобильного проезда в деревню </w:t>
      </w:r>
      <w:proofErr w:type="spellStart"/>
      <w:r w:rsidRPr="00482111">
        <w:rPr>
          <w:sz w:val="28"/>
          <w:szCs w:val="28"/>
        </w:rPr>
        <w:t>Коккорево</w:t>
      </w:r>
      <w:proofErr w:type="spellEnd"/>
      <w:r w:rsidRPr="00482111">
        <w:rPr>
          <w:sz w:val="28"/>
          <w:szCs w:val="28"/>
        </w:rPr>
        <w:t xml:space="preserve"> 80 м в исходную точку 1.</w:t>
      </w:r>
    </w:p>
    <w:p w:rsidR="00E47F27" w:rsidRPr="00482111" w:rsidRDefault="00E47F27" w:rsidP="00E47F27">
      <w:pPr>
        <w:pStyle w:val="p3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>
        <w:rPr>
          <w:rStyle w:val="s4"/>
          <w:b/>
          <w:sz w:val="28"/>
          <w:szCs w:val="28"/>
        </w:rPr>
        <w:t>Площадь «ОЗ-</w:t>
      </w:r>
      <w:r w:rsidRPr="00482111">
        <w:rPr>
          <w:rStyle w:val="s4"/>
          <w:b/>
          <w:sz w:val="28"/>
          <w:szCs w:val="28"/>
        </w:rPr>
        <w:t>1» составляет 2,98 га.</w:t>
      </w:r>
    </w:p>
    <w:p w:rsidR="00E47F27" w:rsidRPr="00482111" w:rsidRDefault="00E47F27" w:rsidP="00E47F27">
      <w:pPr>
        <w:pStyle w:val="p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482111">
        <w:rPr>
          <w:rStyle w:val="s1"/>
          <w:sz w:val="28"/>
          <w:szCs w:val="28"/>
        </w:rPr>
        <w:t>Граница охранной зоны памятника «Разор</w:t>
      </w:r>
      <w:r>
        <w:rPr>
          <w:rStyle w:val="s1"/>
          <w:sz w:val="28"/>
          <w:szCs w:val="28"/>
        </w:rPr>
        <w:t>ванное кольцо» обозначена «ОЗ-</w:t>
      </w:r>
      <w:r w:rsidRPr="00482111">
        <w:rPr>
          <w:rStyle w:val="s1"/>
          <w:sz w:val="28"/>
          <w:szCs w:val="28"/>
        </w:rPr>
        <w:t xml:space="preserve">1.а». </w:t>
      </w:r>
      <w:r w:rsidRPr="00482111">
        <w:rPr>
          <w:sz w:val="28"/>
          <w:szCs w:val="28"/>
        </w:rPr>
        <w:t>Исходная то</w:t>
      </w:r>
      <w:r>
        <w:rPr>
          <w:sz w:val="28"/>
          <w:szCs w:val="28"/>
        </w:rPr>
        <w:t>чка границы охранной зоны «ОЗ-</w:t>
      </w:r>
      <w:r w:rsidRPr="00482111">
        <w:rPr>
          <w:sz w:val="28"/>
          <w:szCs w:val="28"/>
        </w:rPr>
        <w:t>1.а» с</w:t>
      </w:r>
      <w:r>
        <w:rPr>
          <w:sz w:val="28"/>
          <w:szCs w:val="28"/>
        </w:rPr>
        <w:t>овпадает с точкой 14 зоны «ОЗ-</w:t>
      </w:r>
      <w:r w:rsidRPr="00482111">
        <w:rPr>
          <w:sz w:val="28"/>
          <w:szCs w:val="28"/>
        </w:rPr>
        <w:t>1». Далее граница проходит: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 xml:space="preserve">14 – 17 – на запад вдоль северной границы квартала деревни </w:t>
      </w:r>
      <w:proofErr w:type="spellStart"/>
      <w:r w:rsidRPr="00482111">
        <w:rPr>
          <w:sz w:val="28"/>
          <w:szCs w:val="28"/>
        </w:rPr>
        <w:t>Коккорево</w:t>
      </w:r>
      <w:proofErr w:type="spellEnd"/>
      <w:r w:rsidRPr="00482111">
        <w:rPr>
          <w:sz w:val="28"/>
          <w:szCs w:val="28"/>
        </w:rPr>
        <w:t xml:space="preserve"> 83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 xml:space="preserve">17 –16 – на северо-запад вдоль дорожного полотна автомобильного проезда в деревню </w:t>
      </w:r>
      <w:proofErr w:type="spellStart"/>
      <w:r w:rsidRPr="00482111">
        <w:rPr>
          <w:sz w:val="28"/>
          <w:szCs w:val="28"/>
        </w:rPr>
        <w:t>Коккорево</w:t>
      </w:r>
      <w:proofErr w:type="spellEnd"/>
      <w:r w:rsidRPr="00482111">
        <w:rPr>
          <w:sz w:val="28"/>
          <w:szCs w:val="28"/>
        </w:rPr>
        <w:t xml:space="preserve"> 33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>16 –15 – на восток до границы лесного массива 90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>15 –14 – на юг, вдоль границы лесного массива 30 м в исходную точку.</w:t>
      </w:r>
    </w:p>
    <w:p w:rsidR="00E47F27" w:rsidRPr="00482111" w:rsidRDefault="00E47F27" w:rsidP="00E47F27">
      <w:pPr>
        <w:pStyle w:val="p3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>
        <w:rPr>
          <w:rStyle w:val="s4"/>
          <w:b/>
          <w:sz w:val="28"/>
          <w:szCs w:val="28"/>
        </w:rPr>
        <w:t>Площадь «ОЗ-</w:t>
      </w:r>
      <w:r w:rsidRPr="00482111">
        <w:rPr>
          <w:rStyle w:val="s4"/>
          <w:b/>
          <w:sz w:val="28"/>
          <w:szCs w:val="28"/>
        </w:rPr>
        <w:t>1.а» составляет 0,28 га.</w:t>
      </w:r>
    </w:p>
    <w:p w:rsidR="00E47F27" w:rsidRPr="00482111" w:rsidRDefault="00E47F27" w:rsidP="00E47F27">
      <w:pPr>
        <w:pStyle w:val="p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482111">
        <w:rPr>
          <w:rStyle w:val="s1"/>
          <w:sz w:val="28"/>
          <w:szCs w:val="28"/>
        </w:rPr>
        <w:t>Граница охранной зоны памятника «Разор</w:t>
      </w:r>
      <w:r>
        <w:rPr>
          <w:rStyle w:val="s1"/>
          <w:sz w:val="28"/>
          <w:szCs w:val="28"/>
        </w:rPr>
        <w:t>ванное кольцо» обозначена «ОЗ-</w:t>
      </w:r>
      <w:r w:rsidRPr="00482111">
        <w:rPr>
          <w:rStyle w:val="s1"/>
          <w:sz w:val="28"/>
          <w:szCs w:val="28"/>
        </w:rPr>
        <w:t>2».</w:t>
      </w:r>
      <w:r w:rsidRPr="00482111">
        <w:rPr>
          <w:sz w:val="28"/>
          <w:szCs w:val="28"/>
        </w:rPr>
        <w:t xml:space="preserve"> Исходная то</w:t>
      </w:r>
      <w:r>
        <w:rPr>
          <w:sz w:val="28"/>
          <w:szCs w:val="28"/>
        </w:rPr>
        <w:t>чка границы охранной зоны «ОЗ-</w:t>
      </w:r>
      <w:r w:rsidRPr="00482111">
        <w:rPr>
          <w:sz w:val="28"/>
          <w:szCs w:val="28"/>
        </w:rPr>
        <w:t>2»</w:t>
      </w:r>
      <w:r>
        <w:rPr>
          <w:sz w:val="28"/>
          <w:szCs w:val="28"/>
        </w:rPr>
        <w:t xml:space="preserve"> </w:t>
      </w:r>
      <w:r w:rsidRPr="00482111">
        <w:rPr>
          <w:sz w:val="28"/>
          <w:szCs w:val="28"/>
        </w:rPr>
        <w:t>расположена на пересечении шоссе Дорога жизни (А-128), направлением Санкт-Петербург – Морье, и дорожным полотном автомобильного проезда – ул. аллея Героев. Далее граница проходит: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lastRenderedPageBreak/>
        <w:t>18 – 19 – на восток вдоль дорожного полотна автодороги Санкт-Петербург – Морье (А-128) – Дороги жизни до дорожного полотна автомобильного проезда в деревню Коккорево168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 xml:space="preserve">19 – 20 – на юго-восток вдоль дорожного полотна автомобильного проезда в деревню </w:t>
      </w:r>
      <w:proofErr w:type="spellStart"/>
      <w:r w:rsidRPr="00482111">
        <w:rPr>
          <w:sz w:val="28"/>
          <w:szCs w:val="28"/>
        </w:rPr>
        <w:t>Коккорево</w:t>
      </w:r>
      <w:proofErr w:type="spellEnd"/>
      <w:r w:rsidRPr="00482111">
        <w:rPr>
          <w:sz w:val="28"/>
          <w:szCs w:val="28"/>
        </w:rPr>
        <w:t xml:space="preserve"> 80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 xml:space="preserve">20 – 21 – на юго-запад вдоль дорожного полотна автомобильного проезда в деревню </w:t>
      </w:r>
      <w:proofErr w:type="spellStart"/>
      <w:r w:rsidRPr="00482111">
        <w:rPr>
          <w:sz w:val="28"/>
          <w:szCs w:val="28"/>
        </w:rPr>
        <w:t>Коккорево</w:t>
      </w:r>
      <w:proofErr w:type="spellEnd"/>
      <w:r w:rsidRPr="00482111">
        <w:rPr>
          <w:sz w:val="28"/>
          <w:szCs w:val="28"/>
        </w:rPr>
        <w:t xml:space="preserve"> до северо-восточного угла квартала деревни </w:t>
      </w:r>
      <w:proofErr w:type="spellStart"/>
      <w:r w:rsidRPr="00482111">
        <w:rPr>
          <w:sz w:val="28"/>
          <w:szCs w:val="28"/>
        </w:rPr>
        <w:t>Коккорево</w:t>
      </w:r>
      <w:proofErr w:type="spellEnd"/>
      <w:r w:rsidRPr="00482111">
        <w:rPr>
          <w:sz w:val="28"/>
          <w:szCs w:val="28"/>
        </w:rPr>
        <w:t xml:space="preserve"> 20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 xml:space="preserve">21 – 22 – на запад вдоль северной границы квартала деревни </w:t>
      </w:r>
      <w:proofErr w:type="spellStart"/>
      <w:r w:rsidRPr="00482111">
        <w:rPr>
          <w:sz w:val="28"/>
          <w:szCs w:val="28"/>
        </w:rPr>
        <w:t>Коккорево</w:t>
      </w:r>
      <w:proofErr w:type="spellEnd"/>
      <w:r w:rsidRPr="00482111">
        <w:rPr>
          <w:sz w:val="28"/>
          <w:szCs w:val="28"/>
        </w:rPr>
        <w:t xml:space="preserve"> до дорожного полотна автомобильного проезда – ул. аллеи Героев 190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>22 – 23 – на северо-восток вдоль дорожного полотна автомобильного проезда - аллеи Героев 50 м;</w:t>
      </w:r>
    </w:p>
    <w:p w:rsidR="00E47F27" w:rsidRPr="00482111" w:rsidRDefault="00E47F27" w:rsidP="00E47F27">
      <w:pPr>
        <w:pStyle w:val="p10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>23 – 18 – на север вдоль дорожного полотна автомобильного проезда – ул. аллеи Героев до дорожного полотна автодороги Санкт-Петербург – Морье (А-128) – Дороги жизни 55 м в исходную точку.</w:t>
      </w:r>
    </w:p>
    <w:p w:rsidR="00E47F27" w:rsidRPr="00482111" w:rsidRDefault="00E47F27" w:rsidP="00E47F27">
      <w:pPr>
        <w:pStyle w:val="p3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>
        <w:rPr>
          <w:rStyle w:val="s4"/>
          <w:b/>
          <w:sz w:val="28"/>
          <w:szCs w:val="28"/>
        </w:rPr>
        <w:t>Площадь «ОЗ-</w:t>
      </w:r>
      <w:r w:rsidRPr="00482111">
        <w:rPr>
          <w:rStyle w:val="s4"/>
          <w:b/>
          <w:sz w:val="28"/>
          <w:szCs w:val="28"/>
        </w:rPr>
        <w:t>2» составляет 1,81 га.</w:t>
      </w:r>
    </w:p>
    <w:p w:rsidR="00E47F27" w:rsidRPr="00482111" w:rsidRDefault="00E47F27" w:rsidP="00E47F27">
      <w:pPr>
        <w:pStyle w:val="p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482111">
        <w:rPr>
          <w:rStyle w:val="s1"/>
          <w:sz w:val="28"/>
          <w:szCs w:val="28"/>
        </w:rPr>
        <w:t>Граница охранной зоны памятника «Разор</w:t>
      </w:r>
      <w:r>
        <w:rPr>
          <w:rStyle w:val="s1"/>
          <w:sz w:val="28"/>
          <w:szCs w:val="28"/>
        </w:rPr>
        <w:t>ванное кольцо» обозначена «ОЗ-</w:t>
      </w:r>
      <w:r w:rsidRPr="00482111">
        <w:rPr>
          <w:rStyle w:val="s1"/>
          <w:sz w:val="28"/>
          <w:szCs w:val="28"/>
        </w:rPr>
        <w:t xml:space="preserve">3». </w:t>
      </w:r>
      <w:r w:rsidRPr="00482111">
        <w:rPr>
          <w:sz w:val="28"/>
          <w:szCs w:val="28"/>
        </w:rPr>
        <w:t>Исходная то</w:t>
      </w:r>
      <w:r>
        <w:rPr>
          <w:sz w:val="28"/>
          <w:szCs w:val="28"/>
        </w:rPr>
        <w:t>чка границы охранной зоны «ОЗ-</w:t>
      </w:r>
      <w:r w:rsidRPr="00482111">
        <w:rPr>
          <w:sz w:val="28"/>
          <w:szCs w:val="28"/>
        </w:rPr>
        <w:t>3» расположена на пересечении шоссе «Дорога жизни», направлением Морье - Санкт-Петербург (А-128), и дорожного полотна грунтовой дороги местного значения. Далее граница проходит: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>24 – 25 – на северо-восток вдоль дорожного полотна грунтовой дороги местного значения 125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>25 – 26 – на северо-восток вдоль лесной просеки 118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 xml:space="preserve">26 – 27 – на юго-восток вдоль лесной просеки до северо-западного угла земельного отвода «участка № 4 деревни </w:t>
      </w:r>
      <w:proofErr w:type="spellStart"/>
      <w:r w:rsidRPr="00482111">
        <w:rPr>
          <w:sz w:val="28"/>
          <w:szCs w:val="28"/>
        </w:rPr>
        <w:t>Коккорево</w:t>
      </w:r>
      <w:proofErr w:type="spellEnd"/>
      <w:r w:rsidRPr="00482111">
        <w:rPr>
          <w:sz w:val="28"/>
          <w:szCs w:val="28"/>
        </w:rPr>
        <w:t>» 53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 xml:space="preserve">27 – 28 – на юг вдоль западной границы земельного отвода «участка № 4 деревни </w:t>
      </w:r>
      <w:proofErr w:type="spellStart"/>
      <w:r w:rsidRPr="00482111">
        <w:rPr>
          <w:sz w:val="28"/>
          <w:szCs w:val="28"/>
        </w:rPr>
        <w:t>Коккорево</w:t>
      </w:r>
      <w:proofErr w:type="spellEnd"/>
      <w:r w:rsidRPr="00482111">
        <w:rPr>
          <w:sz w:val="28"/>
          <w:szCs w:val="28"/>
        </w:rPr>
        <w:t>» 68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 xml:space="preserve">28 – 29 – на восток вдоль южной границы земельного отвода «участка № 4 деревни </w:t>
      </w:r>
      <w:proofErr w:type="spellStart"/>
      <w:r w:rsidRPr="00482111">
        <w:rPr>
          <w:sz w:val="28"/>
          <w:szCs w:val="28"/>
        </w:rPr>
        <w:t>Коккорево</w:t>
      </w:r>
      <w:proofErr w:type="spellEnd"/>
      <w:r w:rsidRPr="00482111">
        <w:rPr>
          <w:sz w:val="28"/>
          <w:szCs w:val="28"/>
        </w:rPr>
        <w:t>» 40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 xml:space="preserve">29 – 30 – на север вдоль восточной границы земельного отвода «участка № 4 деревни </w:t>
      </w:r>
      <w:proofErr w:type="spellStart"/>
      <w:r w:rsidRPr="00482111">
        <w:rPr>
          <w:sz w:val="28"/>
          <w:szCs w:val="28"/>
        </w:rPr>
        <w:t>Коккорево</w:t>
      </w:r>
      <w:proofErr w:type="spellEnd"/>
      <w:r w:rsidRPr="00482111">
        <w:rPr>
          <w:sz w:val="28"/>
          <w:szCs w:val="28"/>
        </w:rPr>
        <w:t>» 68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>30 – 31 – на юго-восток вдоль лесной просеки до дорожного полотна автодороги Санкт-Петербург – Морье (А-128) – Дороги жизни 42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>31 – 32 – на юго-запад вдоль дорожного полотна автодороги Санкт-Петербург – Морье (А-128) – Дороги жизни 75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>32 – 33 – на юго-запад вдоль поворота дорожного полотна автодороги Санкт-Петербург – Морье (А-128) – Дороги жизни 128 м;</w:t>
      </w:r>
    </w:p>
    <w:p w:rsidR="00E47F27" w:rsidRPr="00482111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482111">
        <w:rPr>
          <w:sz w:val="28"/>
          <w:szCs w:val="28"/>
        </w:rPr>
        <w:t>33 – 24 – на запад вдоль дорожного полотна автодороги Санкт-Петербург – Морье (А-128) – Дороги жизни, до дорожного полотна грунтовой дороги местного значения 148 м в исходную точку.</w:t>
      </w:r>
    </w:p>
    <w:p w:rsidR="00E47F27" w:rsidRPr="00482111" w:rsidRDefault="00E47F27" w:rsidP="00E47F27">
      <w:pPr>
        <w:pStyle w:val="p3"/>
        <w:spacing w:before="0" w:beforeAutospacing="0" w:after="0" w:afterAutospacing="0"/>
        <w:ind w:left="708"/>
        <w:jc w:val="both"/>
        <w:rPr>
          <w:b/>
          <w:sz w:val="28"/>
          <w:szCs w:val="28"/>
        </w:rPr>
      </w:pPr>
      <w:r>
        <w:rPr>
          <w:rStyle w:val="s4"/>
          <w:b/>
          <w:sz w:val="28"/>
          <w:szCs w:val="28"/>
        </w:rPr>
        <w:t>Площадь «ОЗ-</w:t>
      </w:r>
      <w:r w:rsidRPr="00482111">
        <w:rPr>
          <w:rStyle w:val="s4"/>
          <w:b/>
          <w:sz w:val="28"/>
          <w:szCs w:val="28"/>
        </w:rPr>
        <w:t>3» составляет 2,98 га.</w:t>
      </w:r>
    </w:p>
    <w:p w:rsidR="00E47F27" w:rsidRPr="00482111" w:rsidRDefault="00E47F27" w:rsidP="00E47F27">
      <w:pPr>
        <w:pStyle w:val="p3"/>
        <w:spacing w:before="0" w:beforeAutospacing="0" w:after="0" w:afterAutospacing="0"/>
        <w:ind w:left="708"/>
        <w:jc w:val="both"/>
        <w:rPr>
          <w:b/>
          <w:sz w:val="28"/>
          <w:szCs w:val="28"/>
        </w:rPr>
      </w:pPr>
      <w:r w:rsidRPr="00482111">
        <w:rPr>
          <w:rStyle w:val="s5"/>
          <w:b/>
          <w:sz w:val="28"/>
          <w:szCs w:val="28"/>
        </w:rPr>
        <w:t>Площадь «ОЗ-1», «ОЗ-1.а» и «ОЗ-2» составляет 8,05 га.</w:t>
      </w:r>
    </w:p>
    <w:p w:rsidR="00E47F27" w:rsidRPr="00912FF6" w:rsidRDefault="00E47F27" w:rsidP="00E47F27">
      <w:pPr>
        <w:pStyle w:val="p3"/>
        <w:spacing w:before="0" w:beforeAutospacing="0" w:after="0" w:afterAutospacing="0"/>
        <w:ind w:firstLine="360"/>
        <w:jc w:val="both"/>
        <w:rPr>
          <w:b/>
          <w:sz w:val="28"/>
          <w:szCs w:val="28"/>
        </w:rPr>
      </w:pPr>
    </w:p>
    <w:p w:rsidR="00E47F27" w:rsidRDefault="00E47F27" w:rsidP="00E47F27">
      <w:pPr>
        <w:pageBreakBefore/>
        <w:ind w:right="-130" w:firstLine="709"/>
        <w:jc w:val="both"/>
        <w:outlineLvl w:val="0"/>
        <w:rPr>
          <w:b/>
          <w:sz w:val="28"/>
          <w:szCs w:val="28"/>
        </w:rPr>
      </w:pPr>
      <w:r w:rsidRPr="00D847D0">
        <w:rPr>
          <w:b/>
          <w:sz w:val="28"/>
          <w:szCs w:val="28"/>
        </w:rPr>
        <w:lastRenderedPageBreak/>
        <w:t>Координаты характерных точек границ выполнены в местной системе координат.</w:t>
      </w:r>
    </w:p>
    <w:p w:rsidR="00E47F27" w:rsidRDefault="00E47F27" w:rsidP="00E47F27">
      <w:pPr>
        <w:ind w:right="-130" w:firstLine="708"/>
        <w:jc w:val="both"/>
        <w:outlineLvl w:val="0"/>
        <w:rPr>
          <w:b/>
          <w:sz w:val="28"/>
          <w:szCs w:val="28"/>
        </w:rPr>
      </w:pP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68"/>
        <w:gridCol w:w="1630"/>
        <w:gridCol w:w="1630"/>
        <w:gridCol w:w="1358"/>
        <w:gridCol w:w="1630"/>
        <w:gridCol w:w="1640"/>
      </w:tblGrid>
      <w:tr w:rsidR="00E47F27" w:rsidRPr="00482111" w:rsidTr="00794E18">
        <w:trPr>
          <w:tblCellSpacing w:w="15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rStyle w:val="s1"/>
                <w:sz w:val="28"/>
                <w:szCs w:val="28"/>
              </w:rPr>
              <w:t>№№ точек</w:t>
            </w:r>
          </w:p>
        </w:tc>
        <w:tc>
          <w:tcPr>
            <w:tcW w:w="0" w:type="auto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rStyle w:val="s1"/>
                <w:sz w:val="28"/>
                <w:szCs w:val="28"/>
              </w:rPr>
              <w:t>«Х»</w:t>
            </w:r>
          </w:p>
        </w:tc>
        <w:tc>
          <w:tcPr>
            <w:tcW w:w="0" w:type="auto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rStyle w:val="s1"/>
                <w:sz w:val="28"/>
                <w:szCs w:val="28"/>
              </w:rPr>
              <w:t>«Y»</w:t>
            </w:r>
          </w:p>
        </w:tc>
        <w:tc>
          <w:tcPr>
            <w:tcW w:w="0" w:type="auto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rStyle w:val="s1"/>
                <w:sz w:val="28"/>
                <w:szCs w:val="28"/>
              </w:rPr>
              <w:t>№№ точек</w:t>
            </w:r>
          </w:p>
        </w:tc>
        <w:tc>
          <w:tcPr>
            <w:tcW w:w="0" w:type="auto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rStyle w:val="s1"/>
                <w:sz w:val="28"/>
                <w:szCs w:val="28"/>
              </w:rPr>
              <w:t>«Х»</w:t>
            </w:r>
          </w:p>
        </w:tc>
        <w:tc>
          <w:tcPr>
            <w:tcW w:w="0" w:type="auto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rStyle w:val="s1"/>
                <w:sz w:val="28"/>
                <w:szCs w:val="28"/>
              </w:rPr>
              <w:t>«Y»</w:t>
            </w:r>
          </w:p>
        </w:tc>
      </w:tr>
      <w:tr w:rsidR="00E47F27" w:rsidRPr="00482111" w:rsidTr="00794E18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rStyle w:val="s1"/>
                <w:sz w:val="28"/>
                <w:szCs w:val="28"/>
              </w:rPr>
              <w:t>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rStyle w:val="s1"/>
                <w:sz w:val="28"/>
                <w:szCs w:val="28"/>
              </w:rPr>
              <w:t>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rStyle w:val="s1"/>
                <w:sz w:val="28"/>
                <w:szCs w:val="28"/>
              </w:rPr>
              <w:t>3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rStyle w:val="s1"/>
                <w:sz w:val="28"/>
                <w:szCs w:val="28"/>
              </w:rPr>
              <w:t>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rStyle w:val="s1"/>
                <w:sz w:val="28"/>
                <w:szCs w:val="28"/>
              </w:rPr>
              <w:t>5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rStyle w:val="s1"/>
                <w:sz w:val="28"/>
                <w:szCs w:val="28"/>
              </w:rPr>
              <w:t>6</w:t>
            </w:r>
          </w:p>
        </w:tc>
      </w:tr>
      <w:tr w:rsidR="00E47F27" w:rsidRPr="00482111" w:rsidTr="00794E18">
        <w:trPr>
          <w:tblCellSpacing w:w="15" w:type="dxa"/>
        </w:trPr>
        <w:tc>
          <w:tcPr>
            <w:tcW w:w="0" w:type="auto"/>
            <w:gridSpan w:val="6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rStyle w:val="s1"/>
                <w:sz w:val="28"/>
                <w:szCs w:val="28"/>
              </w:rPr>
              <w:t>Охранная зона «ОЗ-1».</w:t>
            </w:r>
          </w:p>
        </w:tc>
      </w:tr>
      <w:tr w:rsidR="00E47F27" w:rsidRPr="00482111" w:rsidTr="00794E18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110 934,1191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155 375,2855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9.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111 080,2210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155 507,7966</w:t>
            </w:r>
          </w:p>
        </w:tc>
      </w:tr>
      <w:tr w:rsidR="00E47F27" w:rsidRPr="00482111" w:rsidTr="00794E18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2.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110 947,6530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155 413,0894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10.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111 047,9140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155 636,8925</w:t>
            </w:r>
          </w:p>
        </w:tc>
      </w:tr>
      <w:tr w:rsidR="00E47F27" w:rsidRPr="00482111" w:rsidTr="00794E18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3.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110 915,4280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155 413,0113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110 937,0962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155 580,9990</w:t>
            </w:r>
          </w:p>
        </w:tc>
      </w:tr>
      <w:tr w:rsidR="00E47F27" w:rsidRPr="00482111" w:rsidTr="00794E18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4.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110 915,1535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155 484,6526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12.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110 831,0751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155 639,2074</w:t>
            </w:r>
          </w:p>
        </w:tc>
      </w:tr>
      <w:tr w:rsidR="00E47F27" w:rsidRPr="00482111" w:rsidTr="00794E18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5.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110 955,6947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155 484,7239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13.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110 827,6017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155 497,3247</w:t>
            </w:r>
          </w:p>
        </w:tc>
      </w:tr>
      <w:tr w:rsidR="00E47F27" w:rsidRPr="00482111" w:rsidTr="00794E18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6.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110 990,9846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155 492,9892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14.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110 828,5941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155 483,7647</w:t>
            </w:r>
          </w:p>
        </w:tc>
      </w:tr>
      <w:tr w:rsidR="00E47F27" w:rsidRPr="00482111" w:rsidTr="00794E18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7.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110 994,1249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155 474,1308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155 483,6029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155 483,6029</w:t>
            </w:r>
          </w:p>
        </w:tc>
      </w:tr>
      <w:tr w:rsidR="00E47F27" w:rsidRPr="00482111" w:rsidTr="00794E18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 xml:space="preserve">8. 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111 006,8948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155 482,7725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16.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110 854,7273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155 392,1528</w:t>
            </w:r>
          </w:p>
        </w:tc>
      </w:tr>
      <w:tr w:rsidR="00E47F27" w:rsidRPr="00482111" w:rsidTr="00794E18">
        <w:trPr>
          <w:tblCellSpacing w:w="15" w:type="dxa"/>
        </w:trPr>
        <w:tc>
          <w:tcPr>
            <w:tcW w:w="0" w:type="auto"/>
            <w:gridSpan w:val="6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rStyle w:val="s1"/>
                <w:sz w:val="28"/>
                <w:szCs w:val="28"/>
              </w:rPr>
              <w:t>Охранная зона «ОЗ-1.а».</w:t>
            </w:r>
          </w:p>
        </w:tc>
      </w:tr>
      <w:tr w:rsidR="00E47F27" w:rsidRPr="00482111" w:rsidTr="00794E18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14.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110 828,5941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155 483,7647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16.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110 854,7273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155 392,1528</w:t>
            </w:r>
          </w:p>
        </w:tc>
      </w:tr>
      <w:tr w:rsidR="00E47F27" w:rsidRPr="00482111" w:rsidTr="00794E18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17.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110 823,6321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155 401,4132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110 860,0090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155 483,6029</w:t>
            </w:r>
          </w:p>
        </w:tc>
      </w:tr>
      <w:tr w:rsidR="00E47F27" w:rsidRPr="00482111" w:rsidTr="00794E18">
        <w:trPr>
          <w:tblCellSpacing w:w="15" w:type="dxa"/>
        </w:trPr>
        <w:tc>
          <w:tcPr>
            <w:tcW w:w="0" w:type="auto"/>
            <w:gridSpan w:val="6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rStyle w:val="s1"/>
                <w:sz w:val="28"/>
                <w:szCs w:val="28"/>
              </w:rPr>
              <w:t>Охранная зона «ОЗ-2».</w:t>
            </w:r>
          </w:p>
        </w:tc>
      </w:tr>
      <w:tr w:rsidR="00E47F27" w:rsidRPr="00482111" w:rsidTr="00794E18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18.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110 933,4574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155 199,0069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21.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110 834,2177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155 378,5926</w:t>
            </w:r>
          </w:p>
        </w:tc>
      </w:tr>
      <w:tr w:rsidR="00E47F27" w:rsidRPr="00482111" w:rsidTr="00794E18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19.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110 933,1265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155 366,6864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22.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110 830,5788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155 188,7543</w:t>
            </w:r>
          </w:p>
        </w:tc>
      </w:tr>
      <w:tr w:rsidR="00E47F27" w:rsidRPr="00482111" w:rsidTr="00794E18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20.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110 854,3965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155 382,5614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23.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110 877,8832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155 201,9836</w:t>
            </w:r>
          </w:p>
        </w:tc>
      </w:tr>
      <w:tr w:rsidR="00E47F27" w:rsidRPr="00482111" w:rsidTr="00794E18">
        <w:trPr>
          <w:tblCellSpacing w:w="15" w:type="dxa"/>
        </w:trPr>
        <w:tc>
          <w:tcPr>
            <w:tcW w:w="0" w:type="auto"/>
            <w:gridSpan w:val="6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rStyle w:val="s1"/>
                <w:sz w:val="28"/>
                <w:szCs w:val="28"/>
              </w:rPr>
              <w:t>Охранная зона «ОЗ-3».</w:t>
            </w:r>
          </w:p>
        </w:tc>
      </w:tr>
      <w:tr w:rsidR="00E47F27" w:rsidRPr="00482111" w:rsidTr="00794E18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24.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110 941,6123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155 222,9849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29.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111 024,5967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155 458,0174</w:t>
            </w:r>
          </w:p>
        </w:tc>
      </w:tr>
      <w:tr w:rsidR="00E47F27" w:rsidRPr="00482111" w:rsidTr="00794E18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25.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111 065,1639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155 249,6194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30.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111 092,6332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155 458,0174</w:t>
            </w:r>
          </w:p>
        </w:tc>
      </w:tr>
      <w:tr w:rsidR="00E47F27" w:rsidRPr="00482111" w:rsidTr="00794E18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26.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111 096,9850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155 363,2479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31.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111 082,2745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155 499,3387</w:t>
            </w:r>
          </w:p>
        </w:tc>
      </w:tr>
      <w:tr w:rsidR="00E47F27" w:rsidRPr="00482111" w:rsidTr="00794E18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27.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111 092,6332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155 416,1412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32.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111 011,1952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155 474,5041</w:t>
            </w:r>
          </w:p>
        </w:tc>
      </w:tr>
      <w:tr w:rsidR="00E47F27" w:rsidRPr="00482111" w:rsidTr="00794E18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28.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111 024,5967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155 416,1412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1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33.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110 941,0658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7F27" w:rsidRPr="00482111" w:rsidRDefault="00E47F27" w:rsidP="00794E18">
            <w:pPr>
              <w:pStyle w:val="p12"/>
              <w:rPr>
                <w:sz w:val="28"/>
                <w:szCs w:val="28"/>
              </w:rPr>
            </w:pPr>
            <w:r w:rsidRPr="00482111">
              <w:rPr>
                <w:sz w:val="28"/>
                <w:szCs w:val="28"/>
              </w:rPr>
              <w:t>155 371,3170</w:t>
            </w:r>
          </w:p>
        </w:tc>
      </w:tr>
      <w:tr w:rsidR="00E47F27" w:rsidTr="00794E18">
        <w:trPr>
          <w:tblCellSpacing w:w="15" w:type="dxa"/>
        </w:trPr>
        <w:tc>
          <w:tcPr>
            <w:tcW w:w="0" w:type="auto"/>
            <w:gridSpan w:val="6"/>
            <w:vAlign w:val="center"/>
            <w:hideMark/>
          </w:tcPr>
          <w:p w:rsidR="00E47F27" w:rsidRDefault="00E47F27" w:rsidP="00794E18"/>
        </w:tc>
      </w:tr>
    </w:tbl>
    <w:p w:rsidR="00E47F27" w:rsidRDefault="00E47F27" w:rsidP="00E47F27">
      <w:pPr>
        <w:ind w:right="-128"/>
        <w:jc w:val="center"/>
        <w:rPr>
          <w:b/>
          <w:sz w:val="28"/>
          <w:szCs w:val="28"/>
        </w:rPr>
      </w:pPr>
    </w:p>
    <w:p w:rsidR="00E47F27" w:rsidRPr="00847AD5" w:rsidRDefault="00E47F27" w:rsidP="00E47F27">
      <w:pPr>
        <w:pageBreakBefore/>
        <w:ind w:right="-130"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Схема границ охранной зоны.</w:t>
      </w: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500D01D1" wp14:editId="1E0B8AB7">
            <wp:extent cx="5663821" cy="7628235"/>
            <wp:effectExtent l="0" t="0" r="0" b="0"/>
            <wp:docPr id="5" name="Рисунок 5" descr="C:\Documents and Settings\Лазарева\Мои документы\Загрузки\ОЗ Разорванное кольц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Лазарева\Мои документы\Загрузки\ОЗ Разорванное кольц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28" t="16840" r="4371" b="3875"/>
                    <a:stretch/>
                  </pic:blipFill>
                  <pic:spPr bwMode="auto">
                    <a:xfrm>
                      <a:off x="0" y="0"/>
                      <a:ext cx="5664588" cy="7629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Pr="00A4525F" w:rsidRDefault="00E47F27" w:rsidP="00E47F27">
      <w:pPr>
        <w:pStyle w:val="p5"/>
        <w:pageBreakBefore/>
        <w:numPr>
          <w:ilvl w:val="0"/>
          <w:numId w:val="5"/>
        </w:numPr>
        <w:spacing w:before="0" w:beforeAutospacing="0" w:after="0" w:afterAutospacing="0"/>
        <w:ind w:left="714" w:hanging="357"/>
        <w:jc w:val="both"/>
        <w:rPr>
          <w:rStyle w:val="s1"/>
          <w:b/>
          <w:sz w:val="28"/>
          <w:szCs w:val="28"/>
        </w:rPr>
      </w:pPr>
      <w:r w:rsidRPr="00A4525F">
        <w:rPr>
          <w:rStyle w:val="s1"/>
          <w:b/>
          <w:sz w:val="28"/>
          <w:szCs w:val="28"/>
        </w:rPr>
        <w:lastRenderedPageBreak/>
        <w:t>Объект культурного наследия федерального значения памятник «</w:t>
      </w:r>
      <w:r>
        <w:rPr>
          <w:rStyle w:val="s1"/>
          <w:b/>
          <w:sz w:val="28"/>
          <w:szCs w:val="28"/>
        </w:rPr>
        <w:t xml:space="preserve">Катюша», Всеволожский район, деревня </w:t>
      </w:r>
      <w:proofErr w:type="spellStart"/>
      <w:r>
        <w:rPr>
          <w:rStyle w:val="s1"/>
          <w:b/>
          <w:sz w:val="28"/>
          <w:szCs w:val="28"/>
        </w:rPr>
        <w:t>Корнево</w:t>
      </w:r>
      <w:proofErr w:type="spellEnd"/>
      <w:r>
        <w:rPr>
          <w:rStyle w:val="s1"/>
          <w:b/>
          <w:sz w:val="28"/>
          <w:szCs w:val="28"/>
        </w:rPr>
        <w:t xml:space="preserve">, </w:t>
      </w:r>
      <w:proofErr w:type="gramStart"/>
      <w:r>
        <w:rPr>
          <w:rStyle w:val="s1"/>
          <w:b/>
          <w:sz w:val="28"/>
          <w:szCs w:val="28"/>
        </w:rPr>
        <w:t xml:space="preserve">близ </w:t>
      </w:r>
      <w:proofErr w:type="spellStart"/>
      <w:r>
        <w:rPr>
          <w:rStyle w:val="s1"/>
          <w:b/>
          <w:sz w:val="28"/>
          <w:szCs w:val="28"/>
        </w:rPr>
        <w:t>ж</w:t>
      </w:r>
      <w:proofErr w:type="gramEnd"/>
      <w:r>
        <w:rPr>
          <w:rStyle w:val="s1"/>
          <w:b/>
          <w:sz w:val="28"/>
          <w:szCs w:val="28"/>
        </w:rPr>
        <w:t>.д</w:t>
      </w:r>
      <w:proofErr w:type="spellEnd"/>
      <w:r>
        <w:rPr>
          <w:rStyle w:val="s1"/>
          <w:b/>
          <w:sz w:val="28"/>
          <w:szCs w:val="28"/>
        </w:rPr>
        <w:t>. станции Рахья.</w:t>
      </w:r>
    </w:p>
    <w:p w:rsidR="00E47F27" w:rsidRPr="00C03B58" w:rsidRDefault="00E47F27" w:rsidP="00E47F27">
      <w:pPr>
        <w:pStyle w:val="p3"/>
        <w:spacing w:before="0" w:beforeAutospacing="0" w:after="0" w:afterAutospacing="0"/>
        <w:ind w:firstLine="360"/>
        <w:jc w:val="both"/>
        <w:rPr>
          <w:sz w:val="28"/>
          <w:szCs w:val="28"/>
        </w:rPr>
      </w:pPr>
      <w:r w:rsidRPr="00C03B58">
        <w:rPr>
          <w:rStyle w:val="s1"/>
          <w:b/>
          <w:sz w:val="28"/>
          <w:szCs w:val="28"/>
        </w:rPr>
        <w:t xml:space="preserve">Описание границы территории охранной зоны: </w:t>
      </w:r>
      <w:r w:rsidRPr="00C03B58">
        <w:rPr>
          <w:rStyle w:val="s1"/>
          <w:sz w:val="28"/>
          <w:szCs w:val="28"/>
        </w:rPr>
        <w:t>и</w:t>
      </w:r>
      <w:r w:rsidRPr="00C03B58">
        <w:rPr>
          <w:sz w:val="28"/>
          <w:szCs w:val="28"/>
        </w:rPr>
        <w:t>сходная точ</w:t>
      </w:r>
      <w:r>
        <w:rPr>
          <w:sz w:val="28"/>
          <w:szCs w:val="28"/>
        </w:rPr>
        <w:t>ка 1 границы охранной зоны «ОЗ</w:t>
      </w:r>
      <w:r w:rsidRPr="00C03B58">
        <w:rPr>
          <w:sz w:val="28"/>
          <w:szCs w:val="28"/>
        </w:rPr>
        <w:t>» находится на шоссе Дорога жизни (А-128), направлением Санкт-Петербург – Морье, и совпадает с точкой 2 границы территории памятника «Катюша». Далее граница проходит:</w:t>
      </w:r>
    </w:p>
    <w:p w:rsidR="00E47F27" w:rsidRPr="00C03B58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C03B58">
        <w:rPr>
          <w:sz w:val="28"/>
          <w:szCs w:val="28"/>
        </w:rPr>
        <w:t>1(ТП т.2) – 2 – на север вдоль дорожного полотна автодороги Санкт-Петербург – Морье (А-128) - «Дороги жизни» 44 м;</w:t>
      </w:r>
    </w:p>
    <w:p w:rsidR="00E47F27" w:rsidRPr="00C03B58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C03B58">
        <w:rPr>
          <w:sz w:val="28"/>
          <w:szCs w:val="28"/>
        </w:rPr>
        <w:t>2 – 3 – на восток до границы земельного отвода участка для размещения садово-дачного строительства 75 м;</w:t>
      </w:r>
    </w:p>
    <w:p w:rsidR="00E47F27" w:rsidRPr="00C03B58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C03B58">
        <w:rPr>
          <w:sz w:val="28"/>
          <w:szCs w:val="28"/>
        </w:rPr>
        <w:t>3 – 4 – на юг вдоль восточной границы земельного отвода участка для размещения садово-дачного строительства 93 м;</w:t>
      </w:r>
    </w:p>
    <w:p w:rsidR="00E47F27" w:rsidRPr="00C03B58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C03B58">
        <w:rPr>
          <w:sz w:val="28"/>
          <w:szCs w:val="28"/>
        </w:rPr>
        <w:t>4 – 5 – на запад до дорожного полотна автодороги Санкт-Петербург – Морье (А-128) - «Дороги жизни» 73 м;</w:t>
      </w:r>
    </w:p>
    <w:p w:rsidR="00E47F27" w:rsidRPr="00C03B58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C03B58">
        <w:rPr>
          <w:sz w:val="28"/>
          <w:szCs w:val="28"/>
        </w:rPr>
        <w:t>5 – 6(ТП т.1) – на север вдоль дорожного полотна автодороги Санкт-Петербург – Морье (А-128) – «Дороги жизни» 26 м;</w:t>
      </w:r>
    </w:p>
    <w:p w:rsidR="00E47F27" w:rsidRPr="00C03B58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C03B58">
        <w:rPr>
          <w:sz w:val="28"/>
          <w:szCs w:val="28"/>
        </w:rPr>
        <w:t>6(ТП т.1) – 7(ТП т.4) – на северо-восток вдоль границы территории памятника 45 м;</w:t>
      </w:r>
    </w:p>
    <w:p w:rsidR="00E47F27" w:rsidRPr="00C03B58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C03B58">
        <w:rPr>
          <w:sz w:val="28"/>
          <w:szCs w:val="28"/>
        </w:rPr>
        <w:t>7(ТП т.4) – 8(ТП т.3) – на северо-запад вдоль границы территории памятника 22 м;</w:t>
      </w:r>
    </w:p>
    <w:p w:rsidR="00E47F27" w:rsidRPr="00C03B58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C03B58">
        <w:rPr>
          <w:sz w:val="28"/>
          <w:szCs w:val="28"/>
        </w:rPr>
        <w:t>8(ТП т.3) – 1(ТП т.2) – на юго-запад до дорожного полотна автодороги Санкт-Петербург – Морье (А-128) - Дороги жизни 45 м в исходную точку 1.</w:t>
      </w:r>
    </w:p>
    <w:p w:rsidR="00E47F27" w:rsidRPr="00C03B58" w:rsidRDefault="00E47F27" w:rsidP="00E47F27">
      <w:pPr>
        <w:pStyle w:val="p3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>
        <w:rPr>
          <w:rStyle w:val="s4"/>
          <w:b/>
          <w:sz w:val="28"/>
          <w:szCs w:val="28"/>
        </w:rPr>
        <w:t>Площадь «ОЗ</w:t>
      </w:r>
      <w:r w:rsidRPr="00C03B58">
        <w:rPr>
          <w:rStyle w:val="s4"/>
          <w:b/>
          <w:sz w:val="28"/>
          <w:szCs w:val="28"/>
        </w:rPr>
        <w:t>» составляет 0,59 га.</w:t>
      </w:r>
    </w:p>
    <w:p w:rsidR="00E47F27" w:rsidRPr="00912FF6" w:rsidRDefault="00E47F27" w:rsidP="00E47F27">
      <w:pPr>
        <w:pStyle w:val="p5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</w:p>
    <w:p w:rsidR="00E47F27" w:rsidRDefault="00E47F27" w:rsidP="00E47F27">
      <w:pPr>
        <w:ind w:right="-130" w:firstLine="708"/>
        <w:jc w:val="both"/>
        <w:outlineLvl w:val="0"/>
        <w:rPr>
          <w:b/>
          <w:sz w:val="28"/>
          <w:szCs w:val="28"/>
        </w:rPr>
      </w:pPr>
      <w:r w:rsidRPr="00D847D0">
        <w:rPr>
          <w:b/>
          <w:sz w:val="28"/>
          <w:szCs w:val="28"/>
        </w:rPr>
        <w:t>Координаты характерных точек границ выполнены в местной системе координат.</w:t>
      </w:r>
    </w:p>
    <w:p w:rsidR="00E47F27" w:rsidRDefault="00E47F27" w:rsidP="00E47F27">
      <w:pPr>
        <w:ind w:right="-130" w:firstLine="708"/>
        <w:jc w:val="both"/>
        <w:outlineLvl w:val="0"/>
        <w:rPr>
          <w:b/>
          <w:sz w:val="28"/>
          <w:szCs w:val="28"/>
        </w:rPr>
      </w:pPr>
    </w:p>
    <w:tbl>
      <w:tblPr>
        <w:tblW w:w="0" w:type="auto"/>
        <w:tblCellSpacing w:w="15" w:type="dxa"/>
        <w:tblInd w:w="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68"/>
        <w:gridCol w:w="1630"/>
        <w:gridCol w:w="1630"/>
        <w:gridCol w:w="1358"/>
        <w:gridCol w:w="1630"/>
        <w:gridCol w:w="1640"/>
      </w:tblGrid>
      <w:tr w:rsidR="00E47F27" w:rsidRPr="00C03B58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0"/>
              <w:rPr>
                <w:sz w:val="28"/>
                <w:szCs w:val="28"/>
              </w:rPr>
            </w:pPr>
            <w:r w:rsidRPr="00C03B58">
              <w:rPr>
                <w:rStyle w:val="s1"/>
                <w:sz w:val="28"/>
                <w:szCs w:val="28"/>
              </w:rPr>
              <w:t>№№ точек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0"/>
              <w:rPr>
                <w:sz w:val="28"/>
                <w:szCs w:val="28"/>
              </w:rPr>
            </w:pPr>
            <w:r w:rsidRPr="00C03B58">
              <w:rPr>
                <w:rStyle w:val="s1"/>
                <w:sz w:val="28"/>
                <w:szCs w:val="28"/>
              </w:rPr>
              <w:t>«Х»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0"/>
              <w:rPr>
                <w:sz w:val="28"/>
                <w:szCs w:val="28"/>
              </w:rPr>
            </w:pPr>
            <w:r w:rsidRPr="00C03B58">
              <w:rPr>
                <w:rStyle w:val="s1"/>
                <w:sz w:val="28"/>
                <w:szCs w:val="28"/>
              </w:rPr>
              <w:t>«Y»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0"/>
              <w:rPr>
                <w:sz w:val="28"/>
                <w:szCs w:val="28"/>
              </w:rPr>
            </w:pPr>
            <w:r w:rsidRPr="00C03B58">
              <w:rPr>
                <w:rStyle w:val="s1"/>
                <w:sz w:val="28"/>
                <w:szCs w:val="28"/>
              </w:rPr>
              <w:t>№№ точек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0"/>
              <w:rPr>
                <w:sz w:val="28"/>
                <w:szCs w:val="28"/>
              </w:rPr>
            </w:pPr>
            <w:r w:rsidRPr="00C03B58">
              <w:rPr>
                <w:rStyle w:val="s1"/>
                <w:sz w:val="28"/>
                <w:szCs w:val="28"/>
              </w:rPr>
              <w:t>«Х»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0"/>
              <w:rPr>
                <w:sz w:val="28"/>
                <w:szCs w:val="28"/>
              </w:rPr>
            </w:pPr>
            <w:r w:rsidRPr="00C03B58">
              <w:rPr>
                <w:rStyle w:val="s1"/>
                <w:sz w:val="28"/>
                <w:szCs w:val="28"/>
              </w:rPr>
              <w:t>«Y»</w:t>
            </w:r>
          </w:p>
        </w:tc>
      </w:tr>
      <w:tr w:rsidR="00E47F27" w:rsidRPr="00C03B58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0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0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0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0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0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0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6</w:t>
            </w:r>
          </w:p>
        </w:tc>
      </w:tr>
      <w:tr w:rsidR="00E47F27" w:rsidRPr="00C03B58" w:rsidTr="00794E18">
        <w:trPr>
          <w:tblCellSpacing w:w="15" w:type="dxa"/>
        </w:trPr>
        <w:tc>
          <w:tcPr>
            <w:tcW w:w="0" w:type="auto"/>
            <w:gridSpan w:val="6"/>
            <w:vAlign w:val="center"/>
            <w:hideMark/>
          </w:tcPr>
          <w:p w:rsidR="00E47F27" w:rsidRPr="00C03B58" w:rsidRDefault="00E47F27" w:rsidP="00794E18">
            <w:pPr>
              <w:pStyle w:val="p10"/>
              <w:rPr>
                <w:sz w:val="28"/>
                <w:szCs w:val="28"/>
              </w:rPr>
            </w:pPr>
            <w:r>
              <w:rPr>
                <w:rStyle w:val="s1"/>
                <w:sz w:val="28"/>
                <w:szCs w:val="28"/>
              </w:rPr>
              <w:t>Охранная зона «ОЗ</w:t>
            </w:r>
            <w:r w:rsidRPr="00C03B58">
              <w:rPr>
                <w:rStyle w:val="s1"/>
                <w:sz w:val="28"/>
                <w:szCs w:val="28"/>
              </w:rPr>
              <w:t>».</w:t>
            </w:r>
          </w:p>
        </w:tc>
      </w:tr>
      <w:tr w:rsidR="00E47F27" w:rsidRPr="00C03B58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0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1.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1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108 545,3967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1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137 388,6335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0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5.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1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108 499,1310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1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137 393,9191</w:t>
            </w:r>
          </w:p>
        </w:tc>
      </w:tr>
      <w:tr w:rsidR="00E47F27" w:rsidRPr="00C03B58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0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2.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1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108 589,1583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1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137 388,1619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0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6.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1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108 524,4998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1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137 391,0826</w:t>
            </w:r>
          </w:p>
        </w:tc>
      </w:tr>
      <w:tr w:rsidR="00E47F27" w:rsidRPr="00C03B58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0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3.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1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108 594,8702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1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137 463,7513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0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7.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1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108 528,4774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1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137 436,3145</w:t>
            </w:r>
          </w:p>
        </w:tc>
      </w:tr>
      <w:tr w:rsidR="00E47F27" w:rsidRPr="00C03B58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0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4.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1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108 502,0989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1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137 466,9637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0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8.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1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108 550,4829</w:t>
            </w:r>
          </w:p>
        </w:tc>
        <w:tc>
          <w:tcPr>
            <w:tcW w:w="0" w:type="auto"/>
            <w:vAlign w:val="center"/>
            <w:hideMark/>
          </w:tcPr>
          <w:p w:rsidR="00E47F27" w:rsidRPr="00C03B58" w:rsidRDefault="00E47F27" w:rsidP="00794E18">
            <w:pPr>
              <w:pStyle w:val="p11"/>
              <w:rPr>
                <w:sz w:val="28"/>
                <w:szCs w:val="28"/>
              </w:rPr>
            </w:pPr>
            <w:r w:rsidRPr="00C03B58">
              <w:rPr>
                <w:sz w:val="28"/>
                <w:szCs w:val="28"/>
              </w:rPr>
              <w:t>137 433,9997</w:t>
            </w:r>
          </w:p>
        </w:tc>
      </w:tr>
    </w:tbl>
    <w:p w:rsidR="00E47F27" w:rsidRDefault="00E47F27" w:rsidP="00E47F27">
      <w:pPr>
        <w:ind w:right="-128"/>
        <w:jc w:val="center"/>
        <w:rPr>
          <w:b/>
          <w:sz w:val="28"/>
          <w:szCs w:val="28"/>
        </w:rPr>
      </w:pPr>
    </w:p>
    <w:p w:rsidR="00E47F27" w:rsidRPr="00847AD5" w:rsidRDefault="00E47F27" w:rsidP="00E47F27">
      <w:pPr>
        <w:pageBreakBefore/>
        <w:ind w:right="-130"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Схема границ охранной зоны.</w:t>
      </w: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65D508AF" wp14:editId="38BB06A7">
            <wp:extent cx="4599296" cy="8299098"/>
            <wp:effectExtent l="0" t="0" r="0" b="6985"/>
            <wp:docPr id="6" name="Рисунок 6" descr="C:\Documents and Settings\Лазарева\Мои документы\Загрузки\ОЗ-КАТЮ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Лазарева\Мои документы\Загрузки\ОЗ-КАТЮШ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30" t="22504" r="16588" b="4620"/>
                    <a:stretch/>
                  </pic:blipFill>
                  <pic:spPr bwMode="auto">
                    <a:xfrm>
                      <a:off x="0" y="0"/>
                      <a:ext cx="4599919" cy="8300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Pr="00A4525F" w:rsidRDefault="00E47F27" w:rsidP="00E47F27">
      <w:pPr>
        <w:pStyle w:val="p5"/>
        <w:pageBreakBefore/>
        <w:numPr>
          <w:ilvl w:val="0"/>
          <w:numId w:val="5"/>
        </w:numPr>
        <w:spacing w:before="0" w:beforeAutospacing="0" w:after="0" w:afterAutospacing="0"/>
        <w:ind w:left="714" w:hanging="357"/>
        <w:jc w:val="both"/>
        <w:rPr>
          <w:rStyle w:val="s1"/>
          <w:b/>
          <w:sz w:val="28"/>
          <w:szCs w:val="28"/>
        </w:rPr>
      </w:pPr>
      <w:r w:rsidRPr="00A4525F">
        <w:rPr>
          <w:rStyle w:val="s1"/>
          <w:b/>
          <w:sz w:val="28"/>
          <w:szCs w:val="28"/>
        </w:rPr>
        <w:lastRenderedPageBreak/>
        <w:t>Объект культурного наследия федерального значения памятник «</w:t>
      </w:r>
      <w:r>
        <w:rPr>
          <w:rStyle w:val="s1"/>
          <w:b/>
          <w:sz w:val="28"/>
          <w:szCs w:val="28"/>
        </w:rPr>
        <w:t xml:space="preserve">Памятные километровые столбы» на «Дороге жизни», Всеволожский район, </w:t>
      </w:r>
      <w:proofErr w:type="gramStart"/>
      <w:r>
        <w:rPr>
          <w:rStyle w:val="s1"/>
          <w:b/>
          <w:sz w:val="28"/>
          <w:szCs w:val="28"/>
        </w:rPr>
        <w:t xml:space="preserve">от </w:t>
      </w:r>
      <w:proofErr w:type="spellStart"/>
      <w:r>
        <w:rPr>
          <w:rStyle w:val="s1"/>
          <w:b/>
          <w:sz w:val="28"/>
          <w:szCs w:val="28"/>
        </w:rPr>
        <w:t>ж</w:t>
      </w:r>
      <w:proofErr w:type="gramEnd"/>
      <w:r>
        <w:rPr>
          <w:rStyle w:val="s1"/>
          <w:b/>
          <w:sz w:val="28"/>
          <w:szCs w:val="28"/>
        </w:rPr>
        <w:t>.д</w:t>
      </w:r>
      <w:proofErr w:type="spellEnd"/>
      <w:r>
        <w:rPr>
          <w:rStyle w:val="s1"/>
          <w:b/>
          <w:sz w:val="28"/>
          <w:szCs w:val="28"/>
        </w:rPr>
        <w:t xml:space="preserve">. станции </w:t>
      </w:r>
      <w:proofErr w:type="spellStart"/>
      <w:r>
        <w:rPr>
          <w:rStyle w:val="s1"/>
          <w:b/>
          <w:sz w:val="28"/>
          <w:szCs w:val="28"/>
        </w:rPr>
        <w:t>Ржевка</w:t>
      </w:r>
      <w:proofErr w:type="spellEnd"/>
      <w:r>
        <w:rPr>
          <w:rStyle w:val="s1"/>
          <w:b/>
          <w:sz w:val="28"/>
          <w:szCs w:val="28"/>
        </w:rPr>
        <w:t xml:space="preserve"> до западного побережья Ладожского озера.</w:t>
      </w:r>
    </w:p>
    <w:p w:rsidR="00E47F27" w:rsidRDefault="00E47F27" w:rsidP="00E47F27">
      <w:pPr>
        <w:pStyle w:val="p3"/>
        <w:spacing w:before="0" w:beforeAutospacing="0" w:after="0" w:afterAutospacing="0"/>
        <w:ind w:firstLine="360"/>
        <w:jc w:val="both"/>
        <w:rPr>
          <w:rStyle w:val="s1"/>
          <w:b/>
          <w:sz w:val="28"/>
          <w:szCs w:val="28"/>
        </w:rPr>
      </w:pPr>
      <w:r w:rsidRPr="00C03B58">
        <w:rPr>
          <w:rStyle w:val="s1"/>
          <w:b/>
          <w:sz w:val="28"/>
          <w:szCs w:val="28"/>
        </w:rPr>
        <w:t xml:space="preserve">Описание границы территории охранной зоны: </w:t>
      </w:r>
    </w:p>
    <w:p w:rsidR="00E47F27" w:rsidRPr="00310D51" w:rsidRDefault="00E47F27" w:rsidP="00E47F27">
      <w:pPr>
        <w:ind w:firstLine="360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310D51">
        <w:rPr>
          <w:b/>
          <w:sz w:val="28"/>
          <w:szCs w:val="28"/>
        </w:rPr>
        <w:t>3-го километрового столба</w:t>
      </w:r>
      <w:r>
        <w:rPr>
          <w:sz w:val="28"/>
          <w:szCs w:val="28"/>
        </w:rPr>
        <w:t xml:space="preserve">  «ОЗ-</w:t>
      </w:r>
      <w:r w:rsidRPr="00310D51">
        <w:rPr>
          <w:sz w:val="28"/>
          <w:szCs w:val="28"/>
        </w:rPr>
        <w:t>3». Исходная точка</w:t>
      </w:r>
      <w:r>
        <w:rPr>
          <w:sz w:val="28"/>
          <w:szCs w:val="28"/>
        </w:rPr>
        <w:t xml:space="preserve"> 1 границы охранная зоны «ОЗ-</w:t>
      </w:r>
      <w:r w:rsidRPr="00310D51">
        <w:rPr>
          <w:sz w:val="28"/>
          <w:szCs w:val="28"/>
        </w:rPr>
        <w:t>3» расположена на дорожном полотне шоссе Дорога жизни, направлением Санкт-Петербург – Морье (А-128) и лесной просеки.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 – 2 – на север-восток вдоль дорожного полотна шоссе Санкт-Петербург – Морье (А-128) – Дорога жизни 40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2 – 3 – на юго-восток 35 м на расстоянии 20 м от памятного столба №3;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3 – 4 – на юго-запад 50 м на расстоянии 35 м от дорожного полотна шоссе Санкт-Петербург – Морье (А-128) – Дорога жизни, параллельно ему, до лесной просеки;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4 – 1 – на северо-запад 35 м вдоль лесной просеки до дорожного полотна шоссе Санкт-Петербург – Морье (А-128) – Дорога жизни в исходную точку.</w:t>
      </w:r>
    </w:p>
    <w:p w:rsidR="00E47F27" w:rsidRPr="00310D51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310D51">
        <w:rPr>
          <w:b/>
          <w:sz w:val="28"/>
          <w:szCs w:val="28"/>
        </w:rPr>
        <w:t>3» составляет 0,16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310D51">
        <w:rPr>
          <w:b/>
          <w:sz w:val="28"/>
          <w:szCs w:val="28"/>
        </w:rPr>
        <w:t>4-го километрового столба</w:t>
      </w:r>
      <w:r>
        <w:rPr>
          <w:sz w:val="28"/>
          <w:szCs w:val="28"/>
        </w:rPr>
        <w:t xml:space="preserve">  «ОЗ-</w:t>
      </w:r>
      <w:r w:rsidRPr="00310D51">
        <w:rPr>
          <w:sz w:val="28"/>
          <w:szCs w:val="28"/>
        </w:rPr>
        <w:t>4». Исходная точка</w:t>
      </w:r>
      <w:r>
        <w:rPr>
          <w:sz w:val="28"/>
          <w:szCs w:val="28"/>
        </w:rPr>
        <w:t xml:space="preserve"> 5 границы охранной зоны «ОЗ-</w:t>
      </w:r>
      <w:r w:rsidRPr="00310D51">
        <w:rPr>
          <w:sz w:val="28"/>
          <w:szCs w:val="28"/>
        </w:rPr>
        <w:t>4» расположена на дорожном полотне шоссе Дорога жизни, направлением Санкт-Петербург – Морье.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5 – 6 – на юго-восток 30 м на расстоянии 20 м от памятного столба № 4;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6 – 7 – на юго-запад 50 м на расстоянии 30 м от дорожного полотна шоссе Санкт-Петербург – Морье (А-128) – Дорога жизни, параллельно ему;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7 – 8 – на северо-запад 30 м на расстоянии 20 м от памятного столба №4;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8 – 5 – на северо-восток 50 м вдоль шоссе Санкт-Петербург – Морье (А-128) – Дорога жизни в исходную точку.</w:t>
      </w:r>
    </w:p>
    <w:p w:rsidR="00E47F27" w:rsidRPr="00310D51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310D51">
        <w:rPr>
          <w:b/>
          <w:sz w:val="28"/>
          <w:szCs w:val="28"/>
        </w:rPr>
        <w:t>4» составляет 0,16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310D51">
        <w:rPr>
          <w:b/>
          <w:sz w:val="28"/>
          <w:szCs w:val="28"/>
        </w:rPr>
        <w:t>5-го километрового столба</w:t>
      </w:r>
      <w:r>
        <w:rPr>
          <w:sz w:val="28"/>
          <w:szCs w:val="28"/>
        </w:rPr>
        <w:t xml:space="preserve">  «ОЗ-</w:t>
      </w:r>
      <w:r w:rsidRPr="00310D51">
        <w:rPr>
          <w:sz w:val="28"/>
          <w:szCs w:val="28"/>
        </w:rPr>
        <w:t>5».  Исходная точк</w:t>
      </w:r>
      <w:r>
        <w:rPr>
          <w:sz w:val="28"/>
          <w:szCs w:val="28"/>
        </w:rPr>
        <w:t>а 9 границы охранной зоны «ОЗ-</w:t>
      </w:r>
      <w:r w:rsidRPr="00310D51">
        <w:rPr>
          <w:sz w:val="28"/>
          <w:szCs w:val="28"/>
        </w:rPr>
        <w:t>5» расположена на шоссе «Дорога жизни», направлением Санкт-Петербург – Морье.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9 – 10 – на юго-восток 30 м на расстоянии 20 м от памятного километрового столба № 5;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10 – 11 – на юго-запад 50 м на расстоянии 30 м от дорожного полотна шоссе Санкт-Петербург – Морье (А-128) - Дорога жизни, параллельно ему;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11 – 12 – на северо-запад 30 м на расстоянии 20 м от памятного километрового столба № 5;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12 – 9 – на северо-восток 50 м вдоль дорожного полотна шоссе Санкт-Петербург – Морье (А-128) - Дорога жизни в исходную точку.</w:t>
      </w:r>
    </w:p>
    <w:p w:rsidR="00E47F27" w:rsidRPr="00310D51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310D51">
        <w:rPr>
          <w:b/>
          <w:sz w:val="28"/>
          <w:szCs w:val="28"/>
        </w:rPr>
        <w:t>5» составляет 0,16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310D51">
        <w:rPr>
          <w:b/>
          <w:sz w:val="28"/>
          <w:szCs w:val="28"/>
        </w:rPr>
        <w:t>6-го километрового столба</w:t>
      </w:r>
      <w:r>
        <w:rPr>
          <w:sz w:val="28"/>
          <w:szCs w:val="28"/>
        </w:rPr>
        <w:t xml:space="preserve">  «ОЗ-</w:t>
      </w:r>
      <w:r w:rsidRPr="00310D51">
        <w:rPr>
          <w:sz w:val="28"/>
          <w:szCs w:val="28"/>
        </w:rPr>
        <w:t>6». Исходная точка 13 границы охранной з</w:t>
      </w:r>
      <w:r>
        <w:rPr>
          <w:sz w:val="28"/>
          <w:szCs w:val="28"/>
        </w:rPr>
        <w:t>оны «ОЗ-</w:t>
      </w:r>
      <w:r w:rsidRPr="00310D51">
        <w:rPr>
          <w:sz w:val="28"/>
          <w:szCs w:val="28"/>
        </w:rPr>
        <w:t>6» расположена на шоссе «Дорога жизни», направлением Санкт-Петербург – Морье.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13 – 14 – на юго-восток 30 м на расстоянии 20 м от памятного километрового столба № 6;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lastRenderedPageBreak/>
        <w:t>14 – 15 – на юго-запад 50 м на расстоянии 30 м от дорожного полотна шоссе Санкт-Петербург – Морье (А-128) - Дорога жизни, параллельно ему;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15 – 16 – на северо-запад 30 м на расстоянии 20 м от памятного километрового столба № 6;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16 – 13 – на северо-восток 50 м вдоль дорожного полотна шоссе Санкт-Петербург – Морье (А-128) - Дорога жизни в исходную точку.</w:t>
      </w:r>
    </w:p>
    <w:p w:rsidR="00E47F27" w:rsidRPr="00310D51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310D51">
        <w:rPr>
          <w:b/>
          <w:sz w:val="28"/>
          <w:szCs w:val="28"/>
        </w:rPr>
        <w:t>6» составляет 0,16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310D51">
        <w:rPr>
          <w:b/>
          <w:sz w:val="28"/>
          <w:szCs w:val="28"/>
        </w:rPr>
        <w:t>7-го километрового столба</w:t>
      </w:r>
      <w:r>
        <w:rPr>
          <w:sz w:val="28"/>
          <w:szCs w:val="28"/>
        </w:rPr>
        <w:t xml:space="preserve">  «ОЗ-</w:t>
      </w:r>
      <w:r w:rsidRPr="00310D51">
        <w:rPr>
          <w:sz w:val="28"/>
          <w:szCs w:val="28"/>
        </w:rPr>
        <w:t xml:space="preserve">7». Исходная точка </w:t>
      </w:r>
      <w:r>
        <w:rPr>
          <w:sz w:val="28"/>
          <w:szCs w:val="28"/>
        </w:rPr>
        <w:t>17 границы охранной зоны «ОЗ-</w:t>
      </w:r>
      <w:r w:rsidRPr="00310D51">
        <w:rPr>
          <w:sz w:val="28"/>
          <w:szCs w:val="28"/>
        </w:rPr>
        <w:t>7» расположена на шоссе «Дорога жизни», направлением Санкт-Петербург – Морье, и дорожным полотном проезда к АЗС «</w:t>
      </w:r>
      <w:proofErr w:type="spellStart"/>
      <w:r w:rsidRPr="00310D51">
        <w:rPr>
          <w:sz w:val="28"/>
          <w:szCs w:val="28"/>
        </w:rPr>
        <w:t>Neste</w:t>
      </w:r>
      <w:proofErr w:type="spellEnd"/>
      <w:r w:rsidRPr="00310D51">
        <w:rPr>
          <w:sz w:val="28"/>
          <w:szCs w:val="28"/>
        </w:rPr>
        <w:t xml:space="preserve"> </w:t>
      </w:r>
      <w:proofErr w:type="spellStart"/>
      <w:r w:rsidRPr="00310D51">
        <w:rPr>
          <w:sz w:val="28"/>
          <w:szCs w:val="28"/>
        </w:rPr>
        <w:t>Oil</w:t>
      </w:r>
      <w:proofErr w:type="spellEnd"/>
      <w:r w:rsidRPr="00310D51">
        <w:rPr>
          <w:sz w:val="28"/>
          <w:szCs w:val="28"/>
        </w:rPr>
        <w:t>» № 515 ООО «</w:t>
      </w:r>
      <w:proofErr w:type="spellStart"/>
      <w:r w:rsidRPr="00310D51">
        <w:rPr>
          <w:sz w:val="28"/>
          <w:szCs w:val="28"/>
        </w:rPr>
        <w:t>Несте</w:t>
      </w:r>
      <w:proofErr w:type="spellEnd"/>
      <w:r w:rsidRPr="00310D51">
        <w:rPr>
          <w:sz w:val="28"/>
          <w:szCs w:val="28"/>
        </w:rPr>
        <w:t xml:space="preserve"> Санкт-Петербург».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17 – 18 – северо-восток вдоль дорожного полотна шоссе Санкт-Петербург – Морье (А-128) - Дорога жизни до дорожного полотна проезда от АЗС «</w:t>
      </w:r>
      <w:proofErr w:type="spellStart"/>
      <w:r w:rsidRPr="00310D51">
        <w:rPr>
          <w:sz w:val="28"/>
          <w:szCs w:val="28"/>
        </w:rPr>
        <w:t>Neste</w:t>
      </w:r>
      <w:proofErr w:type="spellEnd"/>
      <w:r w:rsidRPr="00310D51">
        <w:rPr>
          <w:sz w:val="28"/>
          <w:szCs w:val="28"/>
        </w:rPr>
        <w:t xml:space="preserve"> </w:t>
      </w:r>
      <w:proofErr w:type="spellStart"/>
      <w:r w:rsidRPr="00310D51">
        <w:rPr>
          <w:sz w:val="28"/>
          <w:szCs w:val="28"/>
        </w:rPr>
        <w:t>Oil</w:t>
      </w:r>
      <w:proofErr w:type="spellEnd"/>
      <w:r w:rsidRPr="00310D51">
        <w:rPr>
          <w:sz w:val="28"/>
          <w:szCs w:val="28"/>
        </w:rPr>
        <w:t>» № 515 ООО «</w:t>
      </w:r>
      <w:proofErr w:type="spellStart"/>
      <w:r w:rsidRPr="00310D51">
        <w:rPr>
          <w:sz w:val="28"/>
          <w:szCs w:val="28"/>
        </w:rPr>
        <w:t>Несте</w:t>
      </w:r>
      <w:proofErr w:type="spellEnd"/>
      <w:r w:rsidRPr="00310D51">
        <w:rPr>
          <w:sz w:val="28"/>
          <w:szCs w:val="28"/>
        </w:rPr>
        <w:t xml:space="preserve"> Санкт-Петербург» 115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18 – 19 – на юго-восток вдоль дорожного полотна выезда с АЗС «</w:t>
      </w:r>
      <w:proofErr w:type="spellStart"/>
      <w:r w:rsidRPr="00310D51">
        <w:rPr>
          <w:sz w:val="28"/>
          <w:szCs w:val="28"/>
        </w:rPr>
        <w:t>Neste</w:t>
      </w:r>
      <w:proofErr w:type="spellEnd"/>
      <w:r w:rsidRPr="00310D51">
        <w:rPr>
          <w:sz w:val="28"/>
          <w:szCs w:val="28"/>
        </w:rPr>
        <w:t xml:space="preserve"> </w:t>
      </w:r>
      <w:proofErr w:type="spellStart"/>
      <w:r w:rsidRPr="00310D51">
        <w:rPr>
          <w:sz w:val="28"/>
          <w:szCs w:val="28"/>
        </w:rPr>
        <w:t>Oil</w:t>
      </w:r>
      <w:proofErr w:type="spellEnd"/>
      <w:r w:rsidRPr="00310D51">
        <w:rPr>
          <w:sz w:val="28"/>
          <w:szCs w:val="28"/>
        </w:rPr>
        <w:t>» № 515 ООО «</w:t>
      </w:r>
      <w:proofErr w:type="spellStart"/>
      <w:r w:rsidRPr="00310D51">
        <w:rPr>
          <w:sz w:val="28"/>
          <w:szCs w:val="28"/>
        </w:rPr>
        <w:t>Несте</w:t>
      </w:r>
      <w:proofErr w:type="spellEnd"/>
      <w:r w:rsidRPr="00310D51">
        <w:rPr>
          <w:sz w:val="28"/>
          <w:szCs w:val="28"/>
        </w:rPr>
        <w:t xml:space="preserve"> Санкт-Петербург» 15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19 – 20 – на юго-запад вдоль дорожного полотна выезда с АЗС «</w:t>
      </w:r>
      <w:proofErr w:type="spellStart"/>
      <w:r w:rsidRPr="00310D51">
        <w:rPr>
          <w:sz w:val="28"/>
          <w:szCs w:val="28"/>
        </w:rPr>
        <w:t>Neste</w:t>
      </w:r>
      <w:proofErr w:type="spellEnd"/>
      <w:r w:rsidRPr="00310D51">
        <w:rPr>
          <w:sz w:val="28"/>
          <w:szCs w:val="28"/>
        </w:rPr>
        <w:t xml:space="preserve"> </w:t>
      </w:r>
      <w:proofErr w:type="spellStart"/>
      <w:r w:rsidRPr="00310D51">
        <w:rPr>
          <w:sz w:val="28"/>
          <w:szCs w:val="28"/>
        </w:rPr>
        <w:t>Oil</w:t>
      </w:r>
      <w:proofErr w:type="spellEnd"/>
      <w:r w:rsidRPr="00310D51">
        <w:rPr>
          <w:sz w:val="28"/>
          <w:szCs w:val="28"/>
        </w:rPr>
        <w:t>» № 515 ООО «</w:t>
      </w:r>
      <w:proofErr w:type="spellStart"/>
      <w:r w:rsidRPr="00310D51">
        <w:rPr>
          <w:sz w:val="28"/>
          <w:szCs w:val="28"/>
        </w:rPr>
        <w:t>Несте</w:t>
      </w:r>
      <w:proofErr w:type="spellEnd"/>
      <w:r w:rsidRPr="00310D51">
        <w:rPr>
          <w:sz w:val="28"/>
          <w:szCs w:val="28"/>
        </w:rPr>
        <w:t xml:space="preserve"> Санкт-Петербург»  25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20 – 21 – на юго-запад вдоль асфальтированного участка АЗС «</w:t>
      </w:r>
      <w:proofErr w:type="spellStart"/>
      <w:r w:rsidRPr="00310D51">
        <w:rPr>
          <w:sz w:val="28"/>
          <w:szCs w:val="28"/>
        </w:rPr>
        <w:t>Neste</w:t>
      </w:r>
      <w:proofErr w:type="spellEnd"/>
      <w:r w:rsidRPr="00310D51">
        <w:rPr>
          <w:sz w:val="28"/>
          <w:szCs w:val="28"/>
        </w:rPr>
        <w:t xml:space="preserve"> </w:t>
      </w:r>
      <w:proofErr w:type="spellStart"/>
      <w:r w:rsidRPr="00310D51">
        <w:rPr>
          <w:sz w:val="28"/>
          <w:szCs w:val="28"/>
        </w:rPr>
        <w:t>Oil</w:t>
      </w:r>
      <w:proofErr w:type="spellEnd"/>
      <w:r w:rsidRPr="00310D51">
        <w:rPr>
          <w:sz w:val="28"/>
          <w:szCs w:val="28"/>
        </w:rPr>
        <w:t>» № 515 ООО «</w:t>
      </w:r>
      <w:proofErr w:type="spellStart"/>
      <w:r w:rsidRPr="00310D51">
        <w:rPr>
          <w:sz w:val="28"/>
          <w:szCs w:val="28"/>
        </w:rPr>
        <w:t>Несте</w:t>
      </w:r>
      <w:proofErr w:type="spellEnd"/>
      <w:r w:rsidRPr="00310D51">
        <w:rPr>
          <w:sz w:val="28"/>
          <w:szCs w:val="28"/>
        </w:rPr>
        <w:t xml:space="preserve"> Санкт-Петербург» 42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21 – 22 – на юго-восток</w:t>
      </w:r>
      <w:proofErr w:type="gramStart"/>
      <w:r w:rsidRPr="00310D51">
        <w:rPr>
          <w:sz w:val="28"/>
          <w:szCs w:val="28"/>
        </w:rPr>
        <w:t xml:space="preserve"> В</w:t>
      </w:r>
      <w:proofErr w:type="gramEnd"/>
      <w:r w:rsidRPr="00310D51">
        <w:rPr>
          <w:sz w:val="28"/>
          <w:szCs w:val="28"/>
        </w:rPr>
        <w:t>доль асфальтированного участка АЗС «</w:t>
      </w:r>
      <w:proofErr w:type="spellStart"/>
      <w:r w:rsidRPr="00310D51">
        <w:rPr>
          <w:sz w:val="28"/>
          <w:szCs w:val="28"/>
        </w:rPr>
        <w:t>Neste</w:t>
      </w:r>
      <w:proofErr w:type="spellEnd"/>
      <w:r w:rsidRPr="00310D51">
        <w:rPr>
          <w:sz w:val="28"/>
          <w:szCs w:val="28"/>
        </w:rPr>
        <w:t xml:space="preserve"> </w:t>
      </w:r>
      <w:proofErr w:type="spellStart"/>
      <w:r w:rsidRPr="00310D51">
        <w:rPr>
          <w:sz w:val="28"/>
          <w:szCs w:val="28"/>
        </w:rPr>
        <w:t>Oil</w:t>
      </w:r>
      <w:proofErr w:type="spellEnd"/>
      <w:r w:rsidRPr="00310D51">
        <w:rPr>
          <w:sz w:val="28"/>
          <w:szCs w:val="28"/>
        </w:rPr>
        <w:t>» № 515 ООО «</w:t>
      </w:r>
      <w:proofErr w:type="spellStart"/>
      <w:r w:rsidRPr="00310D51">
        <w:rPr>
          <w:sz w:val="28"/>
          <w:szCs w:val="28"/>
        </w:rPr>
        <w:t>Несте</w:t>
      </w:r>
      <w:proofErr w:type="spellEnd"/>
      <w:r w:rsidRPr="00310D51">
        <w:rPr>
          <w:sz w:val="28"/>
          <w:szCs w:val="28"/>
        </w:rPr>
        <w:t xml:space="preserve"> Санкт-Петербург»  32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22 – 23 – на юго-запад на расстоянии 60 м от дорожного полотна шоссе Санкт-Петербург – Морье (А-128) - Дорога жизни, параллельно ему, 47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23 – 17 – на северо-запад 60 м до дорожного полотна шоссе Санкт-Петербург – Морье (А-128) - Дорога жизни в исходную точку.</w:t>
      </w:r>
    </w:p>
    <w:p w:rsidR="00E47F27" w:rsidRPr="00310D51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310D51">
        <w:rPr>
          <w:b/>
          <w:sz w:val="28"/>
          <w:szCs w:val="28"/>
        </w:rPr>
        <w:t>7» составляет 0,48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8F0D89">
        <w:rPr>
          <w:b/>
          <w:sz w:val="28"/>
          <w:szCs w:val="28"/>
        </w:rPr>
        <w:t>8-го километрового столба</w:t>
      </w:r>
      <w:r>
        <w:rPr>
          <w:sz w:val="28"/>
          <w:szCs w:val="28"/>
        </w:rPr>
        <w:t xml:space="preserve">  «ОЗ-</w:t>
      </w:r>
      <w:r w:rsidRPr="00310D51">
        <w:rPr>
          <w:sz w:val="28"/>
          <w:szCs w:val="28"/>
        </w:rPr>
        <w:t xml:space="preserve">8». Исходная точка </w:t>
      </w:r>
      <w:r>
        <w:rPr>
          <w:sz w:val="28"/>
          <w:szCs w:val="28"/>
        </w:rPr>
        <w:t>24 границы охранной зоны «ОЗ-</w:t>
      </w:r>
      <w:r w:rsidRPr="00310D51">
        <w:rPr>
          <w:sz w:val="28"/>
          <w:szCs w:val="28"/>
        </w:rPr>
        <w:t>8» расположена на шоссе «Дорога жизни», направлением Санкт-Петербург – Морье (А-128).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24 – 25 – северо-восток вдоль дорожного полотна шоссе Санкт-Петербург – Морье (А-128) - Дорога жизни 115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25 – 26 – на юго-восток до дорожного полотна автомобильного проезда на АЗС «ПТК»15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26 – 27 – на юго-запад вдоль дорожного полотна автомобильного проезда на АЗС «ПТК» 25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27 – 28 – на юго-восток вдоль асфальтированной площадки АЗС «ПТК»  40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28 – 29 – на юго-восток вдоль дорожного полотна автомобильного проезда к Модульной ТЭЦ 30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29 – 24 – на северо-запад 60 м до дорожного полотна шоссе Санкт-Петербург – Морье (А-128) - Дорога жизни в исходную точку.</w:t>
      </w:r>
    </w:p>
    <w:p w:rsidR="00E47F27" w:rsidRPr="008F0D89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8F0D89">
        <w:rPr>
          <w:b/>
          <w:sz w:val="28"/>
          <w:szCs w:val="28"/>
        </w:rPr>
        <w:t>8» составляет 0,19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8F0D89">
        <w:rPr>
          <w:b/>
          <w:sz w:val="28"/>
          <w:szCs w:val="28"/>
        </w:rPr>
        <w:t>9-го километрового столба</w:t>
      </w:r>
      <w:r>
        <w:rPr>
          <w:sz w:val="28"/>
          <w:szCs w:val="28"/>
        </w:rPr>
        <w:t xml:space="preserve">  «ОЗ-</w:t>
      </w:r>
      <w:r w:rsidRPr="00310D51">
        <w:rPr>
          <w:sz w:val="28"/>
          <w:szCs w:val="28"/>
        </w:rPr>
        <w:t xml:space="preserve">9». Исходная точка </w:t>
      </w:r>
      <w:r>
        <w:rPr>
          <w:sz w:val="28"/>
          <w:szCs w:val="28"/>
        </w:rPr>
        <w:t>30 границы охранной зоны «ОЗ-</w:t>
      </w:r>
      <w:r w:rsidRPr="00310D51">
        <w:rPr>
          <w:sz w:val="28"/>
          <w:szCs w:val="28"/>
        </w:rPr>
        <w:t>9» расположена на шоссе «Дорога жизни», направлением Санкт-Петербург – Морье.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lastRenderedPageBreak/>
        <w:t>30 – 31 – на северо-восток вдоль дорожного полотна шоссе Санкт-Петербург – Морье (А-128) - Дорога жизни до дорожного полотна автомобильного проезда – ул. Александровская г. Всеволожска 90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31 – 32 – на юг вдоль дорожного полотна автомобильного проезда – ул. Александровская г. Всеволожска 20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32 – 33 – на юго-запад на расстоянии 20 м от дорожного полотна шоссе Санкт-Петербург – Морье (А-128) - Дорога жизни, параллельно ему, 80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33 – 30 – на северо-запад 20 м до дорожного полотна шоссе Санкт-Петербург – Морье (А-128) - Дорога жизни в исходную точку.</w:t>
      </w:r>
    </w:p>
    <w:p w:rsidR="00E47F27" w:rsidRPr="008F0D89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8F0D89">
        <w:rPr>
          <w:b/>
          <w:sz w:val="28"/>
          <w:szCs w:val="28"/>
        </w:rPr>
        <w:t>9» составляет 0,17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8F0D89">
        <w:rPr>
          <w:b/>
          <w:sz w:val="28"/>
          <w:szCs w:val="28"/>
        </w:rPr>
        <w:t>10-го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>10». Исходная точка 34 гра</w:t>
      </w:r>
      <w:r>
        <w:rPr>
          <w:sz w:val="28"/>
          <w:szCs w:val="28"/>
        </w:rPr>
        <w:t>ницы охранной зоны «ОЗ-</w:t>
      </w:r>
      <w:r w:rsidRPr="00310D51">
        <w:rPr>
          <w:sz w:val="28"/>
          <w:szCs w:val="28"/>
        </w:rPr>
        <w:t>10» расположена на пересечении дорожного полотна шоссе «Дорога жизни», направлением Санкт-Петербург – Морье (А-128), и дорожным полотном автомобильного проезда – ул. Нагорная г. Всеволожск.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34 – 35 – на северо-восток вдоль дорожного полотна шоссе Санкт-Петербург – Морье (А-128) - Дорога жизни 35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35 – 36 – на юго-восток вдоль границы зеленых насаждений 20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36 – 37 – на юго-запад вдоль границы зеленых насаждений до дорожного полотна автомобильного проезда – ул. </w:t>
      </w:r>
      <w:proofErr w:type="gramStart"/>
      <w:r w:rsidRPr="00310D51">
        <w:rPr>
          <w:sz w:val="28"/>
          <w:szCs w:val="28"/>
        </w:rPr>
        <w:t>Нагорная</w:t>
      </w:r>
      <w:proofErr w:type="gramEnd"/>
      <w:r w:rsidRPr="00310D51">
        <w:rPr>
          <w:sz w:val="28"/>
          <w:szCs w:val="28"/>
        </w:rPr>
        <w:t xml:space="preserve"> г. Всеволожск   35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37 – 34 – на северо-запад вдоль дорожного полотна автомобильного проезда -  ул. Нагорная 22 м до дорожного полотна шоссе Санкт-Петербург – Морье (А-128) - Дорога жизни в исходную точку.</w:t>
      </w:r>
    </w:p>
    <w:p w:rsidR="00E47F27" w:rsidRPr="008F0D89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8F0D89">
        <w:rPr>
          <w:b/>
          <w:sz w:val="28"/>
          <w:szCs w:val="28"/>
        </w:rPr>
        <w:t>10» составляет 0,08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8F0D89">
        <w:rPr>
          <w:b/>
          <w:sz w:val="28"/>
          <w:szCs w:val="28"/>
        </w:rPr>
        <w:t>11-го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 xml:space="preserve">11». Исходная точка </w:t>
      </w:r>
      <w:r>
        <w:rPr>
          <w:sz w:val="28"/>
          <w:szCs w:val="28"/>
        </w:rPr>
        <w:t>38 границы охранной зоны «ОЗ-</w:t>
      </w:r>
      <w:r w:rsidRPr="00310D51">
        <w:rPr>
          <w:sz w:val="28"/>
          <w:szCs w:val="28"/>
        </w:rPr>
        <w:t>11» расположена на дорожном полотне шоссе «Дорога жизни», направлением Санкт-Петербург – Морье (А-128).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38 – 39 – на северо-восток вдоль дорожного полотна шоссе Санкт-Петербург – Морье (А-128) - Дорога жизни 42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39 – 40 – на юг вдоль границы зеленых насаждений 15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40 – 41 – на юго-запад 42 м на расстоянии 15 м от дорожного полотна шоссе Санкт-Петербург – Морье (А-128) - Дорога жизни, параллельно ему;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41 – 38 – на север 15 м вдоль границы зеленых насаждений до дорожного полотна шоссе Санкт-Петербург – Морье (А-128) - Дорога жизни в исходную точку.</w:t>
      </w:r>
    </w:p>
    <w:p w:rsidR="00E47F27" w:rsidRPr="008F0D89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8F0D89">
        <w:rPr>
          <w:b/>
          <w:sz w:val="28"/>
          <w:szCs w:val="28"/>
        </w:rPr>
        <w:t>11» составляет 0,06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8F0D89">
        <w:rPr>
          <w:b/>
          <w:sz w:val="28"/>
          <w:szCs w:val="28"/>
        </w:rPr>
        <w:t>12-го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 xml:space="preserve">12». Исходная точка </w:t>
      </w:r>
      <w:r>
        <w:rPr>
          <w:sz w:val="28"/>
          <w:szCs w:val="28"/>
        </w:rPr>
        <w:t>42 границы охранной зоны «ОЗ-</w:t>
      </w:r>
      <w:r w:rsidRPr="00310D51">
        <w:rPr>
          <w:sz w:val="28"/>
          <w:szCs w:val="28"/>
        </w:rPr>
        <w:t xml:space="preserve">12» расположена на дорожной полосе шоссе «Дорога жизни», направлением Санкт-Петербург – Морье, и совпадает с границей объекта культурного наследия регионального значения «Мемориальный (шоссейный, </w:t>
      </w:r>
      <w:proofErr w:type="spellStart"/>
      <w:r w:rsidRPr="00310D51">
        <w:rPr>
          <w:sz w:val="28"/>
          <w:szCs w:val="28"/>
        </w:rPr>
        <w:t>неасфальтированный</w:t>
      </w:r>
      <w:proofErr w:type="spellEnd"/>
      <w:r w:rsidRPr="00310D51">
        <w:rPr>
          <w:sz w:val="28"/>
          <w:szCs w:val="28"/>
        </w:rPr>
        <w:t xml:space="preserve">) участок «Дороги жизни» протяженностью 280 </w:t>
      </w:r>
      <w:proofErr w:type="spellStart"/>
      <w:r w:rsidRPr="00310D51">
        <w:rPr>
          <w:sz w:val="28"/>
          <w:szCs w:val="28"/>
        </w:rPr>
        <w:t>п.м</w:t>
      </w:r>
      <w:proofErr w:type="spellEnd"/>
      <w:r w:rsidRPr="00310D51">
        <w:rPr>
          <w:sz w:val="28"/>
          <w:szCs w:val="28"/>
        </w:rPr>
        <w:t>., где установлены три памятных знака-стелы».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42 – 43 – на северо-восток вдоль дорожного полотна шоссе Санкт-Петербург – Морье (А-128) - Дорога жизни 355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43 – 44 – на юго-запад вдоль границы зеленых насаждений 215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lastRenderedPageBreak/>
        <w:t>44 – 42 – на запад 195 м вдоль границы зеленых насаждений до дорожного полотна шоссе Санкт-Петербург – Морье (А-128) - Дорога жизни в исходную точку.</w:t>
      </w:r>
    </w:p>
    <w:p w:rsidR="00E47F27" w:rsidRPr="008F0D89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8F0D89">
        <w:rPr>
          <w:b/>
          <w:sz w:val="28"/>
          <w:szCs w:val="28"/>
        </w:rPr>
        <w:t>12» составляет 1,81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8F0D89">
        <w:rPr>
          <w:b/>
          <w:sz w:val="28"/>
          <w:szCs w:val="28"/>
        </w:rPr>
        <w:t>13-го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 xml:space="preserve">13». Исходная точка </w:t>
      </w:r>
      <w:r>
        <w:rPr>
          <w:sz w:val="28"/>
          <w:szCs w:val="28"/>
        </w:rPr>
        <w:t>45 границы охранной зоны «ОЗ-</w:t>
      </w:r>
      <w:r w:rsidRPr="00310D51">
        <w:rPr>
          <w:sz w:val="28"/>
          <w:szCs w:val="28"/>
        </w:rPr>
        <w:t>13» расположена на шоссе «Дорога жизни», направлением Санкт-Петербург – Морье.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45 – 46 – на северо-восток вдоль дорожного полотна шоссе Санкт-Петербург – Морье (А-128) - Дорога жизни 50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46 – 47 – на юго-восток 7 м на расстоянии 25 м от памятного километрового столба № 13 до границы жилого участка для индивидуальной жилой застройки;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47 – 48 – на юго-запад вдоль границы жилого участка для индивидуальной жилой застройки 50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48 – 45 – на северо-запад 7 м до дорожного полотна шоссе Санкт-Петербург – Морье (А-128) - Дорога жизни в исходную точку.</w:t>
      </w:r>
    </w:p>
    <w:p w:rsidR="00E47F27" w:rsidRPr="008F0D89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8F0D89">
        <w:rPr>
          <w:b/>
          <w:sz w:val="28"/>
          <w:szCs w:val="28"/>
        </w:rPr>
        <w:t>13» составляет 0,04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8F0D89">
        <w:rPr>
          <w:b/>
          <w:sz w:val="28"/>
          <w:szCs w:val="28"/>
        </w:rPr>
        <w:t>14-го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 xml:space="preserve">14». Исходная точка </w:t>
      </w:r>
      <w:r>
        <w:rPr>
          <w:sz w:val="28"/>
          <w:szCs w:val="28"/>
        </w:rPr>
        <w:t>49 границы охранной зоны «ОЗ-</w:t>
      </w:r>
      <w:r w:rsidRPr="00310D51">
        <w:rPr>
          <w:sz w:val="28"/>
          <w:szCs w:val="28"/>
        </w:rPr>
        <w:t>14» расположена на пересечении дорожного полотна шоссе «Дорога жизни», направлением Санкт-Петербург – Морье (А-128), и дорожного полотна автомобильного проезда местного значения п. Романовка.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49 – 50 – на северо-восток вдоль дорожного полотна шоссе Санкт-Петербург – Морье (А-128) - Дорога жизни 40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50 – 51 – на юго-восток 25 м на расстоянии 20 м от памятного километрового столба № 14;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51 – 52 – на юго-запад 45 м на расстоянии 25 м от дорожного полотна шоссе Санкт-Петербург – Морье (А-128) - Дорога жизни, параллельно ему, до дорожного полотна автомобильной дороги местного значения;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52 – 49 – на север 25 м вдоль дорожного полотна автомобильного проезда местного значения до дорожного полотна шоссе Санкт-Петербург – Морье (А-128) - Дорога жизни в исходную точку.</w:t>
      </w:r>
    </w:p>
    <w:p w:rsidR="00E47F27" w:rsidRPr="008F0D89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8F0D89">
        <w:rPr>
          <w:b/>
          <w:sz w:val="28"/>
          <w:szCs w:val="28"/>
        </w:rPr>
        <w:t>14» составляет 0,093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8F0D89">
        <w:rPr>
          <w:b/>
          <w:sz w:val="28"/>
          <w:szCs w:val="28"/>
        </w:rPr>
        <w:t>15-го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 xml:space="preserve">15». Исходная точка </w:t>
      </w:r>
      <w:r>
        <w:rPr>
          <w:sz w:val="28"/>
          <w:szCs w:val="28"/>
        </w:rPr>
        <w:t>53 границы охранной зоны «ОЗ-</w:t>
      </w:r>
      <w:r w:rsidRPr="00310D51">
        <w:rPr>
          <w:sz w:val="28"/>
          <w:szCs w:val="28"/>
        </w:rPr>
        <w:t>15» расположена на шоссе «Дорога жизни», направлением Санкт-Петербург – Морье (А-128).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53 – 54 – на северо-восток вдоль дорожного полотна шоссе Санкт-Петербург – Морье (А-128) - Дорога жизни 44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54 – 55 – на юго-восток 7 м на расстоянии 20 м от памятного километрового столба № 15 до северо-западной границы земельного участка д. 78;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55 – 56 – на юго-запад 44 м на расстоянии 7 м от дорожного полотна шоссе Санкт-Петербург – Морье (А-128) - Дорога жизни, параллельно ему, вдоль северо-западных границ земельных участков д. 78 и д. 76;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56 – 53 – на северо-запад 7 м на расстоянии 20 м от памятного километрового столба № 15 до дорожного полотна шоссе Санкт-Петербург – Морье (А-128) - Дорога жизни в исходную точку.</w:t>
      </w:r>
    </w:p>
    <w:p w:rsidR="00E47F27" w:rsidRPr="008F0D89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8F0D89">
        <w:rPr>
          <w:b/>
          <w:sz w:val="28"/>
          <w:szCs w:val="28"/>
        </w:rPr>
        <w:t>15» составляет 0,034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8F0D89">
        <w:rPr>
          <w:b/>
          <w:sz w:val="28"/>
          <w:szCs w:val="28"/>
        </w:rPr>
        <w:t>16-го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 xml:space="preserve">16». Исходная точка </w:t>
      </w:r>
      <w:r>
        <w:rPr>
          <w:sz w:val="28"/>
          <w:szCs w:val="28"/>
        </w:rPr>
        <w:t>57 границы охранной зоны «ОЗ-</w:t>
      </w:r>
      <w:r w:rsidRPr="00310D51">
        <w:rPr>
          <w:sz w:val="28"/>
          <w:szCs w:val="28"/>
        </w:rPr>
        <w:t xml:space="preserve">16» расположена на пересечении дорожного полотна шоссе «Дорога жизни», направлением Санкт-Петербург – Морье (А-128), и дорожного полотна автомобильного проезда – ул. Набережная п. ст. </w:t>
      </w:r>
      <w:proofErr w:type="spellStart"/>
      <w:r w:rsidRPr="00310D51">
        <w:rPr>
          <w:sz w:val="28"/>
          <w:szCs w:val="28"/>
        </w:rPr>
        <w:t>Корнево</w:t>
      </w:r>
      <w:proofErr w:type="spellEnd"/>
      <w:r w:rsidRPr="00310D51">
        <w:rPr>
          <w:sz w:val="28"/>
          <w:szCs w:val="28"/>
        </w:rPr>
        <w:t>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57 – 58 – на северо-восток вдоль дорожного полотна шоссе Санкт-Петербург – Морье (А-128) - Дорога жизни до грунтовой дороги местного значения п. ст. </w:t>
      </w:r>
      <w:proofErr w:type="spellStart"/>
      <w:r w:rsidRPr="00310D51">
        <w:rPr>
          <w:sz w:val="28"/>
          <w:szCs w:val="28"/>
        </w:rPr>
        <w:t>Корнево</w:t>
      </w:r>
      <w:proofErr w:type="spellEnd"/>
      <w:r w:rsidRPr="00310D51">
        <w:rPr>
          <w:sz w:val="28"/>
          <w:szCs w:val="28"/>
        </w:rPr>
        <w:t xml:space="preserve"> 90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58 – 59 – на юго-запад вдоль грунтовой дороги местного значения и дорожного полотна автомобильного проезда – ул. 3-я линия п. ст. </w:t>
      </w:r>
      <w:proofErr w:type="spellStart"/>
      <w:r w:rsidRPr="00310D51">
        <w:rPr>
          <w:sz w:val="28"/>
          <w:szCs w:val="28"/>
        </w:rPr>
        <w:t>Корнево</w:t>
      </w:r>
      <w:proofErr w:type="spellEnd"/>
      <w:r w:rsidRPr="00310D51">
        <w:rPr>
          <w:sz w:val="28"/>
          <w:szCs w:val="28"/>
        </w:rPr>
        <w:t xml:space="preserve"> СНТ «Спутник» 105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59 – 57 – на северо-запад 40 м вдоль дорожного полотна автомобильного проезда – ул. Набережная п. ст. </w:t>
      </w:r>
      <w:proofErr w:type="spellStart"/>
      <w:r w:rsidRPr="00310D51">
        <w:rPr>
          <w:sz w:val="28"/>
          <w:szCs w:val="28"/>
        </w:rPr>
        <w:t>Корнево</w:t>
      </w:r>
      <w:proofErr w:type="spellEnd"/>
      <w:r w:rsidRPr="00310D51">
        <w:rPr>
          <w:sz w:val="28"/>
          <w:szCs w:val="28"/>
        </w:rPr>
        <w:t xml:space="preserve"> до дорожного полотна шоссе Санкт-Петербург – Морье (А-128) - Дорога жизни в исходную точку.</w:t>
      </w:r>
    </w:p>
    <w:p w:rsidR="00E47F27" w:rsidRPr="008F0D89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8F0D89">
        <w:rPr>
          <w:b/>
          <w:sz w:val="28"/>
          <w:szCs w:val="28"/>
        </w:rPr>
        <w:t>16» составляет 0,22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542AE">
        <w:rPr>
          <w:b/>
          <w:sz w:val="28"/>
          <w:szCs w:val="28"/>
        </w:rPr>
        <w:t>17-го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 xml:space="preserve">17». Исходная точка </w:t>
      </w:r>
      <w:r>
        <w:rPr>
          <w:sz w:val="28"/>
          <w:szCs w:val="28"/>
        </w:rPr>
        <w:t>60 границы охранной зоны «ОЗ-</w:t>
      </w:r>
      <w:r w:rsidRPr="00310D51">
        <w:rPr>
          <w:sz w:val="28"/>
          <w:szCs w:val="28"/>
        </w:rPr>
        <w:t>17» расположена на шоссе «Дорога жизни», направлением Санкт-Петербург – Морье (А-128).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60 – 61 – на север вдоль дорожного полотна шоссе Санкт-Петербург – Морье (А-128) - Дорога жизни до дорожного полотна автомобильного проезда – Центральный проезд п. ст. </w:t>
      </w:r>
      <w:proofErr w:type="spellStart"/>
      <w:r w:rsidRPr="00310D51">
        <w:rPr>
          <w:sz w:val="28"/>
          <w:szCs w:val="28"/>
        </w:rPr>
        <w:t>Корнево</w:t>
      </w:r>
      <w:proofErr w:type="spellEnd"/>
      <w:r w:rsidRPr="00310D51">
        <w:rPr>
          <w:sz w:val="28"/>
          <w:szCs w:val="28"/>
        </w:rPr>
        <w:t xml:space="preserve"> СНТ «Спутник» 25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61 – 62 – на северо-восток вдоль дорожного полотна автомобильного проезда – Центральный проезд п. ст. </w:t>
      </w:r>
      <w:proofErr w:type="spellStart"/>
      <w:r w:rsidRPr="00310D51">
        <w:rPr>
          <w:sz w:val="28"/>
          <w:szCs w:val="28"/>
        </w:rPr>
        <w:t>Корнево</w:t>
      </w:r>
      <w:proofErr w:type="spellEnd"/>
      <w:r w:rsidRPr="00310D51">
        <w:rPr>
          <w:sz w:val="28"/>
          <w:szCs w:val="28"/>
        </w:rPr>
        <w:t xml:space="preserve"> СНТ «Спутник» 40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62 – 63 – на юг вдоль западной границы земельного участка д. 346 п. ст. </w:t>
      </w:r>
      <w:proofErr w:type="spellStart"/>
      <w:r w:rsidRPr="00310D51">
        <w:rPr>
          <w:sz w:val="28"/>
          <w:szCs w:val="28"/>
        </w:rPr>
        <w:t>Корнево</w:t>
      </w:r>
      <w:proofErr w:type="spellEnd"/>
      <w:r w:rsidRPr="00310D51">
        <w:rPr>
          <w:sz w:val="28"/>
          <w:szCs w:val="28"/>
        </w:rPr>
        <w:t xml:space="preserve"> СНТ «Спутник» 42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63 – 60 – на северо-запад 35 м вдоль границы земельного участка д. 346 п. ст. </w:t>
      </w:r>
      <w:proofErr w:type="spellStart"/>
      <w:r w:rsidRPr="00310D51">
        <w:rPr>
          <w:sz w:val="28"/>
          <w:szCs w:val="28"/>
        </w:rPr>
        <w:t>Корнево</w:t>
      </w:r>
      <w:proofErr w:type="spellEnd"/>
      <w:r w:rsidRPr="00310D51">
        <w:rPr>
          <w:sz w:val="28"/>
          <w:szCs w:val="28"/>
        </w:rPr>
        <w:t xml:space="preserve"> СНТ «Спутник» до дорожного полотна шоссе Санкт-Петербург – Морье (А-128) - Дорога жизни в исходную точку.</w:t>
      </w:r>
    </w:p>
    <w:p w:rsidR="00E47F27" w:rsidRPr="005542AE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5542AE">
        <w:rPr>
          <w:b/>
          <w:sz w:val="28"/>
          <w:szCs w:val="28"/>
        </w:rPr>
        <w:t>17» составляет 0,11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542AE">
        <w:rPr>
          <w:b/>
          <w:sz w:val="28"/>
          <w:szCs w:val="28"/>
        </w:rPr>
        <w:t>18-го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 xml:space="preserve">18». Исходная точка </w:t>
      </w:r>
      <w:r>
        <w:rPr>
          <w:sz w:val="28"/>
          <w:szCs w:val="28"/>
        </w:rPr>
        <w:t>63 границы охранной зоны «ОЗ-</w:t>
      </w:r>
      <w:r w:rsidRPr="00310D51">
        <w:rPr>
          <w:sz w:val="28"/>
          <w:szCs w:val="28"/>
        </w:rPr>
        <w:t xml:space="preserve">18» расположена на пересечении дорожного полотна шоссе «Дорога жизни», направлением Санкт-Петербург – Морье (А-128), и дорожного полотна автомобильного проезда местного значения п. ст. </w:t>
      </w:r>
      <w:proofErr w:type="spellStart"/>
      <w:r w:rsidRPr="00310D51">
        <w:rPr>
          <w:sz w:val="28"/>
          <w:szCs w:val="28"/>
        </w:rPr>
        <w:t>Корнево</w:t>
      </w:r>
      <w:proofErr w:type="spellEnd"/>
      <w:r w:rsidRPr="00310D51">
        <w:rPr>
          <w:sz w:val="28"/>
          <w:szCs w:val="28"/>
        </w:rPr>
        <w:t xml:space="preserve"> СНТ «Спутник».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64 – 65 – на северо-восток вдоль дорожного полотна шоссе Санкт-Петербург – Морье (А-128) - Дорога жизни 80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65 – 66 – на юго-восток вдоль просеки до дорожного полотна автомобильного проезда – ул. 10-я линия п. ст. </w:t>
      </w:r>
      <w:proofErr w:type="spellStart"/>
      <w:r w:rsidRPr="00310D51">
        <w:rPr>
          <w:sz w:val="28"/>
          <w:szCs w:val="28"/>
        </w:rPr>
        <w:t>Корнево</w:t>
      </w:r>
      <w:proofErr w:type="spellEnd"/>
      <w:r w:rsidRPr="00310D51">
        <w:rPr>
          <w:sz w:val="28"/>
          <w:szCs w:val="28"/>
        </w:rPr>
        <w:t xml:space="preserve"> СНТ «Спутник»      20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66 – 67 – на юго-запад вдоль дорожного полотна автомобильного проезда – ул. 10-я линия п. ст. </w:t>
      </w:r>
      <w:proofErr w:type="spellStart"/>
      <w:r w:rsidRPr="00310D51">
        <w:rPr>
          <w:sz w:val="28"/>
          <w:szCs w:val="28"/>
        </w:rPr>
        <w:t>Корнево</w:t>
      </w:r>
      <w:proofErr w:type="spellEnd"/>
      <w:r w:rsidRPr="00310D51">
        <w:rPr>
          <w:sz w:val="28"/>
          <w:szCs w:val="28"/>
        </w:rPr>
        <w:t xml:space="preserve"> СНТ «Спутник» до дорожного полотна автомобильного проезда местного значения П. ст. </w:t>
      </w:r>
      <w:proofErr w:type="spellStart"/>
      <w:r w:rsidRPr="00310D51">
        <w:rPr>
          <w:sz w:val="28"/>
          <w:szCs w:val="28"/>
        </w:rPr>
        <w:t>Корнево</w:t>
      </w:r>
      <w:proofErr w:type="spellEnd"/>
      <w:r w:rsidRPr="00310D51">
        <w:rPr>
          <w:sz w:val="28"/>
          <w:szCs w:val="28"/>
        </w:rPr>
        <w:t xml:space="preserve"> СНТ «Спутник» 80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67 – 64 – на северо-запад 20 м вдоль дорожного полотна автомобильного проезда местного значения п. ст. </w:t>
      </w:r>
      <w:proofErr w:type="spellStart"/>
      <w:r w:rsidRPr="00310D51">
        <w:rPr>
          <w:sz w:val="28"/>
          <w:szCs w:val="28"/>
        </w:rPr>
        <w:t>Корнево</w:t>
      </w:r>
      <w:proofErr w:type="spellEnd"/>
      <w:r w:rsidRPr="00310D51">
        <w:rPr>
          <w:sz w:val="28"/>
          <w:szCs w:val="28"/>
        </w:rPr>
        <w:t xml:space="preserve"> СНТ «Спутник» до дорожного полотна шоссе Санкт-Петербург – Морье (А-128) - Дорога жизни в исходную точку.</w:t>
      </w:r>
    </w:p>
    <w:p w:rsidR="00E47F27" w:rsidRPr="005542AE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5542AE">
        <w:rPr>
          <w:b/>
          <w:sz w:val="28"/>
          <w:szCs w:val="28"/>
        </w:rPr>
        <w:t>18» составляет 0,18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lastRenderedPageBreak/>
        <w:t xml:space="preserve">Граница охранной зоны памятного </w:t>
      </w:r>
      <w:r w:rsidRPr="005542AE">
        <w:rPr>
          <w:b/>
          <w:sz w:val="28"/>
          <w:szCs w:val="28"/>
        </w:rPr>
        <w:t>19-го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 xml:space="preserve">19». Исходная точка </w:t>
      </w:r>
      <w:r>
        <w:rPr>
          <w:sz w:val="28"/>
          <w:szCs w:val="28"/>
        </w:rPr>
        <w:t>68 границы охранной зоны «ОЗ-</w:t>
      </w:r>
      <w:r w:rsidRPr="00310D51">
        <w:rPr>
          <w:sz w:val="28"/>
          <w:szCs w:val="28"/>
        </w:rPr>
        <w:t>19» расположена на шоссе «Дорога жизни», направлением Санкт-Петербург – Морье (А-128), на расстоянии 30 м от памятного километрового столба № 19.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68 – 69 – на северо-восток вдоль дорожного полотна шоссе Санкт-Петербург – Морье (А-128) - Дорога жизни 60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69 – 70 – на юго-восток 22 м на расстоянии 30 м от памятного километрового столба № 19;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70 – 71 – на юго-запад 60 м на расстоянии 22 м от дорожного полотна шоссе Санкт-Петербург – Морье (А-128) - Дорога жизни, параллельно ему;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71 – 68 – на северо-запад 22 м на расстоянии 30 м от памятного километрового столба № 19 до дорожного полотна шоссе Санкт-Петербург – Морье (А-128) - Дорога жизни в исходную точку.</w:t>
      </w:r>
    </w:p>
    <w:p w:rsidR="00E47F27" w:rsidRPr="005542AE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5542AE">
        <w:rPr>
          <w:b/>
          <w:sz w:val="28"/>
          <w:szCs w:val="28"/>
        </w:rPr>
        <w:t>19» составляет 0,14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542AE">
        <w:rPr>
          <w:b/>
          <w:sz w:val="28"/>
          <w:szCs w:val="28"/>
        </w:rPr>
        <w:t>20-го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 xml:space="preserve">20». Исходная точка </w:t>
      </w:r>
      <w:r>
        <w:rPr>
          <w:sz w:val="28"/>
          <w:szCs w:val="28"/>
        </w:rPr>
        <w:t>72 границы охранной зоны «ОЗ-</w:t>
      </w:r>
      <w:r w:rsidRPr="00310D51">
        <w:rPr>
          <w:sz w:val="28"/>
          <w:szCs w:val="28"/>
        </w:rPr>
        <w:t>20» расположена на шоссе «Дорога жизни», направлением Санкт-Петербург – Морье (А-128), на расстоянии 28 м от памятного километрового столба № 20.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72 – 73 – на северо-восток 52 м вдоль дорожного полотна шоссе Санкт-Петербург – Морье (А-128) - Дорога жизни;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73 – 74 – на юго-восток 18 м на расстоянии 28 м от памятного километрового столба № 20;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74 – 75 – на юго-запад 52 м на расстоянии 18 м от дорожного полотна шоссе Санкт-Петербург – Морье (А-128) - Дорога жизни, параллельно ему;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75 – 72 – на северо-запад 18 м на расстоянии 28 м от памятного километрового столба № 20 до дорожного полотна шоссе Санкт-Петербург – Морье (А-128) - Дорога жизни в исходную точку.</w:t>
      </w:r>
    </w:p>
    <w:p w:rsidR="00E47F27" w:rsidRPr="005542AE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5542AE">
        <w:rPr>
          <w:b/>
          <w:sz w:val="28"/>
          <w:szCs w:val="28"/>
        </w:rPr>
        <w:t>20» составляет 0,91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542AE">
        <w:rPr>
          <w:b/>
          <w:sz w:val="28"/>
          <w:szCs w:val="28"/>
        </w:rPr>
        <w:t>21-го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 xml:space="preserve">21». Исходная точка </w:t>
      </w:r>
      <w:r>
        <w:rPr>
          <w:sz w:val="28"/>
          <w:szCs w:val="28"/>
        </w:rPr>
        <w:t>76 границы охранной зоны «ОЗ-</w:t>
      </w:r>
      <w:r w:rsidRPr="00310D51">
        <w:rPr>
          <w:sz w:val="28"/>
          <w:szCs w:val="28"/>
        </w:rPr>
        <w:t>21» расположена на шоссе «Дорога жизни», направлением Санкт-Петербург – Морье (А-128), на расстоянии 23 м от памятного километрового столба № 21.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76 – 77 – на северо-восток 45 м вдоль дорожного полотна шоссе Санкт-Петербург – Морье (А-128) - Дорога жизни;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77 – 78 – на юго-восток 18 м на расстоянии 23 м от памятного километрового столба № 21;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78 – 79 – на юго-запад 45 м на расстоянии 18 м от дорожного полотна шоссе Санкт-Петербург – Морье (А-128) - Дорога жизни, параллельно ему;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79 – 76 – на северо-запад 18 м на расстоянии 23 м от памятного километрового столба № 21 до дорожного полотна шоссе Санкт-Петербург – Морье (А-128) - Дорога жизни в исходную точку.</w:t>
      </w:r>
    </w:p>
    <w:p w:rsidR="00E47F27" w:rsidRPr="005542AE" w:rsidRDefault="00E47F27" w:rsidP="00E47F27">
      <w:pPr>
        <w:ind w:firstLine="708"/>
        <w:jc w:val="both"/>
        <w:rPr>
          <w:b/>
          <w:sz w:val="28"/>
          <w:szCs w:val="28"/>
        </w:rPr>
      </w:pPr>
      <w:r w:rsidRPr="005542AE">
        <w:rPr>
          <w:b/>
          <w:sz w:val="28"/>
          <w:szCs w:val="28"/>
        </w:rPr>
        <w:t>Площадь «ОЗ-21» составляет 0,81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542AE">
        <w:rPr>
          <w:b/>
          <w:sz w:val="28"/>
          <w:szCs w:val="28"/>
        </w:rPr>
        <w:t>22-го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 xml:space="preserve">22». Исходная точка </w:t>
      </w:r>
      <w:r>
        <w:rPr>
          <w:sz w:val="28"/>
          <w:szCs w:val="28"/>
        </w:rPr>
        <w:t>80 границы охранной зоны «ОЗ-</w:t>
      </w:r>
      <w:r w:rsidRPr="00310D51">
        <w:rPr>
          <w:sz w:val="28"/>
          <w:szCs w:val="28"/>
        </w:rPr>
        <w:t xml:space="preserve">22» расположена на пересечении </w:t>
      </w:r>
      <w:r w:rsidRPr="00310D51">
        <w:rPr>
          <w:sz w:val="28"/>
          <w:szCs w:val="28"/>
        </w:rPr>
        <w:lastRenderedPageBreak/>
        <w:t>дорожного полотна шоссе «Дорога жизни», направлением Санкт-Петербург – Морье (А-128), и грунтовой дорогой местного значения д. Проба.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80 – 81 – на северо-восток вдоль дорожного полотна шоссе Санкт-Петербург – Морье (А-128) - Дорога жизни 70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81 – 82 – на юго-восток 18 м на расстоянии 30 м от памятного километрового столба № 22;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82 – 83 – на юго-запад 70 м на расстоянии 18 м от дорожного полотна шоссе Санкт-Петербург – Морье (А-128) - Дорога жизни, параллельно ему;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83 – 80 – на северо-запад 18 м вдоль грунтовой дороги местного значения д. Проба до дорожного полотна шоссе Санкт-Петербург – Морье (А-128) - Дорога жизни в исходную точку.</w:t>
      </w:r>
    </w:p>
    <w:p w:rsidR="00E47F27" w:rsidRPr="005542AE" w:rsidRDefault="00E47F27" w:rsidP="00E47F27">
      <w:pPr>
        <w:ind w:firstLine="708"/>
        <w:jc w:val="both"/>
        <w:rPr>
          <w:b/>
          <w:sz w:val="28"/>
          <w:szCs w:val="28"/>
        </w:rPr>
      </w:pPr>
      <w:r w:rsidRPr="005542AE">
        <w:rPr>
          <w:b/>
          <w:sz w:val="28"/>
          <w:szCs w:val="28"/>
        </w:rPr>
        <w:t>Площадь «ОЗ-22» составляет 0,13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542AE">
        <w:rPr>
          <w:b/>
          <w:sz w:val="28"/>
          <w:szCs w:val="28"/>
        </w:rPr>
        <w:t>23-го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>23». Исходная точка 84 границ</w:t>
      </w:r>
      <w:r>
        <w:rPr>
          <w:sz w:val="28"/>
          <w:szCs w:val="28"/>
        </w:rPr>
        <w:t>ы охранной зоны «ОЗ-</w:t>
      </w:r>
      <w:r w:rsidRPr="00310D51">
        <w:rPr>
          <w:sz w:val="28"/>
          <w:szCs w:val="28"/>
        </w:rPr>
        <w:t>23» расположена на шоссе «Дорога жизни», направлением Санкт-Петербург – Морье (А-128), на расстоянии 7 м от памятного километрового столба № 23.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84 – 85 – на северо-восток вдоль дорожного полотна шоссе Санкт-Петербург – Морье (А-128) - Дорога жизни до границы зеленых насаждений 20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85 – 86 – на юго-восток вдоль границы зеленых насаждений 15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86 – 87 – на юго-запад 20 м на расстоянии 15 м от дорожного полотна шоссе Санкт-Петербург – Морье (А-128) - Дорога жизни, параллельно ему;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87 – 84 – на северо-запад 15 м на расстоянии 7 м от памятного километрового столба № 23 до дорожного полотна шоссе Санкт-Петербург – Морье (А-128) - Дорога жизни в исходную точку.</w:t>
      </w:r>
    </w:p>
    <w:p w:rsidR="00E47F27" w:rsidRPr="005542AE" w:rsidRDefault="00E47F27" w:rsidP="00E47F27">
      <w:pPr>
        <w:ind w:firstLine="708"/>
        <w:jc w:val="both"/>
        <w:rPr>
          <w:b/>
          <w:sz w:val="28"/>
          <w:szCs w:val="28"/>
        </w:rPr>
      </w:pPr>
      <w:r w:rsidRPr="005542AE">
        <w:rPr>
          <w:b/>
          <w:sz w:val="28"/>
          <w:szCs w:val="28"/>
        </w:rPr>
        <w:t>Площадь «ОЗ-23» составляет 0,032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542AE">
        <w:rPr>
          <w:b/>
          <w:sz w:val="28"/>
          <w:szCs w:val="28"/>
        </w:rPr>
        <w:t>24-го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 xml:space="preserve">24». Исходная точка </w:t>
      </w:r>
      <w:r>
        <w:rPr>
          <w:sz w:val="28"/>
          <w:szCs w:val="28"/>
        </w:rPr>
        <w:t>88 границы охранной зоны «ОЗ-</w:t>
      </w:r>
      <w:r w:rsidRPr="00310D51">
        <w:rPr>
          <w:sz w:val="28"/>
          <w:szCs w:val="28"/>
        </w:rPr>
        <w:t>24» расположена на дорожном полотне Ленинградского шоссе «Дорога жизни», направлением Санкт-Петербург – Морье, на расстоянии 28 м от памятного километрового столба № 24.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88 – 89 – на юго-восток вдоль дорожного полотна Ленинградского шоссе 25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89 – 90 – на юго-восток вдоль дорожного полотна Ленинградского шоссе 27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90 – 91 – на юго-запад 25 м на расстоянии 28 м от памятного километрового столба № 24;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91 – 92 – на северо-запад 50 м на расстоянии 25 м от дорожного полотна Ленинградского шоссе, параллельно ему;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92 – 88 – на северо-восток 25 м на расстоянии 28 м от памятного километрового столба № 24 до дорожного полотна Ленинградского шоссе в исходную точку.</w:t>
      </w:r>
    </w:p>
    <w:p w:rsidR="00E47F27" w:rsidRPr="005542AE" w:rsidRDefault="00E47F27" w:rsidP="00E47F27">
      <w:pPr>
        <w:ind w:firstLine="708"/>
        <w:jc w:val="both"/>
        <w:rPr>
          <w:b/>
          <w:sz w:val="28"/>
          <w:szCs w:val="28"/>
        </w:rPr>
      </w:pPr>
      <w:r w:rsidRPr="005542AE">
        <w:rPr>
          <w:b/>
          <w:sz w:val="28"/>
          <w:szCs w:val="28"/>
        </w:rPr>
        <w:t>Площадь «ОЗ-24» составляет 0,13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46B8E">
        <w:rPr>
          <w:b/>
          <w:sz w:val="28"/>
          <w:szCs w:val="28"/>
        </w:rPr>
        <w:t>25-го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 xml:space="preserve">25». Исходная точка </w:t>
      </w:r>
      <w:r>
        <w:rPr>
          <w:sz w:val="28"/>
          <w:szCs w:val="28"/>
        </w:rPr>
        <w:t>93 границы охранной зоны «ОЗ-</w:t>
      </w:r>
      <w:r w:rsidRPr="00310D51">
        <w:rPr>
          <w:sz w:val="28"/>
          <w:szCs w:val="28"/>
        </w:rPr>
        <w:t>25» расположена на дорожном полотне Ленинградского шоссе - «Дорога жизни», направлением Санкт-Петербург – Морье, на расстоянии 20 м от памятного километрового столба № 25.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lastRenderedPageBreak/>
        <w:t>93 – 94 – на юго-восток вдоль дорожного полотна Ленинградского шоссе – Дорога жизни 45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94 – 95 – на юго-запад 8 м на расстоянии 20 м от памятного километрового столба № 25;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95 – 96 – на северо-запад 45 м на расстоянии 8 м от дорожного полотна Ленинградского шоссе – Дорога жизни, параллельно ему;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96 – 93 – на северо-восток 8 м на расстоянии 20 м от памятного километрового столба № 25 до дорожного полотна Ленинградского шоссе - Дорога жизни в исходную точку.</w:t>
      </w:r>
    </w:p>
    <w:p w:rsidR="00E47F27" w:rsidRPr="00546B8E" w:rsidRDefault="00E47F27" w:rsidP="00E47F27">
      <w:pPr>
        <w:ind w:firstLine="708"/>
        <w:jc w:val="both"/>
        <w:rPr>
          <w:b/>
          <w:sz w:val="28"/>
          <w:szCs w:val="28"/>
        </w:rPr>
      </w:pPr>
      <w:r w:rsidRPr="00546B8E">
        <w:rPr>
          <w:b/>
          <w:sz w:val="28"/>
          <w:szCs w:val="28"/>
        </w:rPr>
        <w:t>Площадь «ОЗ-25» составляет 0,04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46B8E">
        <w:rPr>
          <w:b/>
          <w:sz w:val="28"/>
          <w:szCs w:val="28"/>
        </w:rPr>
        <w:t>26-го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 xml:space="preserve">26». Исходная точка </w:t>
      </w:r>
      <w:r>
        <w:rPr>
          <w:sz w:val="28"/>
          <w:szCs w:val="28"/>
        </w:rPr>
        <w:t>97 границы охранной зоны «ОЗ-</w:t>
      </w:r>
      <w:r w:rsidRPr="00310D51">
        <w:rPr>
          <w:sz w:val="28"/>
          <w:szCs w:val="28"/>
        </w:rPr>
        <w:t>26» расположена на дорожном полотне Ленинградского шоссе - «Дорога жизни», направлением Санкт-Петербург – Морье, на расстоянии 25 м от памятного километрового столба № 26.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97 – 98 – на северо-восток вдоль дорожного полотна Ленинградского шоссе - Дороги жизни 55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98 – 99 – на юго-восток 7 м на расстоянии 25 м от памятного километрового столба № 26;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99 – 100 – на юго-запад 55 м на расстоянии 7 м от дорожного полотна Ленинградское шоссе – Дорога жизни, параллельно ему;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100 – 97 – на северо-запад 7 м  на расстоянии 25 м от памятного километрового столба № 26 до дорожного полотна Ленинградского шоссе - Дороги жизни в исходную точку.</w:t>
      </w:r>
    </w:p>
    <w:p w:rsidR="00E47F27" w:rsidRPr="00546B8E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546B8E">
        <w:rPr>
          <w:b/>
          <w:sz w:val="28"/>
          <w:szCs w:val="28"/>
        </w:rPr>
        <w:t>26» составляет 0,04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46B8E">
        <w:rPr>
          <w:b/>
          <w:sz w:val="28"/>
          <w:szCs w:val="28"/>
        </w:rPr>
        <w:t>27-го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>27». Исходная точка 1</w:t>
      </w:r>
      <w:r>
        <w:rPr>
          <w:sz w:val="28"/>
          <w:szCs w:val="28"/>
        </w:rPr>
        <w:t>01 границы охранной зоны «ОЗ-</w:t>
      </w:r>
      <w:r w:rsidRPr="00310D51">
        <w:rPr>
          <w:sz w:val="28"/>
          <w:szCs w:val="28"/>
        </w:rPr>
        <w:t>27» расположена на дорожном полотне шоссе «Дорога жизни», направлением Санкт-Петербург – Морье (А-128), на расстоянии 30 м от памятного километрового столба № 27.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101 – 102 – на юго-восток вдоль дорожного полотна шоссе Санкт-Петербург – Морье (А-128) - Дорога жизни 52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102 – 103 – на юго-запад 15 м на расстоянии 30 м от памятного километрового столба до береговой линии пр. Каменка 15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103 – 104 – на юго-запад вдоль береговой линии пр. Каменка 37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104 – 105 – на северо-запад 30 м на расстоянии 30 м от дорожного полотна шоссе Санкт-Петербург – Морье (А-128) - Дорога жизни, параллельно ему, до грунтовой дороги 30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105 – 101 – на северо-восток вдоль грунтовой дороги 33 м до дорожного полотна шоссе Санкт-Петербург – Морье (А-128) - Дорога жизни в исходную точку.</w:t>
      </w:r>
    </w:p>
    <w:p w:rsidR="00E47F27" w:rsidRPr="00546B8E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территории «ОЗ-</w:t>
      </w:r>
      <w:r w:rsidRPr="00546B8E">
        <w:rPr>
          <w:b/>
          <w:sz w:val="28"/>
          <w:szCs w:val="28"/>
        </w:rPr>
        <w:t>27» составляет 0,16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46B8E">
        <w:rPr>
          <w:b/>
          <w:sz w:val="28"/>
          <w:szCs w:val="28"/>
        </w:rPr>
        <w:t>28-го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>28». Исходная точка 1</w:t>
      </w:r>
      <w:r>
        <w:rPr>
          <w:sz w:val="28"/>
          <w:szCs w:val="28"/>
        </w:rPr>
        <w:t>06 границы охранной зоны «ОЗ-</w:t>
      </w:r>
      <w:r w:rsidRPr="00310D51">
        <w:rPr>
          <w:sz w:val="28"/>
          <w:szCs w:val="28"/>
        </w:rPr>
        <w:t xml:space="preserve">28» расположена на дорожном полотне шоссе «Дорога жизни», направлением Санкт-Петербург – Морье (А-128), на расстоянии 25 м от памятного километрового столба № 28 в д. </w:t>
      </w:r>
      <w:proofErr w:type="spellStart"/>
      <w:r w:rsidRPr="00310D51">
        <w:rPr>
          <w:sz w:val="28"/>
          <w:szCs w:val="28"/>
        </w:rPr>
        <w:t>Ириновка</w:t>
      </w:r>
      <w:proofErr w:type="spellEnd"/>
      <w:r w:rsidRPr="00310D51">
        <w:rPr>
          <w:sz w:val="28"/>
          <w:szCs w:val="28"/>
        </w:rPr>
        <w:t>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lastRenderedPageBreak/>
        <w:t>106 – 107 – на юго-восток 50 м вдоль дорожного полотна шоссе Санкт-Петербург – Морье (А-128) - Дорога жизни;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107 – 108 – на юго-запад 8 м на расстоянии 25 м от памятного километрового столба № 28;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108 – 109 – на северо-запад 50 м на расстоянии 8 м от дорожного полотна шоссе Санкт-Петербург – Морье (А-128) - Дорога жизни, параллельно ему, вдоль северо-восточной границы квартала д. </w:t>
      </w:r>
      <w:proofErr w:type="spellStart"/>
      <w:r w:rsidRPr="00310D51">
        <w:rPr>
          <w:sz w:val="28"/>
          <w:szCs w:val="28"/>
        </w:rPr>
        <w:t>Ириновка</w:t>
      </w:r>
      <w:proofErr w:type="spellEnd"/>
      <w:r w:rsidRPr="00310D51">
        <w:rPr>
          <w:sz w:val="28"/>
          <w:szCs w:val="28"/>
        </w:rPr>
        <w:t>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109 – 106 – на северо-восток 8 м на расстоянии 25 м от памятного километрового столба № 29 до дорожного полотна шоссе Санкт-Петербург – Морье (А-128) - Дорога жизни в исходную точку.</w:t>
      </w:r>
    </w:p>
    <w:p w:rsidR="00E47F27" w:rsidRPr="00546B8E" w:rsidRDefault="00E47F27" w:rsidP="00E47F27">
      <w:pPr>
        <w:ind w:firstLine="708"/>
        <w:jc w:val="both"/>
        <w:rPr>
          <w:b/>
          <w:sz w:val="28"/>
          <w:szCs w:val="28"/>
        </w:rPr>
      </w:pPr>
      <w:r w:rsidRPr="00546B8E">
        <w:rPr>
          <w:b/>
          <w:sz w:val="28"/>
          <w:szCs w:val="28"/>
        </w:rPr>
        <w:t>Площадь «ОЗ-28» составляет 0,04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46B8E">
        <w:rPr>
          <w:b/>
          <w:sz w:val="28"/>
          <w:szCs w:val="28"/>
        </w:rPr>
        <w:t>29-го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>29». Исходная точка 11</w:t>
      </w:r>
      <w:r>
        <w:rPr>
          <w:sz w:val="28"/>
          <w:szCs w:val="28"/>
        </w:rPr>
        <w:t>0 границы охранной зоны «ОЗ-</w:t>
      </w:r>
      <w:r w:rsidRPr="00310D51">
        <w:rPr>
          <w:sz w:val="28"/>
          <w:szCs w:val="28"/>
        </w:rPr>
        <w:t>29» расположена на дорожном полотне шоссе «Дорога жизни», направлением Санкт-Петербург – Морье (А-128), на расстоянии 45 м от памятного километрового столба № 29.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110 – 111 – на юго-восток 90 м вдоль дорожного полотна шоссе Санкт-Петербург – Морье (А-128) - Дорога жизни;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111 – 112 – на юго-запад 8 м на расстоянии 45 м от памятного километрового столба № 29;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112 – 113 – на северо-запад 90 м на расстоянии 8 м от дорожного полотна шоссе Санкт-Петербург – Морье (А-128) - Дорога жизни, параллельно ему;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113 – 110 – на северо-восток 8 м на расстоянии 45 м от памятного километрового столба до дорожного полотна шоссе Санкт-Петербург – Морье (А-128) - Дорога жизни в исходную точку.</w:t>
      </w:r>
    </w:p>
    <w:p w:rsidR="00E47F27" w:rsidRPr="00546B8E" w:rsidRDefault="00E47F27" w:rsidP="00E47F27">
      <w:pPr>
        <w:ind w:firstLine="708"/>
        <w:jc w:val="both"/>
        <w:rPr>
          <w:b/>
          <w:sz w:val="28"/>
          <w:szCs w:val="28"/>
        </w:rPr>
      </w:pPr>
      <w:r w:rsidRPr="00546B8E">
        <w:rPr>
          <w:b/>
          <w:sz w:val="28"/>
          <w:szCs w:val="28"/>
        </w:rPr>
        <w:t>Площадь «ОЗ-29» составляет 0,08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46B8E">
        <w:rPr>
          <w:b/>
          <w:sz w:val="28"/>
          <w:szCs w:val="28"/>
        </w:rPr>
        <w:t>30-го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>30». Исходная точка 1</w:t>
      </w:r>
      <w:r>
        <w:rPr>
          <w:sz w:val="28"/>
          <w:szCs w:val="28"/>
        </w:rPr>
        <w:t>14 границы охранной зоны «ОЗ-</w:t>
      </w:r>
      <w:r w:rsidRPr="00310D51">
        <w:rPr>
          <w:sz w:val="28"/>
          <w:szCs w:val="28"/>
        </w:rPr>
        <w:t>30» расположена на дорожном полотне шоссе «Дорога жизни», направлением Санкт-Петербург – Морье (А-128), на расстоянии 55 м от памятного километрового столба № 30.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114 – 115 – на юго-восток 120 м вдоль дорожного полотна шоссе Санкт-Петербург – Морье (А-128) - Дорога жизни;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115 – 116 – на юго-запад 30 м на расстоянии 55 м от памятного километрового столба № 30;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116 – 117 – на северо-запад 120 м на расстоянии 30 м от дорожного полотна шоссе Санкт-Петербург – Морье (А-128) - Дорога жизни, параллельно ему;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117 – 114 – на северо-восток 30 м на расстоянии 55 м от памятного километрового столба № 30 до дорожного полотна шоссе Санкт-Петербург – Морье (А-128) - Дорога жизни в исходную точку.</w:t>
      </w:r>
    </w:p>
    <w:p w:rsidR="00E47F27" w:rsidRPr="00546B8E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546B8E">
        <w:rPr>
          <w:b/>
          <w:sz w:val="28"/>
          <w:szCs w:val="28"/>
        </w:rPr>
        <w:t>30» составляет 0,37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46B8E">
        <w:rPr>
          <w:b/>
          <w:sz w:val="28"/>
          <w:szCs w:val="28"/>
        </w:rPr>
        <w:t>31-го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>31». Исходная точка 1</w:t>
      </w:r>
      <w:r>
        <w:rPr>
          <w:sz w:val="28"/>
          <w:szCs w:val="28"/>
        </w:rPr>
        <w:t>18 границы охранной зоны «ОЗ-</w:t>
      </w:r>
      <w:r w:rsidRPr="00310D51">
        <w:rPr>
          <w:sz w:val="28"/>
          <w:szCs w:val="28"/>
        </w:rPr>
        <w:t xml:space="preserve">31» расположена на дорожном полотне шоссе «Дорога жизни», направлением Санкт-Петербург – Морье (А-128), на северо-восточном углу кладбища д. </w:t>
      </w:r>
      <w:proofErr w:type="spellStart"/>
      <w:r w:rsidRPr="00310D51">
        <w:rPr>
          <w:sz w:val="28"/>
          <w:szCs w:val="28"/>
        </w:rPr>
        <w:t>Ириновка</w:t>
      </w:r>
      <w:proofErr w:type="spellEnd"/>
      <w:r w:rsidRPr="00310D51">
        <w:rPr>
          <w:sz w:val="28"/>
          <w:szCs w:val="28"/>
        </w:rPr>
        <w:t>, на расстоянии 35 м от памятного километрового столба № 31.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lastRenderedPageBreak/>
        <w:t>118 – 119 – на восток 85 м вдоль дорожного полотна шоссе Санкт-Петербург – Морье (А-128) - Дорога жизни;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119 – 120 – на юг 35 м на расстоянии 35 м от памятного километрового столба № 31;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120 – 121 – на запад 80 м до восточной границы кладбища д. </w:t>
      </w:r>
      <w:proofErr w:type="spellStart"/>
      <w:r w:rsidRPr="00310D51">
        <w:rPr>
          <w:sz w:val="28"/>
          <w:szCs w:val="28"/>
        </w:rPr>
        <w:t>Ириновка</w:t>
      </w:r>
      <w:proofErr w:type="spellEnd"/>
      <w:r w:rsidRPr="00310D51">
        <w:rPr>
          <w:sz w:val="28"/>
          <w:szCs w:val="28"/>
        </w:rPr>
        <w:t>, на расстоянии 35 м от дорожного полотна шоссе Санкт-Петербург – Морье (А-128) - Дорога жизни, параллельно ему;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121  – 118 – на северо-запад 35 м вдоль восточной границы кладбища д. </w:t>
      </w:r>
      <w:proofErr w:type="spellStart"/>
      <w:r w:rsidRPr="00310D51">
        <w:rPr>
          <w:sz w:val="28"/>
          <w:szCs w:val="28"/>
        </w:rPr>
        <w:t>Ириновка</w:t>
      </w:r>
      <w:proofErr w:type="spellEnd"/>
      <w:r w:rsidRPr="00310D51">
        <w:rPr>
          <w:sz w:val="28"/>
          <w:szCs w:val="28"/>
        </w:rPr>
        <w:t xml:space="preserve"> до дорожного полотна шоссе Санкт-Петербург – Морье (А-128) - Дорога жизни в исходную точку.</w:t>
      </w:r>
    </w:p>
    <w:p w:rsidR="00E47F27" w:rsidRPr="00546B8E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546B8E">
        <w:rPr>
          <w:b/>
          <w:sz w:val="28"/>
          <w:szCs w:val="28"/>
        </w:rPr>
        <w:t>31» составляет 0,28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46B8E">
        <w:rPr>
          <w:b/>
          <w:sz w:val="28"/>
          <w:szCs w:val="28"/>
        </w:rPr>
        <w:t>32-го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>32». Исходная точка 1</w:t>
      </w:r>
      <w:r>
        <w:rPr>
          <w:sz w:val="28"/>
          <w:szCs w:val="28"/>
        </w:rPr>
        <w:t>22 границы охранной зоны «ОЗ-</w:t>
      </w:r>
      <w:r w:rsidRPr="00310D51">
        <w:rPr>
          <w:sz w:val="28"/>
          <w:szCs w:val="28"/>
        </w:rPr>
        <w:t>32» расположена на дорожном полотне шоссе «Дорога жизни», направлением Санкт-Петербург – Морье (А-128), на расстоянии 30 м от памятного километрового столба № 32.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122 – 123 – на северо-восток 70 м вдоль дорожного полотна шоссе Санкт-Петербург – Морье (А-128) - Дорога жизни;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123 – 124 – на юго-восток 25 м на расстоянии 30 м от памятного километрового столба № 32;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124 – 125 – на юго-запад 70 м на расстоянии 25 м от дорожного полотна шоссе Санкт-Петербург – Морье (А-128) - Дорога жизни, параллельно ему;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125 – 122 – на северо-восток 25 м на расстоянии 30 м от памятного километрового столба № 32 до дорожного полотна шоссе Санкт-Петербург – Морье (А-128) - Дорога жизни в исходную точку.</w:t>
      </w:r>
    </w:p>
    <w:p w:rsidR="00E47F27" w:rsidRPr="00546B8E" w:rsidRDefault="00E47F27" w:rsidP="00E47F27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546B8E">
        <w:rPr>
          <w:b/>
          <w:sz w:val="28"/>
          <w:szCs w:val="28"/>
        </w:rPr>
        <w:t>32» составляет 0,19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46B8E">
        <w:rPr>
          <w:b/>
          <w:sz w:val="28"/>
          <w:szCs w:val="28"/>
        </w:rPr>
        <w:t>33-го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>33». Исходная точка 1</w:t>
      </w:r>
      <w:r>
        <w:rPr>
          <w:sz w:val="28"/>
          <w:szCs w:val="28"/>
        </w:rPr>
        <w:t>26 границы охранной зоны «ОЗ-</w:t>
      </w:r>
      <w:r w:rsidRPr="00310D51">
        <w:rPr>
          <w:sz w:val="28"/>
          <w:szCs w:val="28"/>
        </w:rPr>
        <w:t>33» расположена на дорожном полотне шоссе «Дорога жизни», направлением Санкт-Петербург – Морье (А-128), на расстоянии 35 м от памятного километрового столба № 33.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126 – 127 – на северо-восток вдоль дорожного полотна шоссе Санкт-Петербург – Морье (А-128) - Дорога жизни 60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127 – 128 – на юго-восток на расстоянии 25 м от памятного километрового столба № 33 до северо-западных границ земельных участков д. Борисова Грива 8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128– 129 – на юго-запад вдоль северо-западных границ земельных участков 60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129 – 126 – на северо-запад 12 м на расстоянии 35 м от памятного километрового столба № 33 до дорожного полотна шоссе Санкт-Петербург – Морье (А-128) - Дорога жизни в исходную точку.</w:t>
      </w:r>
    </w:p>
    <w:p w:rsidR="00E47F27" w:rsidRPr="00546B8E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546B8E">
        <w:rPr>
          <w:b/>
          <w:sz w:val="28"/>
          <w:szCs w:val="28"/>
        </w:rPr>
        <w:t>33» составляет 0,06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46B8E">
        <w:rPr>
          <w:b/>
          <w:sz w:val="28"/>
          <w:szCs w:val="28"/>
        </w:rPr>
        <w:t>34-го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>34». Исходная точка 1</w:t>
      </w:r>
      <w:r>
        <w:rPr>
          <w:sz w:val="28"/>
          <w:szCs w:val="28"/>
        </w:rPr>
        <w:t>30 границы охранной зоны «ОЗ-</w:t>
      </w:r>
      <w:r w:rsidRPr="00310D51">
        <w:rPr>
          <w:sz w:val="28"/>
          <w:szCs w:val="28"/>
        </w:rPr>
        <w:t>34» расположена на пересечении дорожного полотна шоссе  «Дорога жизни», направлением Санкт-Петербург – Морье (А-128), и дорожного полотна автомобильного проезда местного значения д. Борисова Грива (к земельным участкам), на расстоянии 5 м от памятного километрового столба № 34.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130 – 131 – на юго-восток вдоль дорожного полотна шоссе Санкт-Петербург – Морье (А-128) - Дорога жизни 35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lastRenderedPageBreak/>
        <w:t>131 – 132 – на юго-запад 20 м на расстоянии 25 м от памятного километрового столба № 34;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132 – 133 – на северо-запад 35 м на расстоянии 20 м от дорожного полотна шоссе Санкт-Петербург – Морье (А-128) - Дорога жизни, параллельно ему, до дорожного полотна автомобильного проезда местного значения д. Борисова Грива (к земельным участкам);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133 – 130 – на северо-восток 20 м вдоль дорожного полотна автомобильного проезда местного значения д. Борисова Грива (к земельным участкам), до дорожного полотна шоссе Санкт-Петербург – Морье (А-128) - Дорога жизни в исходную точку.</w:t>
      </w:r>
    </w:p>
    <w:p w:rsidR="00E47F27" w:rsidRPr="00546B8E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546B8E">
        <w:rPr>
          <w:b/>
          <w:sz w:val="28"/>
          <w:szCs w:val="28"/>
        </w:rPr>
        <w:t>34» составляет 0,07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46B8E">
        <w:rPr>
          <w:b/>
          <w:sz w:val="28"/>
          <w:szCs w:val="28"/>
        </w:rPr>
        <w:t>35-го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>35». Исходная точка 1</w:t>
      </w:r>
      <w:r>
        <w:rPr>
          <w:sz w:val="28"/>
          <w:szCs w:val="28"/>
        </w:rPr>
        <w:t>34 границы охранной зоны «ОЗ-</w:t>
      </w:r>
      <w:r w:rsidRPr="00310D51">
        <w:rPr>
          <w:sz w:val="28"/>
          <w:szCs w:val="28"/>
        </w:rPr>
        <w:t>35» расположена на дорожном полотне шоссе «Дорога жизни», направлением Санкт-Петербург – Морье (А-128), на расстоянии 30 м от памятного километрового столба № 35.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134 – 135 – на юго-восток вдоль дорожного полотна шоссе Санкт-Петербург – Морье (А-128) - Дорога жизни 65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135 – 136 – на юго-запад 12 м на расстоянии 30 м от памятного километрового столба № 35;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136 – 137 – на северо-запад 65 м на расстоянии 12 м от дорожного полотна шоссе Санкт-Петербург – Морье (А-128) - Дорога жизни;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137 – 134 – на северо-восток 12 м на расстоянии 30 м от памятного километрового столба № 35 до дорожного полотна шоссе Санкт-Петербург – Морье (А-128) - Дорога жизни в исходную точку.</w:t>
      </w:r>
    </w:p>
    <w:p w:rsidR="00E47F27" w:rsidRPr="00546B8E" w:rsidRDefault="00E47F27" w:rsidP="00E47F27">
      <w:pPr>
        <w:ind w:firstLine="708"/>
        <w:jc w:val="both"/>
        <w:rPr>
          <w:b/>
          <w:sz w:val="28"/>
          <w:szCs w:val="28"/>
        </w:rPr>
      </w:pPr>
      <w:r w:rsidRPr="00546B8E">
        <w:rPr>
          <w:b/>
          <w:sz w:val="28"/>
          <w:szCs w:val="28"/>
        </w:rPr>
        <w:t>П</w:t>
      </w:r>
      <w:r>
        <w:rPr>
          <w:b/>
          <w:sz w:val="28"/>
          <w:szCs w:val="28"/>
        </w:rPr>
        <w:t>лощадь «ОЗ-</w:t>
      </w:r>
      <w:r w:rsidRPr="00546B8E">
        <w:rPr>
          <w:b/>
          <w:sz w:val="28"/>
          <w:szCs w:val="28"/>
        </w:rPr>
        <w:t>35» составляет 0,08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46B8E">
        <w:rPr>
          <w:b/>
          <w:sz w:val="28"/>
          <w:szCs w:val="28"/>
        </w:rPr>
        <w:t>36-го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>36». Исходная точка 1</w:t>
      </w:r>
      <w:r>
        <w:rPr>
          <w:sz w:val="28"/>
          <w:szCs w:val="28"/>
        </w:rPr>
        <w:t>38 границы охранной зоны «ОЗ-</w:t>
      </w:r>
      <w:r w:rsidRPr="00310D51">
        <w:rPr>
          <w:sz w:val="28"/>
          <w:szCs w:val="28"/>
        </w:rPr>
        <w:t>36» расположена на дорожном полотне шоссе «Дорога жизни», направлением Санкт-Петербург – Морье (А-128), на расстоянии 30 м от памятного километрового столба № 36.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138 – 139 – на восток 70 м вдоль дорожного полотна шоссе Санкт-Петербург – Морье (А-128) - Дорога жизни;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139 – 140 – на юг 20 м на расстоянии 35 м от памятного километрового столба № 36;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140 – 141 – на запад 70 м на расстоянии 20 м от дорожного полотна шоссе Санкт-Петербург – Морье (А-128) - Дорога жизни, параллельно ему;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141– 138 – на северо-восток 20 м на расстоянии 30 м от памятного километрового столба № 36 до дорожного полотна шоссе Санкт-Петербург – Морье (А-128) - Дорога жизни в исходную точку.</w:t>
      </w:r>
    </w:p>
    <w:p w:rsidR="00E47F27" w:rsidRPr="00546B8E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546B8E">
        <w:rPr>
          <w:b/>
          <w:sz w:val="28"/>
          <w:szCs w:val="28"/>
        </w:rPr>
        <w:t>36» составляет 0,15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46B8E">
        <w:rPr>
          <w:b/>
          <w:sz w:val="28"/>
          <w:szCs w:val="28"/>
        </w:rPr>
        <w:t>37-го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>37». Исходная точка 1</w:t>
      </w:r>
      <w:r>
        <w:rPr>
          <w:sz w:val="28"/>
          <w:szCs w:val="28"/>
        </w:rPr>
        <w:t>42 границы охранной зоны «ОЗ-</w:t>
      </w:r>
      <w:r w:rsidRPr="00310D51">
        <w:rPr>
          <w:sz w:val="28"/>
          <w:szCs w:val="28"/>
        </w:rPr>
        <w:t>37» расположена на дорожном полотне шоссе «Дорога жизни», направлением Санкт-Петербург – Морье (А-128), на расстоянии 7 м от памятного километрового столба № 37.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142 – 143 – на юго-восток 16 м вдоль дорожного полотна шоссе Санкт-Петербург – Морье (А-128) - Дорога жизни;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143 – 144 – на юго-запад 3 м на расстоянии 7 м от памятного километрового столба № 37 до северо-восточной границы земельного участка;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lastRenderedPageBreak/>
        <w:t>144 – 145 – на запад 16 м на расстоянии 3 м от дорожного полотна шоссе Санкт-Петербург – Морье (А-128) - Дорога жизни, вдоль северо-восточных границ земельных участков 16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145 – 142 – на северо-восток 3 м на расстоянии 7 м от памятного километрового столба № 37 до дорожного полотна шоссе Санкт-Петербург – Морье (А-128) - Дорога жизни в исходную точку.</w:t>
      </w:r>
    </w:p>
    <w:p w:rsidR="00E47F27" w:rsidRPr="00546B8E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546B8E">
        <w:rPr>
          <w:b/>
          <w:sz w:val="28"/>
          <w:szCs w:val="28"/>
        </w:rPr>
        <w:t>37» составляет 0,005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46B8E">
        <w:rPr>
          <w:b/>
          <w:sz w:val="28"/>
          <w:szCs w:val="28"/>
        </w:rPr>
        <w:t>38-го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>38». Исходная точка 1</w:t>
      </w:r>
      <w:r>
        <w:rPr>
          <w:sz w:val="28"/>
          <w:szCs w:val="28"/>
        </w:rPr>
        <w:t>46 границы охранной зоны «ОЗ-</w:t>
      </w:r>
      <w:r w:rsidRPr="00310D51">
        <w:rPr>
          <w:sz w:val="28"/>
          <w:szCs w:val="28"/>
        </w:rPr>
        <w:t>38» расположена на пересечении дорожного полотна шоссе «Дорога жизни», направлением Санкт-Петербург – Морье (А-128), и дорожного полотна автомобильного проезда местного значения д. Ваганово (к земельным участкам).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146 – 147 – на юго-восток 115 м вдоль дорожного полотна шоссе Санкт-Петербург – Морье (А-128) - Дорога жизни до границы зеленых насаждений лесного массива;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147 – 148 – на юго-запад 45 м вдоль границы зеленых насаждений лесного массива;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148 – 149 – на юго-запад 20 м вдоль границы зеленых насаждений лесного массива;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149 – 150 – на северо-запад 80 м вдоль границы зеленых насаждений лесного массива до дорожного полотна автомобильного проезда местного значения д. Ваганово (к земельным участкам);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150 – 146 – на север 60 м вдоль дорожного полотна автомобильного проезда д. Ваганово (к земельным участкам) до дорожного полотна шоссе Санкт-Петербург – Морье (А-128) - Дорога жизни в исходную точку.</w:t>
      </w:r>
    </w:p>
    <w:p w:rsidR="00E47F27" w:rsidRPr="00546B8E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546B8E">
        <w:rPr>
          <w:b/>
          <w:sz w:val="28"/>
          <w:szCs w:val="28"/>
        </w:rPr>
        <w:t>38» составляет 0,57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46B8E">
        <w:rPr>
          <w:b/>
          <w:sz w:val="28"/>
          <w:szCs w:val="28"/>
        </w:rPr>
        <w:t>39-го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>39». Исходная точка 1</w:t>
      </w:r>
      <w:r>
        <w:rPr>
          <w:sz w:val="28"/>
          <w:szCs w:val="28"/>
        </w:rPr>
        <w:t>51 границы охранной зоны «ОЗ-</w:t>
      </w:r>
      <w:r w:rsidRPr="00310D51">
        <w:rPr>
          <w:sz w:val="28"/>
          <w:szCs w:val="28"/>
        </w:rPr>
        <w:t>39» расположена на дорожном полотне шоссе «Дорога жизни», направлением Санкт-Петербург – Морье (А-128), на расстоянии 20 м от памятного километрового столба № 39.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151 – 152 – на восток вдоль дорожного полотна шоссе Санкт-Петербург – Морье (А-128) - Дорога жизни 40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152 – 153 – на юг 35 м на расстоянии 20 м от памятного километрового столба № 39;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153 – 154 – на запад 40 м на расстоянии 35 м от дорожного полотна шоссе Санкт-Петербург – Морье (А-128) - Дорога жизни, параллельно ему;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154 – 151 – на север 35 м на расстоянии 20 м от памятного километрового столба № 39 до дорожного полотна шоссе Санкт-Петербург – Морье (А-128) - Дорога жизни в исходную точку.</w:t>
      </w:r>
    </w:p>
    <w:p w:rsidR="00E47F27" w:rsidRPr="00546B8E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546B8E">
        <w:rPr>
          <w:b/>
          <w:sz w:val="28"/>
          <w:szCs w:val="28"/>
        </w:rPr>
        <w:t>39» составляет 0,14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46B8E">
        <w:rPr>
          <w:b/>
          <w:sz w:val="28"/>
          <w:szCs w:val="28"/>
        </w:rPr>
        <w:t>40-го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>40». Исходная точка 1</w:t>
      </w:r>
      <w:r>
        <w:rPr>
          <w:sz w:val="28"/>
          <w:szCs w:val="28"/>
        </w:rPr>
        <w:t>55 границы охранной зоны «ОЗ-</w:t>
      </w:r>
      <w:r w:rsidRPr="00310D51">
        <w:rPr>
          <w:sz w:val="28"/>
          <w:szCs w:val="28"/>
        </w:rPr>
        <w:t>40» расположена на дорожном полотне шоссе «Дорога жизни», направлением Санкт-Петербург – Морье (А-128), на расстоянии 20 м от памятного километрового столба № 40.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155 – 156 – на северо-восток вдоль дорожного полотна шоссе Санкт-Петербург – Морье (А-128) - Дорога жизни 45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156 – 157 – на юго-восток 30 м на расстоянии 20 м от памятного километрового столба;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lastRenderedPageBreak/>
        <w:t>157 – 158 – на юго-запад 45 м на расстоянии 30 м от дорожного полотна шоссе Санкт-Петербург – Морье (А-128) - Дорога жизни, параллельно ему;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158 – 155 – на северо-запад 30 м на расстоянии 20 м от памятного километрового столба № 40 до дорожного полотна шоссе Санкт-Петербург – Морье (А-128) - Дорога жизни в исходную точку.</w:t>
      </w:r>
    </w:p>
    <w:p w:rsidR="00E47F27" w:rsidRPr="00546B8E" w:rsidRDefault="00E47F27" w:rsidP="00E47F27">
      <w:pPr>
        <w:ind w:firstLine="708"/>
        <w:jc w:val="both"/>
        <w:rPr>
          <w:b/>
          <w:sz w:val="28"/>
          <w:szCs w:val="28"/>
        </w:rPr>
      </w:pPr>
      <w:r w:rsidRPr="00546B8E">
        <w:rPr>
          <w:b/>
          <w:sz w:val="28"/>
          <w:szCs w:val="28"/>
        </w:rPr>
        <w:t>Площа</w:t>
      </w:r>
      <w:r>
        <w:rPr>
          <w:b/>
          <w:sz w:val="28"/>
          <w:szCs w:val="28"/>
        </w:rPr>
        <w:t>дь «ОЗ-</w:t>
      </w:r>
      <w:r w:rsidRPr="00546B8E">
        <w:rPr>
          <w:b/>
          <w:sz w:val="28"/>
          <w:szCs w:val="28"/>
        </w:rPr>
        <w:t>40» составляет 0,12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46B8E">
        <w:rPr>
          <w:b/>
          <w:sz w:val="28"/>
          <w:szCs w:val="28"/>
        </w:rPr>
        <w:t>41-го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>41». Исходная точка 1</w:t>
      </w:r>
      <w:r>
        <w:rPr>
          <w:sz w:val="28"/>
          <w:szCs w:val="28"/>
        </w:rPr>
        <w:t>59 границы охранной зоны «ОЗ-</w:t>
      </w:r>
      <w:r w:rsidRPr="00310D51">
        <w:rPr>
          <w:sz w:val="28"/>
          <w:szCs w:val="28"/>
        </w:rPr>
        <w:t>41» расположена на дорожной полосе шоссе «Дорога жизни», направлением Санкт-Петербург – Морье (А-128), на расстоянии 30 м от памятного километрового столба № 41.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159 – 160 – на северо-запад 60 м вдоль дорожного полотна шоссе Санкт-Петербург – Морье (А-128) - Дорога жизни;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160 – 161 – на восток 18 м на расстоянии 30 м от памятного километрового столба № 41;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161 – 162 – на юго-восток 60 м на расстоянии 18 м от дорожного полотна шоссе Санкт-Петербург – Морье (А-128) - Дорога жизни, параллельно ему;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162 – 159 – на юго-запад 18 м на расстоянии 30 м от памятного километрового столба № 41 до дорожного полотна шоссе Санкт-Петербург – Морье (А-128) - Дорога жизни в исходную точку.</w:t>
      </w:r>
    </w:p>
    <w:p w:rsidR="00E47F27" w:rsidRPr="00546B8E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546B8E">
        <w:rPr>
          <w:b/>
          <w:sz w:val="28"/>
          <w:szCs w:val="28"/>
        </w:rPr>
        <w:t>41» составляет 0,11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46B8E">
        <w:rPr>
          <w:b/>
          <w:sz w:val="28"/>
          <w:szCs w:val="28"/>
        </w:rPr>
        <w:t>42-го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>42». Исходная точка 1</w:t>
      </w:r>
      <w:r>
        <w:rPr>
          <w:sz w:val="28"/>
          <w:szCs w:val="28"/>
        </w:rPr>
        <w:t>63 границы охранной зоны «ОЗ-</w:t>
      </w:r>
      <w:r w:rsidRPr="00310D51">
        <w:rPr>
          <w:sz w:val="28"/>
          <w:szCs w:val="28"/>
        </w:rPr>
        <w:t>42» расположена на дорожном полотне шоссе «Дорога жизни», направлением Санкт-Петербург – Морье (А-128), на расстоянии 30 м от памятного километрового столба № 42.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163 – 164 – на северо-восток 65 м вдоль дорожного полотна шоссе Санкт-Петербург – Морье (А-128) - Дорога жизни;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164 – 165 – на юго-восток 25 м на расстоянии 30 м от памятного километрового столба № 42;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165 – 166 – на юго-запад 65 м на расстоянии 25 м от дорожного полотна шоссе Санкт-Петербург – Морье (А-128) - Дорога жизни, параллельно ему;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166 – 163 – на северо-запад 25 м на расстоянии 30 м от памятного километрового столба № 42 до дорожного полотна шоссе Санкт-Петербург – Морье (А-128) - Дорога жизни в исходную точку.</w:t>
      </w:r>
    </w:p>
    <w:p w:rsidR="00E47F27" w:rsidRPr="00546B8E" w:rsidRDefault="00E47F27" w:rsidP="00E47F27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</w:t>
      </w:r>
      <w:r w:rsidRPr="00546B8E">
        <w:rPr>
          <w:b/>
          <w:sz w:val="28"/>
          <w:szCs w:val="28"/>
        </w:rPr>
        <w:t>42» составляет 0,15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46B8E">
        <w:rPr>
          <w:b/>
          <w:sz w:val="28"/>
          <w:szCs w:val="28"/>
        </w:rPr>
        <w:t>43-го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>43». Исходная точка 1</w:t>
      </w:r>
      <w:r>
        <w:rPr>
          <w:sz w:val="28"/>
          <w:szCs w:val="28"/>
        </w:rPr>
        <w:t>67 границы охранной зоны «ОЗ-</w:t>
      </w:r>
      <w:r w:rsidRPr="00310D51">
        <w:rPr>
          <w:sz w:val="28"/>
          <w:szCs w:val="28"/>
        </w:rPr>
        <w:t>43» расположена на дорожном полотне шоссе «Дорога жизни», направлением Санкт-Петербург – Морье (А-128), на расстоянии 30 м от памятного километрового столба № 43.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167 – 168 – на северо-восток 60 м вдоль дорожного полотна шоссе Санкт-Петербург – Морье (А-128) - Дорога жизни;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168 – 169 – на юго-восток 20 м на расстоянии 30 м от памятного километрового столба № 43;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169 – 170 – на юго-запад 60 м на расстоянии 20 м от дорожного полотна шоссе Санкт-Петербург – Морье (А-128) - Дорога жизни, параллельно ему;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lastRenderedPageBreak/>
        <w:t>170 – 167 – на северо-запад 20 м на расстоянии 30 м от памятного километрового столба № 43 до дорожного полотна шоссе Санкт-Петербург – Морье (А-128) - Дорога жизни в исходную точку.</w:t>
      </w:r>
    </w:p>
    <w:p w:rsidR="00E47F27" w:rsidRPr="00546B8E" w:rsidRDefault="00E47F27" w:rsidP="00E47F27">
      <w:pPr>
        <w:ind w:firstLine="708"/>
        <w:jc w:val="both"/>
        <w:rPr>
          <w:b/>
          <w:sz w:val="28"/>
          <w:szCs w:val="28"/>
        </w:rPr>
      </w:pPr>
      <w:r w:rsidRPr="00546B8E">
        <w:rPr>
          <w:b/>
          <w:sz w:val="28"/>
          <w:szCs w:val="28"/>
        </w:rPr>
        <w:t>Площадь «ОЗ-43» составляет 0,14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46B8E">
        <w:rPr>
          <w:b/>
          <w:sz w:val="28"/>
          <w:szCs w:val="28"/>
        </w:rPr>
        <w:t>44-го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>44». Исходная точка 1</w:t>
      </w:r>
      <w:r>
        <w:rPr>
          <w:sz w:val="28"/>
          <w:szCs w:val="28"/>
        </w:rPr>
        <w:t>71 границы охранной зоны «ОЗ-</w:t>
      </w:r>
      <w:r w:rsidRPr="00310D51">
        <w:rPr>
          <w:sz w:val="28"/>
          <w:szCs w:val="28"/>
        </w:rPr>
        <w:t xml:space="preserve">44» расположена на пересечении дорожного полотна шоссе «Дорога жизни», направлением Санкт-Петербург – Морье (А-128), и грунтовой дороги местного значения </w:t>
      </w:r>
      <w:proofErr w:type="spellStart"/>
      <w:r w:rsidRPr="00310D51">
        <w:rPr>
          <w:sz w:val="28"/>
          <w:szCs w:val="28"/>
        </w:rPr>
        <w:t>п.ст</w:t>
      </w:r>
      <w:proofErr w:type="spellEnd"/>
      <w:r w:rsidRPr="00310D51">
        <w:rPr>
          <w:sz w:val="28"/>
          <w:szCs w:val="28"/>
        </w:rPr>
        <w:t>. Ладожское Озеро (к земельным участкам).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171 – 172 – на северо-запад вдоль дорожного полотна шоссе Санкт-Петербург – Морье (А-128) - Дорога жизни до асфальтированной площадки 20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172 – 173 – на север вдоль асфальтированной площадки 20 м;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173 – 174 – на северо-восток 20 м на расстоянии 20 м от дорожного полотна шоссе Санкт-Петербург – Морье (А-128) - Дорога жизни, параллельно ему;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174 – 171 – на юг 25 м вдоль грунтовой дороги местного значения </w:t>
      </w:r>
      <w:proofErr w:type="spellStart"/>
      <w:r w:rsidRPr="00310D51">
        <w:rPr>
          <w:sz w:val="28"/>
          <w:szCs w:val="28"/>
        </w:rPr>
        <w:t>п.ст</w:t>
      </w:r>
      <w:proofErr w:type="spellEnd"/>
      <w:r w:rsidRPr="00310D51">
        <w:rPr>
          <w:sz w:val="28"/>
          <w:szCs w:val="28"/>
        </w:rPr>
        <w:t>. Ладожское Озеро (к земельным участкам) до дорожного полотна шоссе Санкт-Петербург – Морье (А-128) - Дорога жизни в исходную точку.</w:t>
      </w:r>
    </w:p>
    <w:p w:rsidR="00E47F27" w:rsidRPr="00546B8E" w:rsidRDefault="00E47F27" w:rsidP="00E47F27">
      <w:pPr>
        <w:ind w:firstLine="708"/>
        <w:jc w:val="both"/>
        <w:rPr>
          <w:b/>
          <w:sz w:val="28"/>
          <w:szCs w:val="28"/>
        </w:rPr>
      </w:pPr>
      <w:r w:rsidRPr="00546B8E">
        <w:rPr>
          <w:b/>
          <w:sz w:val="28"/>
          <w:szCs w:val="28"/>
        </w:rPr>
        <w:t>Площадь «ОЗ-44» составляет 0,04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310D51" w:rsidRDefault="00E47F27" w:rsidP="00E47F27">
      <w:pPr>
        <w:ind w:firstLine="708"/>
        <w:jc w:val="both"/>
        <w:rPr>
          <w:sz w:val="28"/>
          <w:szCs w:val="28"/>
        </w:rPr>
      </w:pPr>
      <w:r w:rsidRPr="00310D51">
        <w:rPr>
          <w:sz w:val="28"/>
          <w:szCs w:val="28"/>
        </w:rPr>
        <w:t xml:space="preserve">Граница охранной зоны памятного </w:t>
      </w:r>
      <w:r w:rsidRPr="00546B8E">
        <w:rPr>
          <w:b/>
          <w:sz w:val="28"/>
          <w:szCs w:val="28"/>
        </w:rPr>
        <w:t>45-го километрового столба</w:t>
      </w:r>
      <w:r>
        <w:rPr>
          <w:sz w:val="28"/>
          <w:szCs w:val="28"/>
        </w:rPr>
        <w:t xml:space="preserve"> «ОЗ-</w:t>
      </w:r>
      <w:r w:rsidRPr="00310D51">
        <w:rPr>
          <w:sz w:val="28"/>
          <w:szCs w:val="28"/>
        </w:rPr>
        <w:t>45». Исходная точка 1</w:t>
      </w:r>
      <w:r>
        <w:rPr>
          <w:sz w:val="28"/>
          <w:szCs w:val="28"/>
        </w:rPr>
        <w:t>75 границы охранной зоны «ОЗ-</w:t>
      </w:r>
      <w:r w:rsidRPr="00310D51">
        <w:rPr>
          <w:sz w:val="28"/>
          <w:szCs w:val="28"/>
        </w:rPr>
        <w:t>45» расположена на дорожном полотне шоссе «Дорога жизни», направлением Санкт-Петербург – Морье (А-128), на расстоянии 15 м от памятного километрового столба № 45. Далее граница проходит: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175 – 176 – на север 50 м вдоль дорожного полотна шоссе Санкт-Петербург – Морье (А-128) - Дорога жизни до дорожного полотна автомобильного проезда на территорию музея «Дорога жизни»;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176 – 177 – на восток 15 м вдоль дорожного полотна автомобильного проезда на территорию музея «Дорога жизни»;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177 – 178 – на юго-восток 50 м на расстоянии 15 м от дорожного полотна шоссе Санкт-Петербург – Морье (А-128) - Дорога жизни, параллельно ему, до северной границы жилого квартала;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  <w:r w:rsidRPr="00310D51">
        <w:rPr>
          <w:sz w:val="28"/>
          <w:szCs w:val="28"/>
        </w:rPr>
        <w:t>178 – 175 – на запад 15 м вдоль северной границы квартала до дорожного полотна шоссе Санкт-Петербург – Морье (А-128) - Дорога жизни в исходную точку.</w:t>
      </w:r>
    </w:p>
    <w:p w:rsidR="00E47F27" w:rsidRPr="00546B8E" w:rsidRDefault="00E47F27" w:rsidP="00E47F27">
      <w:pPr>
        <w:ind w:firstLine="708"/>
        <w:jc w:val="both"/>
        <w:rPr>
          <w:b/>
          <w:sz w:val="28"/>
          <w:szCs w:val="28"/>
        </w:rPr>
      </w:pPr>
      <w:r w:rsidRPr="00546B8E">
        <w:rPr>
          <w:b/>
          <w:sz w:val="28"/>
          <w:szCs w:val="28"/>
        </w:rPr>
        <w:t>Площадь «ОЗ-45» составляет 0,08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Pr="00546B8E" w:rsidRDefault="00E47F27" w:rsidP="00E47F27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Площадь «ОЗ-3» -  «ОЗ-</w:t>
      </w:r>
      <w:r w:rsidRPr="00546B8E">
        <w:rPr>
          <w:b/>
          <w:sz w:val="28"/>
          <w:szCs w:val="28"/>
        </w:rPr>
        <w:t>45» составляет 9,174 га.</w:t>
      </w:r>
    </w:p>
    <w:p w:rsidR="00E47F27" w:rsidRPr="00310D51" w:rsidRDefault="00E47F27" w:rsidP="00E47F27">
      <w:pPr>
        <w:jc w:val="both"/>
        <w:rPr>
          <w:sz w:val="28"/>
          <w:szCs w:val="28"/>
        </w:rPr>
      </w:pPr>
    </w:p>
    <w:p w:rsidR="00E47F27" w:rsidRDefault="00E47F27" w:rsidP="00E47F27">
      <w:pPr>
        <w:ind w:right="-130" w:firstLine="708"/>
        <w:jc w:val="both"/>
        <w:outlineLvl w:val="0"/>
        <w:rPr>
          <w:b/>
          <w:sz w:val="28"/>
          <w:szCs w:val="28"/>
        </w:rPr>
      </w:pPr>
      <w:r w:rsidRPr="00D847D0">
        <w:rPr>
          <w:b/>
          <w:sz w:val="28"/>
          <w:szCs w:val="28"/>
        </w:rPr>
        <w:t>Координаты характерных точек границ выполнены в местной системе координат.</w:t>
      </w:r>
    </w:p>
    <w:p w:rsidR="00E47F27" w:rsidRDefault="00E47F27" w:rsidP="00E47F27">
      <w:pPr>
        <w:ind w:right="-130" w:firstLine="708"/>
        <w:jc w:val="both"/>
        <w:outlineLvl w:val="0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84"/>
        <w:gridCol w:w="1756"/>
        <w:gridCol w:w="1756"/>
        <w:gridCol w:w="1484"/>
        <w:gridCol w:w="1756"/>
        <w:gridCol w:w="1756"/>
      </w:tblGrid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№№ точек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«Х»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«</w:t>
            </w:r>
            <w:r w:rsidRPr="00736323">
              <w:rPr>
                <w:sz w:val="28"/>
                <w:szCs w:val="28"/>
                <w:lang w:val="en-US"/>
              </w:rPr>
              <w:t>Y</w:t>
            </w:r>
            <w:r w:rsidRPr="00736323">
              <w:rPr>
                <w:sz w:val="28"/>
                <w:szCs w:val="28"/>
              </w:rPr>
              <w:t>»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№№ точек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«Х»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«</w:t>
            </w:r>
            <w:r w:rsidRPr="00736323">
              <w:rPr>
                <w:sz w:val="28"/>
                <w:szCs w:val="28"/>
                <w:lang w:val="en-US"/>
              </w:rPr>
              <w:t>Y</w:t>
            </w:r>
            <w:r w:rsidRPr="00736323">
              <w:rPr>
                <w:sz w:val="28"/>
                <w:szCs w:val="28"/>
              </w:rPr>
              <w:t>»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3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6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3».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101 172,2956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126 511,1854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3.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101 174,3159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126 568,0540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2.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101 199,0921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126 542,4135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4.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101 142,3372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126 530,8896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4».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lastRenderedPageBreak/>
              <w:t>5.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101 849,4674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127 297,5174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7.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101 793,8585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127 281,0222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6.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101 827,9237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127 318,3948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8.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101 815,4022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127 260,1448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5».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9.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102 511,9982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128 079,3402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102 455,8776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128 063,5893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102 489,1986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128 100,9616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102 479,4748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128 041,2411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6».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103 128,4773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128 838,6942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103 072,3567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128 822,9432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103 105,6776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128 860,3155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16.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103 095,9538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128 800,5950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Охра</w:t>
            </w:r>
            <w:r>
              <w:rPr>
                <w:sz w:val="28"/>
                <w:szCs w:val="28"/>
              </w:rPr>
              <w:t>нная зона «ОЗ-</w:t>
            </w:r>
            <w:r w:rsidRPr="00736323">
              <w:rPr>
                <w:sz w:val="28"/>
                <w:szCs w:val="28"/>
              </w:rPr>
              <w:t>7».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17.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103 759,3966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129 533,4910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21.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103 769,1205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129 593,2115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18.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103 833,8689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129 621,1150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22.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103 743,3881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129 610,6920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19.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103 820,3090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129 626,2414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23.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103 713,1376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129 575,3219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20.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103 796,5779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129 624,3658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Охранная зона «ОЗ</w:t>
            </w:r>
            <w:r>
              <w:rPr>
                <w:sz w:val="28"/>
                <w:szCs w:val="28"/>
              </w:rPr>
              <w:t>-</w:t>
            </w:r>
            <w:r w:rsidRPr="00736323">
              <w:rPr>
                <w:sz w:val="28"/>
                <w:szCs w:val="28"/>
              </w:rPr>
              <w:t>8».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24.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104 408,8648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130 300,5980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27.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104 432,3365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130 346,2389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25.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104 455,5005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130 354,1933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28.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104 415,8298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130 358,1620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26.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104 446,2439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130 362,4614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29.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104 385,4156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130 319,1359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9».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30.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105 050,2245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131 058,7000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32.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105 086,0818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131 131,6856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31.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105 106,4840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131 128,5172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33.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105 033,9714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131 070,6113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10».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34.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105 464,8119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131 916,8073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36.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105 452,0538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131 956,7450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35.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105 470,6598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131 949,6457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37.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105 443,7725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131 922,3459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11».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38.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105 791,1994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132 793,8822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40.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105 786,9827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132 837,3732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39.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105 800,4598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132 835,2235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41.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105 777,8049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132 795,8666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12».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42.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106 133,3600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133 680,6800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44.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106 133,7205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133 874,9344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43.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106 319,9210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133 982,7522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Охранная</w:t>
            </w:r>
            <w:r>
              <w:rPr>
                <w:sz w:val="28"/>
                <w:szCs w:val="28"/>
              </w:rPr>
              <w:t xml:space="preserve"> зона «ОЗ-</w:t>
            </w:r>
            <w:r w:rsidRPr="00736323">
              <w:rPr>
                <w:sz w:val="28"/>
                <w:szCs w:val="28"/>
              </w:rPr>
              <w:t>13».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45.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106 516,5538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134 636,9775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47.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106 530,4444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134 686,9177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46.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106 536,5629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134 684,2718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48.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106 509,1124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134 640,2848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14».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49.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106 998,5618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135 505,3004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51.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106 993,3149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135 548,4672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50.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107 014,4816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135 539,0414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52.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106 975,1248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135 508,1182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15».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53.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107 304,3849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136 435,6482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55.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107 330,2590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136 473,3512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54.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107 336,3762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136 466,7368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56.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107 299,2598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136 441,6013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16».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57.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107 803,7917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137 276,1896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59.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107 773,0343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107 870,9155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58.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107 870,9155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137 335,8863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17».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60.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108 761,8307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137 371,2808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62.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108 814,1376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137 398,6226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61.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108 786,4369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137 368,3974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63.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108 772,0469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137 401,8609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Охранна</w:t>
            </w:r>
            <w:r>
              <w:rPr>
                <w:sz w:val="28"/>
                <w:szCs w:val="28"/>
              </w:rPr>
              <w:t>я зона «ОЗ-</w:t>
            </w:r>
            <w:r w:rsidRPr="00736323">
              <w:rPr>
                <w:sz w:val="28"/>
                <w:szCs w:val="28"/>
              </w:rPr>
              <w:t>18».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64.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109 678,4784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137 607,3148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66.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109 735,8250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137 668,4387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lastRenderedPageBreak/>
              <w:t>65.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109 747,3982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137 651,9022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67.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109 665,6428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137 625,7746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19».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68.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110 530,3418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138 142,9759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70.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110 571,6742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138 195,3965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69.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110 582,9165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138 176,8758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71.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110 519,2647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138 161,1660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20».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72.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111 452,6285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138 431,9486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74.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111 497,4784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138 464,1139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73.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111 502,1445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138 447,2495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75.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111 448,2102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138 448,5698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21».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76.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112 227,6863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139 039,4173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78.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112 247,5300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139 084,2311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77.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112 259,6016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139 071,0020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79.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112 215,3252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139 051,9851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22».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80.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112 754,1603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139 833,7447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82.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112 755,5747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139 907,7373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81.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112 773,1033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139 903,1071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83.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112 736,9711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139 838,6149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23».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84.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113 041,9861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140 819,7230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86.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113 034,0487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140 845,1891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85.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113 047,3462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140 840,0160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87.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113 027,4341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140 825,3454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24».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88.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112 766,8968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141 684,5812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91.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112 715,9185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141 707,5731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89.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112 751,9987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141 705,3180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92.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112 749,7769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141 669,4566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90.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112 732,4700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141 723,6387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Default="00E47F27" w:rsidP="00794E18">
            <w:pPr>
              <w:rPr>
                <w:sz w:val="28"/>
                <w:szCs w:val="28"/>
              </w:rPr>
            </w:pP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25».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93.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111 986,2630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142 293,0002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95.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111 957,7316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142 325,5770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94.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111 964,8851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142 329,9591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96.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111 979,0681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142 288,5353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26».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97.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111 847,2579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143 217,0574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99.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111 851,5583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143 273,4466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98.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111 858,3397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143 272,4545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100.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111 840,6420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143 218,2150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27».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101.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111 626,4495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144 176,5029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104.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111 582,4483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144 182,6382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102.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111 604,6167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144 223,7970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105.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111 599,4051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144 158,9913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103.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111 591,0540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144 217,1824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28».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106.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111 288,5528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145 092,6738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108.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111 263,7428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145 136,1647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107.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111 272,1782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145 138,8106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109.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111 281,1098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145 089,8627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29».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110.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111 032,7731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146 056,4740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112.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111 003,8281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146 143,1250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111 011,1057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146 144,6134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113.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111 024,3377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146 054,3243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30».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114.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110 809,9105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147 018,9786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116.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110 751,4831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147 128,8634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115.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110 780,9000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147 135,9018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117.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110 780,4280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147 011,2891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31».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118.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110 619,2938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148 015,2964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120.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110 584,1657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148 100,5455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119.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110 619,2230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148 100,2149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121.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110 586,2692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148 023,3491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32».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122.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111 298,9716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148 629,2161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124.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111 335,2691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148 695,5274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123.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111 351,5574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148 674,8568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125.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111 282,0217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148 649,7213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Охранная зона «ОЗ-</w:t>
            </w:r>
            <w:r w:rsidRPr="00736323">
              <w:rPr>
                <w:sz w:val="28"/>
                <w:szCs w:val="28"/>
              </w:rPr>
              <w:t>33».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126.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111 925,0585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149 365,0849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128.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111 959,0600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149 418,0053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127.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111 965,3437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149 412,5483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129.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111 915,8998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149 373,3569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34».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130.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112 314,4804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150 174,4617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132.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112 290,1036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150 204,8100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131.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112 308,7819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150 207,7866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133.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112 295,4756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150 169,9181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35».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134.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112 072,6270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151 163,6794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136.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112 048,4103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151 224,8083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135.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112 060,0647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151 227,1792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137.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112 061,3243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151 161,0722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36».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138.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111 962,0250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152 188,2784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140.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111 940,1922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152 255,4162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139.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111 961,0324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152 255,4162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141.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111 940,9364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152 187,7823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37».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142.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111 523,1164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152 894,3851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144.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111 510,2153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152 904,8858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143.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111 512,2001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152 906,7875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145.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111 521,2144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152 892,5662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38».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146.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110 989,6829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153 691,8496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149.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110 900,6133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153 769,9010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147.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110 949,3978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153 797,0458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150.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110 927,6899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153 692,1263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148.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110 907,2293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153 785,4453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Ох</w:t>
            </w:r>
            <w:r>
              <w:rPr>
                <w:sz w:val="28"/>
                <w:szCs w:val="28"/>
              </w:rPr>
              <w:t>ранная зона «ОЗ-</w:t>
            </w:r>
            <w:r w:rsidRPr="00736323">
              <w:rPr>
                <w:sz w:val="28"/>
                <w:szCs w:val="28"/>
              </w:rPr>
              <w:t>39».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151.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110 938,0577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154 684,4536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153.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110 902,8221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154 724,1441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152.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110 937,9778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154 724,1441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154.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110 902,8221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154 684,4513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40».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155.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111 172,9560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155 545,2804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157.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111 184,7126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155 595,8638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156.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111 204,0512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155 575,3765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158.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111 154,4032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155 566,5114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41».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159.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112 081,3282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155 632,0785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161.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112 140,9708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155 644,8116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160.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112 139,6482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155 626,9109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162.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112 082,9814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155 649,4418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42».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163.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113 070,5890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155 627,9273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165.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113 129,3523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155 664,9860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164.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113 134,2748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155 642,6876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166.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113 065,1631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155 649,8552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43».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167.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113 859,5217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156 203,7440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169.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113 891,0303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156 260,1332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168.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113 905,5027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156 244,4235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170.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113 844,5530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156 219,2881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44».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171.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114 915,3332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156 115,3085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173.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114 952,9248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156 098,0693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172.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114 930,9267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156 100,3844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174.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114 939,1507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156 115,6391</w:t>
            </w:r>
          </w:p>
        </w:tc>
      </w:tr>
      <w:tr w:rsidR="00E47F27" w:rsidRPr="00736323" w:rsidTr="00794E18">
        <w:tc>
          <w:tcPr>
            <w:tcW w:w="0" w:type="auto"/>
            <w:gridSpan w:val="6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Охранная зона «ОЗ-</w:t>
            </w:r>
            <w:r w:rsidRPr="00736323">
              <w:rPr>
                <w:sz w:val="28"/>
                <w:szCs w:val="28"/>
              </w:rPr>
              <w:t>45».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175.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115 651,5719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155 805,0433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177.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115 700,4991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155 817,4521</w:t>
            </w:r>
          </w:p>
        </w:tc>
      </w:tr>
      <w:tr w:rsidR="00E47F27" w:rsidRPr="00736323" w:rsidTr="00794E18"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176.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115 698,5255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155 801,4052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178.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115 651,5409</w:t>
            </w:r>
          </w:p>
        </w:tc>
        <w:tc>
          <w:tcPr>
            <w:tcW w:w="0" w:type="auto"/>
            <w:vAlign w:val="center"/>
          </w:tcPr>
          <w:p w:rsidR="00E47F27" w:rsidRPr="00736323" w:rsidRDefault="00E47F27" w:rsidP="00794E18">
            <w:pPr>
              <w:rPr>
                <w:sz w:val="28"/>
                <w:szCs w:val="28"/>
              </w:rPr>
            </w:pPr>
            <w:r w:rsidRPr="00736323">
              <w:rPr>
                <w:sz w:val="28"/>
                <w:szCs w:val="28"/>
              </w:rPr>
              <w:t>155 820,0980</w:t>
            </w:r>
          </w:p>
        </w:tc>
      </w:tr>
    </w:tbl>
    <w:p w:rsidR="00E47F27" w:rsidRDefault="00E47F27" w:rsidP="00E47F27">
      <w:pPr>
        <w:ind w:right="-130" w:firstLine="708"/>
        <w:jc w:val="both"/>
        <w:outlineLvl w:val="0"/>
        <w:rPr>
          <w:b/>
          <w:sz w:val="28"/>
          <w:szCs w:val="28"/>
        </w:rPr>
      </w:pPr>
    </w:p>
    <w:p w:rsidR="00E47F27" w:rsidRDefault="00E47F27" w:rsidP="00E47F27">
      <w:pPr>
        <w:ind w:right="-128"/>
        <w:jc w:val="center"/>
        <w:rPr>
          <w:b/>
          <w:sz w:val="28"/>
          <w:szCs w:val="28"/>
        </w:rPr>
      </w:pPr>
    </w:p>
    <w:p w:rsidR="00E47F27" w:rsidRDefault="00E47F27" w:rsidP="00E47F27">
      <w:pPr>
        <w:pageBreakBefore/>
        <w:ind w:right="-130"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Схема границ охранной зоны.</w:t>
      </w:r>
    </w:p>
    <w:p w:rsidR="00E47F27" w:rsidRDefault="00E47F27" w:rsidP="00E47F27">
      <w:pPr>
        <w:ind w:right="-130" w:firstLine="709"/>
        <w:jc w:val="both"/>
        <w:rPr>
          <w:b/>
          <w:noProof/>
          <w:sz w:val="28"/>
          <w:szCs w:val="28"/>
        </w:rPr>
      </w:pPr>
    </w:p>
    <w:p w:rsidR="00E47F27" w:rsidRPr="00847AD5" w:rsidRDefault="00E47F27" w:rsidP="00E47F27">
      <w:pPr>
        <w:ind w:right="-130" w:firstLine="709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5525B1E6" wp14:editId="2226B519">
            <wp:extent cx="5104263" cy="7354528"/>
            <wp:effectExtent l="0" t="0" r="1270" b="0"/>
            <wp:docPr id="7" name="Рисунок 7" descr="C:\Documents and Settings\Лазарева\Мои документы\Загрузки\Новая папка (2)\графика оз\ОЗ столбы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Лазарева\Мои документы\Загрузки\Новая папка (2)\графика оз\ОЗ столбы-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42" t="20961" r="16421" b="19277"/>
                    <a:stretch/>
                  </pic:blipFill>
                  <pic:spPr bwMode="auto">
                    <a:xfrm>
                      <a:off x="0" y="0"/>
                      <a:ext cx="5102286" cy="7351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5143A80A" wp14:editId="2B927A20">
            <wp:extent cx="5810386" cy="8001000"/>
            <wp:effectExtent l="0" t="0" r="0" b="0"/>
            <wp:docPr id="8" name="Рисунок 8" descr="C:\Documents and Settings\Лазарева\Мои документы\Загрузки\Новая папка (2)\графика оз\ОЗ столбы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Лазарева\Мои документы\Загрузки\Новая папка (2)\графика оз\ОЗ столбы-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5" t="14764" r="4582" b="3725"/>
                    <a:stretch/>
                  </pic:blipFill>
                  <pic:spPr bwMode="auto">
                    <a:xfrm>
                      <a:off x="0" y="0"/>
                      <a:ext cx="5808737" cy="799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30F80F3D" wp14:editId="376D5461">
            <wp:extent cx="4667250" cy="8119070"/>
            <wp:effectExtent l="0" t="0" r="0" b="0"/>
            <wp:docPr id="9" name="Рисунок 9" descr="C:\Documents and Settings\Лазарева\Мои документы\Загрузки\Новая папка (2)\графика оз\ОЗ столбы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Лазарева\Мои документы\Загрузки\Новая папка (2)\графика оз\ОЗ столбы-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59" t="17691" r="16470" b="12792"/>
                    <a:stretch/>
                  </pic:blipFill>
                  <pic:spPr bwMode="auto">
                    <a:xfrm>
                      <a:off x="0" y="0"/>
                      <a:ext cx="4669538" cy="812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31064127" wp14:editId="57FE318F">
            <wp:extent cx="4876800" cy="8898903"/>
            <wp:effectExtent l="0" t="0" r="0" b="0"/>
            <wp:docPr id="10" name="Рисунок 10" descr="C:\Documents and Settings\Лазарева\Мои документы\Загрузки\Новая папка (2)\графика оз\ОЗ столбы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Лазарева\Мои документы\Загрузки\Новая папка (2)\графика оз\ОЗ столбы-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82" t="19981" r="17060" b="6339"/>
                    <a:stretch/>
                  </pic:blipFill>
                  <pic:spPr bwMode="auto">
                    <a:xfrm>
                      <a:off x="0" y="0"/>
                      <a:ext cx="4884431" cy="8912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625D36F3" wp14:editId="2D11FD51">
            <wp:extent cx="5216922" cy="8382000"/>
            <wp:effectExtent l="0" t="0" r="3175" b="0"/>
            <wp:docPr id="11" name="Рисунок 11" descr="C:\Documents and Settings\Лазарева\Мои документы\Загрузки\Новая папка (2)\графика оз\ОЗ столбы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Лазарева\Мои документы\Загрузки\Новая папка (2)\графика оз\ОЗ столбы-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35" t="16235" r="11470" b="3840"/>
                    <a:stretch/>
                  </pic:blipFill>
                  <pic:spPr bwMode="auto">
                    <a:xfrm>
                      <a:off x="0" y="0"/>
                      <a:ext cx="5229131" cy="8401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305D31D1" wp14:editId="024CF53F">
            <wp:extent cx="5200650" cy="8572258"/>
            <wp:effectExtent l="0" t="0" r="0" b="635"/>
            <wp:docPr id="12" name="Рисунок 12" descr="C:\Documents and Settings\Лазарева\Мои документы\Загрузки\Новая папка (2)\графика оз\ОЗ столбы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Лазарева\Мои документы\Загрузки\Новая папка (2)\графика оз\ОЗ столбы-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00" t="14986" r="10588" b="4049"/>
                    <a:stretch/>
                  </pic:blipFill>
                  <pic:spPr bwMode="auto">
                    <a:xfrm>
                      <a:off x="0" y="0"/>
                      <a:ext cx="5203200" cy="8576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1FAD30AB" wp14:editId="5230E64A">
            <wp:extent cx="4842909" cy="8629650"/>
            <wp:effectExtent l="0" t="0" r="0" b="0"/>
            <wp:docPr id="13" name="Рисунок 13" descr="C:\Documents and Settings\Лазарева\Мои документы\Загрузки\Новая папка (2)\графика оз\ОЗ столбы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Лазарева\Мои документы\Загрузки\Новая папка (2)\графика оз\ОЗ столбы-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47" t="23728" r="17059" b="6547"/>
                    <a:stretch/>
                  </pic:blipFill>
                  <pic:spPr bwMode="auto">
                    <a:xfrm>
                      <a:off x="0" y="0"/>
                      <a:ext cx="4842909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6D5C1173" wp14:editId="00166756">
            <wp:extent cx="4705350" cy="8805725"/>
            <wp:effectExtent l="0" t="0" r="0" b="0"/>
            <wp:docPr id="14" name="Рисунок 14" descr="C:\Documents and Settings\Лазарева\Мои документы\Загрузки\Новая папка (2)\графика оз\ОЗ столбы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Лазарева\Мои документы\Загрузки\Новая папка (2)\графика оз\ОЗ столбы-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35" t="15611" r="15000" b="2592"/>
                    <a:stretch/>
                  </pic:blipFill>
                  <pic:spPr bwMode="auto">
                    <a:xfrm>
                      <a:off x="0" y="0"/>
                      <a:ext cx="4707657" cy="8810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4939F3B8" wp14:editId="4F47B6E7">
            <wp:extent cx="4667250" cy="8591455"/>
            <wp:effectExtent l="0" t="0" r="0" b="635"/>
            <wp:docPr id="15" name="Рисунок 15" descr="C:\Documents and Settings\Лазарева\Мои документы\Загрузки\Новая папка (2)\графика оз\ОЗ столбы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Лазарева\Мои документы\Загрузки\Новая папка (2)\графика оз\ОЗ столбы-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17" t="18940" r="16765" b="4049"/>
                    <a:stretch/>
                  </pic:blipFill>
                  <pic:spPr bwMode="auto">
                    <a:xfrm>
                      <a:off x="0" y="0"/>
                      <a:ext cx="4667250" cy="859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058D9671" wp14:editId="23D10EFF">
            <wp:extent cx="5581650" cy="8139907"/>
            <wp:effectExtent l="0" t="0" r="0" b="0"/>
            <wp:docPr id="16" name="Рисунок 16" descr="C:\Documents and Settings\Лазарева\Мои документы\Загрузки\Новая папка (2)\графика оз\ОЗ столбы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Лазарева\Мои документы\Загрузки\Новая папка (2)\графика оз\ОЗ столбы-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41" t="23727" r="11470" b="3425"/>
                    <a:stretch/>
                  </pic:blipFill>
                  <pic:spPr bwMode="auto">
                    <a:xfrm>
                      <a:off x="0" y="0"/>
                      <a:ext cx="5586102" cy="8146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1FEBD1A0" wp14:editId="34D5974E">
            <wp:extent cx="5612600" cy="8039100"/>
            <wp:effectExtent l="0" t="0" r="7620" b="0"/>
            <wp:docPr id="17" name="Рисунок 17" descr="C:\Documents and Settings\Лазарева\Мои документы\Загрузки\Новая папка (2)\графика оз\ОЗ столбы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Лазарева\Мои документы\Загрузки\Новая папка (2)\графика оз\ОЗ столбы-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0" t="16859" r="6765" b="3841"/>
                    <a:stretch/>
                  </pic:blipFill>
                  <pic:spPr bwMode="auto">
                    <a:xfrm>
                      <a:off x="0" y="0"/>
                      <a:ext cx="5615351" cy="8043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2661E8A6" wp14:editId="1526FF00">
            <wp:extent cx="5300776" cy="8153400"/>
            <wp:effectExtent l="0" t="0" r="0" b="0"/>
            <wp:docPr id="18" name="Рисунок 18" descr="C:\Documents and Settings\Лазарева\Мои документы\Загрузки\Новая папка (2)\графика оз\ОЗ столбы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Лазарева\Мои документы\Загрузки\Новая папка (2)\графика оз\ОЗ столбы-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16" t="17067" r="8408" b="3217"/>
                    <a:stretch/>
                  </pic:blipFill>
                  <pic:spPr bwMode="auto">
                    <a:xfrm>
                      <a:off x="0" y="0"/>
                      <a:ext cx="5303478" cy="815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32BE9B27" wp14:editId="55530713">
            <wp:extent cx="5048250" cy="8600723"/>
            <wp:effectExtent l="0" t="0" r="0" b="0"/>
            <wp:docPr id="19" name="Рисунок 19" descr="C:\Documents and Settings\Лазарева\Мои документы\Загрузки\Новая папка (2)\графика оз\ОЗ столбы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Лазарева\Мои документы\Загрузки\Новая папка (2)\графика оз\ОЗ столбы-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53" t="19981" r="14117" b="3425"/>
                    <a:stretch/>
                  </pic:blipFill>
                  <pic:spPr bwMode="auto">
                    <a:xfrm>
                      <a:off x="0" y="0"/>
                      <a:ext cx="5050725" cy="860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18A9D3F7" wp14:editId="46355B0F">
            <wp:extent cx="4686300" cy="8625509"/>
            <wp:effectExtent l="0" t="0" r="0" b="4445"/>
            <wp:docPr id="20" name="Рисунок 20" descr="C:\Documents and Settings\Лазарева\Мои документы\Загрузки\Новая папка (2)\графика оз\ОЗ столбы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Лазарева\Мои документы\Загрузки\Новая папка (2)\графика оз\ОЗ столбы-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89" t="17900" r="13529" b="2800"/>
                    <a:stretch/>
                  </pic:blipFill>
                  <pic:spPr bwMode="auto">
                    <a:xfrm>
                      <a:off x="0" y="0"/>
                      <a:ext cx="4688597" cy="8629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2D8A3579" wp14:editId="2A321E14">
            <wp:extent cx="4725796" cy="8515350"/>
            <wp:effectExtent l="0" t="0" r="0" b="0"/>
            <wp:docPr id="21" name="Рисунок 21" descr="C:\Documents and Settings\Лазарева\Мои документы\Загрузки\Новая папка (2)\графика оз\ОЗ столбы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Лазарева\Мои документы\Загрузки\Новая папка (2)\графика оз\ОЗ столбы-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46" t="17484" r="15001" b="3009"/>
                    <a:stretch/>
                  </pic:blipFill>
                  <pic:spPr bwMode="auto">
                    <a:xfrm>
                      <a:off x="0" y="0"/>
                      <a:ext cx="4728113" cy="85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7D64E638" wp14:editId="22E0F8D8">
            <wp:extent cx="5010150" cy="8849704"/>
            <wp:effectExtent l="0" t="0" r="0" b="8890"/>
            <wp:docPr id="22" name="Рисунок 22" descr="C:\Documents and Settings\Лазарева\Мои документы\Загрузки\Новая папка (2)\графика оз\ОЗ столбы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Лазарева\Мои документы\Загрузки\Новая папка (2)\графика оз\ОЗ столбы-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47" t="18316" r="14411" b="3009"/>
                    <a:stretch/>
                  </pic:blipFill>
                  <pic:spPr bwMode="auto">
                    <a:xfrm>
                      <a:off x="0" y="0"/>
                      <a:ext cx="5013974" cy="8856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3EC41342" wp14:editId="0323A232">
            <wp:extent cx="4781550" cy="8730492"/>
            <wp:effectExtent l="0" t="0" r="0" b="0"/>
            <wp:docPr id="23" name="Рисунок 23" descr="C:\Documents and Settings\Лазарева\Мои документы\Загрузки\Новая папка (2)\графика оз\ОЗ столбы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Лазарева\Мои документы\Загрузки\Новая папка (2)\графика оз\ОЗ столбы-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35" t="16026" r="22647" b="7587"/>
                    <a:stretch/>
                  </pic:blipFill>
                  <pic:spPr bwMode="auto">
                    <a:xfrm>
                      <a:off x="0" y="0"/>
                      <a:ext cx="4783894" cy="8734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6F76DB94" wp14:editId="3DD29EBC">
            <wp:extent cx="4095750" cy="8929244"/>
            <wp:effectExtent l="0" t="0" r="0" b="5715"/>
            <wp:docPr id="24" name="Рисунок 24" descr="C:\Documents and Settings\Лазарева\Мои документы\Загрузки\Новая папка (2)\графика оз\ОЗ столбы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Лазарева\Мои документы\Загрузки\Новая папка (2)\графика оз\ОЗ столбы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77" t="21646" r="21470" b="5298"/>
                    <a:stretch/>
                  </pic:blipFill>
                  <pic:spPr bwMode="auto">
                    <a:xfrm>
                      <a:off x="0" y="0"/>
                      <a:ext cx="4095750" cy="8929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0D8B0FF5" wp14:editId="2AEFDD68">
            <wp:extent cx="4819650" cy="8608231"/>
            <wp:effectExtent l="0" t="0" r="0" b="2540"/>
            <wp:docPr id="25" name="Рисунок 25" descr="C:\Documents and Settings\Лазарева\Мои документы\Загрузки\Новая папка (2)\графика оз\ОЗ столбы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Лазарева\Мои документы\Загрузки\Новая папка (2)\графика оз\ОЗ столбы-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12" t="19773" r="16470" b="5506"/>
                    <a:stretch/>
                  </pic:blipFill>
                  <pic:spPr bwMode="auto">
                    <a:xfrm>
                      <a:off x="0" y="0"/>
                      <a:ext cx="4828893" cy="8624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1E83C5C0" wp14:editId="404610F8">
            <wp:extent cx="4857750" cy="8793427"/>
            <wp:effectExtent l="0" t="0" r="0" b="8255"/>
            <wp:docPr id="26" name="Рисунок 26" descr="C:\Documents and Settings\Лазарева\Мои документы\Загрузки\Новая папка (2)\графика оз\ОЗ столбы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Лазарева\Мои документы\Загрузки\Новая папка (2)\графика оз\ОЗ столбы-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30" t="16235" r="12941" b="2384"/>
                    <a:stretch/>
                  </pic:blipFill>
                  <pic:spPr bwMode="auto">
                    <a:xfrm>
                      <a:off x="0" y="0"/>
                      <a:ext cx="4860132" cy="8797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1E2AF0FC" wp14:editId="706BB542">
            <wp:extent cx="4762500" cy="8801897"/>
            <wp:effectExtent l="0" t="0" r="0" b="0"/>
            <wp:docPr id="27" name="Рисунок 27" descr="C:\Documents and Settings\Лазарева\Мои документы\Загрузки\Новая папка (2)\графика оз\ОЗ столбы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Лазарева\Мои документы\Загрузки\Новая папка (2)\графика оз\ОЗ столбы-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64" t="19981" r="17059" b="6547"/>
                    <a:stretch/>
                  </pic:blipFill>
                  <pic:spPr bwMode="auto">
                    <a:xfrm>
                      <a:off x="0" y="0"/>
                      <a:ext cx="4764835" cy="8806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0759B552" wp14:editId="178DCC94">
            <wp:extent cx="5562600" cy="8761692"/>
            <wp:effectExtent l="0" t="0" r="0" b="1905"/>
            <wp:docPr id="28" name="Рисунок 28" descr="C:\Documents and Settings\Лазарева\Мои документы\Загрузки\Новая папка (2)\графика оз\ОЗ столбы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Лазарева\Мои документы\Загрузки\Новая папка (2)\графика оз\ОЗ столбы-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94" t="20398" r="11176" b="3217"/>
                    <a:stretch/>
                  </pic:blipFill>
                  <pic:spPr bwMode="auto">
                    <a:xfrm>
                      <a:off x="0" y="0"/>
                      <a:ext cx="5565327" cy="8765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0092E9A9" wp14:editId="1F1AAFB2">
            <wp:extent cx="4610100" cy="8686104"/>
            <wp:effectExtent l="0" t="0" r="0" b="1270"/>
            <wp:docPr id="29" name="Рисунок 29" descr="C:\Documents and Settings\Лазарева\Мои документы\Загрузки\Новая папка (2)\графика оз\ОЗ столбы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Лазарева\Мои документы\Загрузки\Новая папка (2)\графика оз\ОЗ столбы-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82" t="20397" r="20882" b="15288"/>
                    <a:stretch/>
                  </pic:blipFill>
                  <pic:spPr bwMode="auto">
                    <a:xfrm>
                      <a:off x="0" y="0"/>
                      <a:ext cx="4612360" cy="869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04E34EDD" wp14:editId="1F55185E">
            <wp:extent cx="4914900" cy="8710564"/>
            <wp:effectExtent l="0" t="0" r="0" b="0"/>
            <wp:docPr id="30" name="Рисунок 30" descr="C:\Documents and Settings\Лазарева\Мои документы\Загрузки\Новая папка (2)\графика оз\ОЗ столбы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Лазарева\Мои документы\Загрузки\Новая папка (2)\графика оз\ОЗ столбы-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23" t="20605" r="16765" b="4881"/>
                    <a:stretch/>
                  </pic:blipFill>
                  <pic:spPr bwMode="auto">
                    <a:xfrm>
                      <a:off x="0" y="0"/>
                      <a:ext cx="4917310" cy="871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479C579B" wp14:editId="53D9B358">
            <wp:extent cx="5734050" cy="8275513"/>
            <wp:effectExtent l="0" t="0" r="0" b="0"/>
            <wp:docPr id="31" name="Рисунок 31" descr="C:\Documents and Settings\Лазарева\Мои документы\Загрузки\Новая папка (2)\графика оз\ОЗ столбы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Лазарева\Мои документы\Загрузки\Новая папка (2)\графика оз\ОЗ столбы-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18" t="16026" r="5589" b="1969"/>
                    <a:stretch/>
                  </pic:blipFill>
                  <pic:spPr bwMode="auto">
                    <a:xfrm>
                      <a:off x="0" y="0"/>
                      <a:ext cx="5740219" cy="8284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6DAC0B9B" wp14:editId="7C461937">
            <wp:extent cx="5423202" cy="8039100"/>
            <wp:effectExtent l="0" t="0" r="6350" b="0"/>
            <wp:docPr id="32" name="Рисунок 32" descr="C:\Documents and Settings\Лазарева\Мои документы\Загрузки\Новая папка (2)\графика оз\ОЗ столбы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Лазарева\Мои документы\Загрузки\Новая папка (2)\графика оз\ОЗ столбы-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77" t="18524" r="8824" b="2800"/>
                    <a:stretch/>
                  </pic:blipFill>
                  <pic:spPr bwMode="auto">
                    <a:xfrm>
                      <a:off x="0" y="0"/>
                      <a:ext cx="5425861" cy="8043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5CF47346" wp14:editId="28F7350C">
            <wp:extent cx="5600700" cy="8220039"/>
            <wp:effectExtent l="0" t="0" r="0" b="0"/>
            <wp:docPr id="33" name="Рисунок 33" descr="C:\Documents and Settings\Лазарева\Мои документы\Загрузки\Новая папка (2)\графика оз\ОЗ столбы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Лазарева\Мои документы\Загрузки\Новая папка (2)\графика оз\ОЗ столбы-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0" t="17067" r="7647" b="2593"/>
                    <a:stretch/>
                  </pic:blipFill>
                  <pic:spPr bwMode="auto">
                    <a:xfrm>
                      <a:off x="0" y="0"/>
                      <a:ext cx="5603445" cy="8224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530A3BF0" wp14:editId="4AAA4CB0">
            <wp:extent cx="5619750" cy="8453041"/>
            <wp:effectExtent l="0" t="0" r="0" b="5715"/>
            <wp:docPr id="34" name="Рисунок 34" descr="C:\Documents and Settings\Лазарева\Мои документы\Загрузки\Новая папка (2)\графика оз\ОЗ столбы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Лазарева\Мои документы\Загрузки\Новая папка (2)\графика оз\ОЗ столбы-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23" t="19148" r="10589" b="5714"/>
                    <a:stretch/>
                  </pic:blipFill>
                  <pic:spPr bwMode="auto">
                    <a:xfrm>
                      <a:off x="0" y="0"/>
                      <a:ext cx="5622504" cy="8457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1EB502F9" wp14:editId="213FCF78">
            <wp:extent cx="5448974" cy="8096250"/>
            <wp:effectExtent l="0" t="0" r="0" b="0"/>
            <wp:docPr id="35" name="Рисунок 35" descr="C:\Documents and Settings\Лазарева\Мои документы\Загрузки\Новая папка (2)\графика оз\ОЗ столбы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Лазарева\Мои документы\Загрузки\Новая папка (2)\графика оз\ОЗ столбы-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71" t="15610" r="10883" b="8004"/>
                    <a:stretch/>
                  </pic:blipFill>
                  <pic:spPr bwMode="auto">
                    <a:xfrm>
                      <a:off x="0" y="0"/>
                      <a:ext cx="5451646" cy="810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1A9B9305" wp14:editId="5D63EC6C">
            <wp:extent cx="4705350" cy="8563736"/>
            <wp:effectExtent l="0" t="0" r="0" b="8890"/>
            <wp:docPr id="36" name="Рисунок 36" descr="C:\Documents and Settings\Лазарева\Мои документы\Загрузки\Новая папка (2)\графика оз\ОЗ столбы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Лазарева\Мои документы\Загрузки\Новая папка (2)\графика оз\ОЗ столбы-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06" t="18732" r="16470" b="5506"/>
                    <a:stretch/>
                  </pic:blipFill>
                  <pic:spPr bwMode="auto">
                    <a:xfrm>
                      <a:off x="0" y="0"/>
                      <a:ext cx="4707657" cy="856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46994A60" wp14:editId="01C71F8B">
            <wp:extent cx="5829300" cy="8227010"/>
            <wp:effectExtent l="0" t="0" r="0" b="3175"/>
            <wp:docPr id="37" name="Рисунок 37" descr="C:\Documents and Settings\Лазарева\Мои документы\Загрузки\Новая папка (2)\графика оз\ОЗ столбы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Лазарева\Мои документы\Загрузки\Новая папка (2)\графика оз\ОЗ столбы-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06" t="17483" r="7353" b="4673"/>
                    <a:stretch/>
                  </pic:blipFill>
                  <pic:spPr bwMode="auto">
                    <a:xfrm>
                      <a:off x="0" y="0"/>
                      <a:ext cx="5842376" cy="8245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0544DBB9" wp14:editId="3DADEA4D">
            <wp:extent cx="5848246" cy="8077200"/>
            <wp:effectExtent l="0" t="0" r="635" b="0"/>
            <wp:docPr id="38" name="Рисунок 38" descr="C:\Documents and Settings\Лазарева\Мои документы\Загрузки\Новая папка (2)\графика оз\ОЗ столбы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Лазарева\Мои документы\Загрузки\Новая папка (2)\графика оз\ОЗ столбы-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06" t="18524" r="7353" b="5298"/>
                    <a:stretch/>
                  </pic:blipFill>
                  <pic:spPr bwMode="auto">
                    <a:xfrm>
                      <a:off x="0" y="0"/>
                      <a:ext cx="5860439" cy="809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722C1D99" wp14:editId="21787464">
            <wp:extent cx="4972050" cy="8438145"/>
            <wp:effectExtent l="0" t="0" r="0" b="1270"/>
            <wp:docPr id="39" name="Рисунок 39" descr="C:\Documents and Settings\Лазарева\Мои документы\Загрузки\Новая папка (2)\графика оз\ОЗ столбы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Лазарева\Мои документы\Загрузки\Новая папка (2)\графика оз\ОЗ столбы-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18" t="19981" r="14706" b="6547"/>
                    <a:stretch/>
                  </pic:blipFill>
                  <pic:spPr bwMode="auto">
                    <a:xfrm>
                      <a:off x="0" y="0"/>
                      <a:ext cx="4975266" cy="8443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10940374" wp14:editId="19552FD7">
            <wp:extent cx="5524500" cy="8323908"/>
            <wp:effectExtent l="0" t="0" r="0" b="1270"/>
            <wp:docPr id="40" name="Рисунок 40" descr="C:\Documents and Settings\Лазарева\Мои документы\Загрузки\Новая папка (2)\графика оз\ОЗ столбы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Лазарева\Мои документы\Загрузки\Новая папка (2)\графика оз\ОЗ столбы-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89" t="22687" r="13823" b="7380"/>
                    <a:stretch/>
                  </pic:blipFill>
                  <pic:spPr bwMode="auto">
                    <a:xfrm>
                      <a:off x="0" y="0"/>
                      <a:ext cx="5535884" cy="834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1DB04681" wp14:editId="0E8D9237">
            <wp:extent cx="5886450" cy="8515576"/>
            <wp:effectExtent l="0" t="0" r="0" b="0"/>
            <wp:docPr id="41" name="Рисунок 41" descr="C:\Documents and Settings\Лазарева\Мои документы\Загрузки\Новая папка (2)\графика оз\ОЗ столбы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Лазарева\Мои документы\Загрузки\Новая папка (2)\графика оз\ОЗ столбы-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82" t="16651" r="9706" b="7170"/>
                    <a:stretch/>
                  </pic:blipFill>
                  <pic:spPr bwMode="auto">
                    <a:xfrm>
                      <a:off x="0" y="0"/>
                      <a:ext cx="5889723" cy="852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73F5A0BE" wp14:editId="31248033">
            <wp:extent cx="5714999" cy="8572500"/>
            <wp:effectExtent l="0" t="0" r="635" b="0"/>
            <wp:docPr id="42" name="Рисунок 42" descr="C:\Documents and Settings\Лазарева\Мои документы\Загрузки\Новая папка (2)\графика оз\ОЗ столбы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Лазарева\Мои документы\Загрузки\Новая папка (2)\графика оз\ОЗ столбы-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77" t="17276" r="10883" b="5298"/>
                    <a:stretch/>
                  </pic:blipFill>
                  <pic:spPr bwMode="auto">
                    <a:xfrm>
                      <a:off x="0" y="0"/>
                      <a:ext cx="5717801" cy="8576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0A8F1003" wp14:editId="2D65F452">
            <wp:extent cx="5658813" cy="8572500"/>
            <wp:effectExtent l="0" t="0" r="0" b="0"/>
            <wp:docPr id="43" name="Рисунок 43" descr="C:\Documents and Settings\Лазарева\Мои документы\Загрузки\Новая папка (2)\графика оз\ОЗ столбы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Лазарева\Мои документы\Загрузки\Новая папка (2)\графика оз\ОЗ столбы-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12" t="18733" r="11470" b="7171"/>
                    <a:stretch/>
                  </pic:blipFill>
                  <pic:spPr bwMode="auto">
                    <a:xfrm>
                      <a:off x="0" y="0"/>
                      <a:ext cx="5661588" cy="8576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228DB502" wp14:editId="3165DE0D">
            <wp:extent cx="5734050" cy="8085253"/>
            <wp:effectExtent l="0" t="0" r="0" b="0"/>
            <wp:docPr id="44" name="Рисунок 44" descr="C:\Documents and Settings\Лазарева\Мои документы\Загрузки\Новая папка (2)\графика оз\ОЗ столбы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Лазарева\Мои документы\Загрузки\Новая папка (2)\графика оз\ОЗ столбы-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41" t="21854" r="11765" b="8004"/>
                    <a:stretch/>
                  </pic:blipFill>
                  <pic:spPr bwMode="auto">
                    <a:xfrm>
                      <a:off x="0" y="0"/>
                      <a:ext cx="5746336" cy="8102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1E7E01F0" wp14:editId="631D282E">
            <wp:extent cx="4476750" cy="8785921"/>
            <wp:effectExtent l="0" t="0" r="0" b="0"/>
            <wp:docPr id="45" name="Рисунок 45" descr="C:\Documents and Settings\Лазарева\Мои документы\Загрузки\Новая папка (2)\графика оз\ОЗ столбы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Лазарева\Мои документы\Загрузки\Новая папка (2)\графика оз\ОЗ столбы-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59" t="18940" r="17941" b="4673"/>
                    <a:stretch/>
                  </pic:blipFill>
                  <pic:spPr bwMode="auto">
                    <a:xfrm>
                      <a:off x="0" y="0"/>
                      <a:ext cx="4478944" cy="8790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137D97E7" wp14:editId="543929FF">
            <wp:extent cx="5143500" cy="9081106"/>
            <wp:effectExtent l="0" t="0" r="0" b="6350"/>
            <wp:docPr id="46" name="Рисунок 46" descr="C:\Documents and Settings\Лазарева\Мои документы\Загрузки\Новая папка (2)\графика оз\ОЗ столбы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Лазарева\Мои документы\Загрузки\Новая папка (2)\графика оз\ОЗ столбы-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11" t="18732" r="14117" b="4465"/>
                    <a:stretch/>
                  </pic:blipFill>
                  <pic:spPr bwMode="auto">
                    <a:xfrm>
                      <a:off x="0" y="0"/>
                      <a:ext cx="5146022" cy="908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0FAEFB16" wp14:editId="46E34459">
            <wp:extent cx="5201292" cy="8572500"/>
            <wp:effectExtent l="0" t="0" r="0" b="0"/>
            <wp:docPr id="47" name="Рисунок 47" descr="C:\Documents and Settings\Лазарева\Мои документы\Загрузки\Новая папка (2)\графика оз\ОЗ столбы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Лазарева\Мои документы\Загрузки\Новая папка (2)\графика оз\ОЗ столбы-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64" t="20606" r="14706" b="5298"/>
                    <a:stretch/>
                  </pic:blipFill>
                  <pic:spPr bwMode="auto">
                    <a:xfrm>
                      <a:off x="0" y="0"/>
                      <a:ext cx="5203842" cy="8576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64DE5F26" wp14:editId="41F52E6A">
            <wp:extent cx="5734050" cy="8350779"/>
            <wp:effectExtent l="0" t="0" r="0" b="0"/>
            <wp:docPr id="48" name="Рисунок 48" descr="C:\Documents and Settings\Лазарева\Мои документы\Загрузки\Новая папка (2)\графика оз\ОЗ столбы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Лазарева\Мои документы\Загрузки\Новая папка (2)\графика оз\ОЗ столбы-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58" t="17900" r="8824" b="5713"/>
                    <a:stretch/>
                  </pic:blipFill>
                  <pic:spPr bwMode="auto">
                    <a:xfrm>
                      <a:off x="0" y="0"/>
                      <a:ext cx="5740755" cy="8360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7AA68AB4" wp14:editId="62240F61">
            <wp:extent cx="6282289" cy="7981950"/>
            <wp:effectExtent l="0" t="0" r="4445" b="0"/>
            <wp:docPr id="49" name="Рисунок 49" descr="C:\Documents and Settings\Лазарева\Мои документы\Загрузки\Новая папка (2)\графика оз\ОЗ столбы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Лазарева\Мои документы\Загрузки\Новая папка (2)\графика оз\ОЗ столбы-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8" t="16859" r="3529" b="5922"/>
                    <a:stretch/>
                  </pic:blipFill>
                  <pic:spPr bwMode="auto">
                    <a:xfrm>
                      <a:off x="0" y="0"/>
                      <a:ext cx="6285369" cy="7985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Pr="00847AD5" w:rsidRDefault="00E47F27" w:rsidP="00E47F27">
      <w:pPr>
        <w:pageBreakBefore/>
        <w:autoSpaceDE w:val="0"/>
        <w:autoSpaceDN w:val="0"/>
        <w:adjustRightInd w:val="0"/>
        <w:jc w:val="right"/>
        <w:outlineLvl w:val="0"/>
      </w:pPr>
      <w:r>
        <w:lastRenderedPageBreak/>
        <w:t>Приложение 2</w:t>
      </w:r>
    </w:p>
    <w:p w:rsidR="00E47F27" w:rsidRPr="00847AD5" w:rsidRDefault="00E47F27" w:rsidP="00E47F27">
      <w:pPr>
        <w:autoSpaceDE w:val="0"/>
        <w:autoSpaceDN w:val="0"/>
        <w:adjustRightInd w:val="0"/>
        <w:jc w:val="right"/>
      </w:pPr>
      <w:r w:rsidRPr="00847AD5">
        <w:t>к приказу комитета по культуре</w:t>
      </w:r>
    </w:p>
    <w:p w:rsidR="00E47F27" w:rsidRPr="00847AD5" w:rsidRDefault="00E47F27" w:rsidP="00E47F27">
      <w:pPr>
        <w:autoSpaceDE w:val="0"/>
        <w:autoSpaceDN w:val="0"/>
        <w:adjustRightInd w:val="0"/>
        <w:jc w:val="right"/>
      </w:pPr>
      <w:r w:rsidRPr="00847AD5">
        <w:t xml:space="preserve">Ленинградской области </w:t>
      </w:r>
    </w:p>
    <w:p w:rsidR="00E47F27" w:rsidRPr="00847AD5" w:rsidRDefault="00E47F27" w:rsidP="00E47F27">
      <w:pPr>
        <w:autoSpaceDE w:val="0"/>
        <w:autoSpaceDN w:val="0"/>
        <w:adjustRightInd w:val="0"/>
        <w:jc w:val="right"/>
      </w:pPr>
      <w:r w:rsidRPr="00847AD5">
        <w:t xml:space="preserve">от «__» ________ </w:t>
      </w:r>
      <w:smartTag w:uri="urn:schemas-microsoft-com:office:smarttags" w:element="metricconverter">
        <w:smartTagPr>
          <w:attr w:name="ProductID" w:val="2015 г"/>
        </w:smartTagPr>
        <w:r w:rsidRPr="00847AD5">
          <w:t>2015 г</w:t>
        </w:r>
      </w:smartTag>
      <w:r w:rsidRPr="00847AD5">
        <w:t>. № ____</w:t>
      </w:r>
    </w:p>
    <w:p w:rsidR="00E47F27" w:rsidRPr="00847AD5" w:rsidRDefault="00E47F27" w:rsidP="00E47F27">
      <w:pPr>
        <w:autoSpaceDE w:val="0"/>
        <w:autoSpaceDN w:val="0"/>
        <w:adjustRightInd w:val="0"/>
        <w:jc w:val="right"/>
      </w:pPr>
    </w:p>
    <w:p w:rsidR="00E47F27" w:rsidRPr="00847AD5" w:rsidRDefault="00E47F27" w:rsidP="00E47F27">
      <w:pPr>
        <w:autoSpaceDE w:val="0"/>
        <w:autoSpaceDN w:val="0"/>
        <w:adjustRightInd w:val="0"/>
        <w:ind w:right="360"/>
        <w:jc w:val="right"/>
      </w:pPr>
    </w:p>
    <w:p w:rsidR="00E47F27" w:rsidRDefault="00E47F27" w:rsidP="00E47F27">
      <w:pPr>
        <w:autoSpaceDE w:val="0"/>
        <w:autoSpaceDN w:val="0"/>
        <w:adjustRightInd w:val="0"/>
        <w:ind w:righ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Г</w:t>
      </w:r>
      <w:r w:rsidRPr="00847AD5">
        <w:rPr>
          <w:b/>
          <w:sz w:val="28"/>
          <w:szCs w:val="28"/>
        </w:rPr>
        <w:t>раниц</w:t>
      </w:r>
      <w:r>
        <w:rPr>
          <w:b/>
          <w:sz w:val="28"/>
          <w:szCs w:val="28"/>
        </w:rPr>
        <w:t>ы</w:t>
      </w:r>
      <w:r w:rsidRPr="00847AD5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зон охраны </w:t>
      </w:r>
      <w:r w:rsidRPr="00847AD5">
        <w:rPr>
          <w:b/>
          <w:sz w:val="28"/>
          <w:szCs w:val="28"/>
        </w:rPr>
        <w:t>объект</w:t>
      </w:r>
      <w:r>
        <w:rPr>
          <w:b/>
          <w:sz w:val="28"/>
          <w:szCs w:val="28"/>
        </w:rPr>
        <w:t>ов</w:t>
      </w:r>
      <w:r w:rsidRPr="00847AD5">
        <w:rPr>
          <w:b/>
          <w:sz w:val="28"/>
          <w:szCs w:val="28"/>
        </w:rPr>
        <w:t xml:space="preserve"> культурного наследия </w:t>
      </w:r>
    </w:p>
    <w:p w:rsidR="00E47F27" w:rsidRPr="0018033E" w:rsidRDefault="00E47F27" w:rsidP="00E47F27">
      <w:pPr>
        <w:autoSpaceDE w:val="0"/>
        <w:autoSpaceDN w:val="0"/>
        <w:adjustRightInd w:val="0"/>
        <w:ind w:right="360"/>
        <w:jc w:val="center"/>
        <w:rPr>
          <w:b/>
          <w:noProof/>
        </w:rPr>
      </w:pPr>
      <w:r w:rsidRPr="0018033E">
        <w:rPr>
          <w:b/>
          <w:sz w:val="28"/>
          <w:szCs w:val="28"/>
        </w:rPr>
        <w:t>ансамбл</w:t>
      </w:r>
      <w:r>
        <w:rPr>
          <w:b/>
          <w:sz w:val="28"/>
          <w:szCs w:val="28"/>
        </w:rPr>
        <w:t>я</w:t>
      </w:r>
      <w:r w:rsidRPr="0018033E">
        <w:rPr>
          <w:b/>
          <w:sz w:val="28"/>
          <w:szCs w:val="28"/>
        </w:rPr>
        <w:t xml:space="preserve"> «Зеленый пояс Славы Ленинграда», расположенного на территории Ленинградской области</w:t>
      </w:r>
      <w:r>
        <w:rPr>
          <w:b/>
          <w:sz w:val="28"/>
          <w:szCs w:val="28"/>
        </w:rPr>
        <w:t xml:space="preserve"> в Кировском районе</w:t>
      </w:r>
    </w:p>
    <w:p w:rsidR="00E47F27" w:rsidRPr="00847AD5" w:rsidRDefault="00E47F27" w:rsidP="00E47F27">
      <w:pPr>
        <w:ind w:left="-709"/>
        <w:jc w:val="center"/>
        <w:rPr>
          <w:sz w:val="28"/>
          <w:szCs w:val="28"/>
        </w:rPr>
      </w:pPr>
    </w:p>
    <w:p w:rsidR="00E47F27" w:rsidRPr="003F7AA3" w:rsidRDefault="00E47F27" w:rsidP="00E47F27">
      <w:pPr>
        <w:pStyle w:val="p5"/>
        <w:numPr>
          <w:ilvl w:val="0"/>
          <w:numId w:val="7"/>
        </w:numPr>
        <w:spacing w:before="0" w:beforeAutospacing="0" w:after="0" w:afterAutospacing="0"/>
        <w:jc w:val="both"/>
        <w:rPr>
          <w:b/>
          <w:sz w:val="28"/>
          <w:szCs w:val="28"/>
        </w:rPr>
      </w:pPr>
      <w:r>
        <w:rPr>
          <w:rStyle w:val="s1"/>
          <w:b/>
          <w:sz w:val="28"/>
          <w:szCs w:val="28"/>
        </w:rPr>
        <w:t>О</w:t>
      </w:r>
      <w:r w:rsidRPr="003F7AA3">
        <w:rPr>
          <w:rStyle w:val="s1"/>
          <w:b/>
          <w:sz w:val="28"/>
          <w:szCs w:val="28"/>
        </w:rPr>
        <w:t xml:space="preserve">бъект культурного наследия федерального значения памятник «Прорыв», </w:t>
      </w:r>
      <w:proofErr w:type="spellStart"/>
      <w:r w:rsidRPr="003F7AA3">
        <w:rPr>
          <w:rStyle w:val="s1"/>
          <w:b/>
          <w:sz w:val="28"/>
          <w:szCs w:val="28"/>
        </w:rPr>
        <w:t>г</w:t>
      </w:r>
      <w:proofErr w:type="gramStart"/>
      <w:r w:rsidRPr="003F7AA3">
        <w:rPr>
          <w:rStyle w:val="s1"/>
          <w:b/>
          <w:sz w:val="28"/>
          <w:szCs w:val="28"/>
        </w:rPr>
        <w:t>.К</w:t>
      </w:r>
      <w:proofErr w:type="gramEnd"/>
      <w:r w:rsidRPr="003F7AA3">
        <w:rPr>
          <w:rStyle w:val="s1"/>
          <w:b/>
          <w:sz w:val="28"/>
          <w:szCs w:val="28"/>
        </w:rPr>
        <w:t>ировск</w:t>
      </w:r>
      <w:proofErr w:type="spellEnd"/>
      <w:r w:rsidRPr="003F7AA3">
        <w:rPr>
          <w:rStyle w:val="s1"/>
          <w:b/>
          <w:sz w:val="28"/>
          <w:szCs w:val="28"/>
        </w:rPr>
        <w:t xml:space="preserve">, деревня Марьино, у развилки дорог на </w:t>
      </w:r>
      <w:proofErr w:type="spellStart"/>
      <w:r w:rsidRPr="003F7AA3">
        <w:rPr>
          <w:rStyle w:val="s1"/>
          <w:b/>
          <w:sz w:val="28"/>
          <w:szCs w:val="28"/>
        </w:rPr>
        <w:t>г.Петрокрепость</w:t>
      </w:r>
      <w:proofErr w:type="spellEnd"/>
      <w:r w:rsidRPr="003F7AA3">
        <w:rPr>
          <w:rStyle w:val="s1"/>
          <w:b/>
          <w:sz w:val="28"/>
          <w:szCs w:val="28"/>
        </w:rPr>
        <w:t xml:space="preserve"> и </w:t>
      </w:r>
      <w:proofErr w:type="spellStart"/>
      <w:r w:rsidRPr="003F7AA3">
        <w:rPr>
          <w:rStyle w:val="s1"/>
          <w:b/>
          <w:sz w:val="28"/>
          <w:szCs w:val="28"/>
        </w:rPr>
        <w:t>р.п.Синявино</w:t>
      </w:r>
      <w:proofErr w:type="spellEnd"/>
      <w:r w:rsidRPr="003F7AA3">
        <w:rPr>
          <w:rStyle w:val="s1"/>
          <w:b/>
          <w:sz w:val="28"/>
          <w:szCs w:val="28"/>
        </w:rPr>
        <w:t xml:space="preserve"> (Кировский район, лев. Берег </w:t>
      </w:r>
      <w:proofErr w:type="spellStart"/>
      <w:r w:rsidRPr="003F7AA3">
        <w:rPr>
          <w:rStyle w:val="s1"/>
          <w:b/>
          <w:sz w:val="28"/>
          <w:szCs w:val="28"/>
        </w:rPr>
        <w:t>р</w:t>
      </w:r>
      <w:proofErr w:type="gramStart"/>
      <w:r w:rsidRPr="003F7AA3">
        <w:rPr>
          <w:rStyle w:val="s1"/>
          <w:b/>
          <w:sz w:val="28"/>
          <w:szCs w:val="28"/>
        </w:rPr>
        <w:t>.Н</w:t>
      </w:r>
      <w:proofErr w:type="gramEnd"/>
      <w:r w:rsidRPr="003F7AA3">
        <w:rPr>
          <w:rStyle w:val="s1"/>
          <w:b/>
          <w:sz w:val="28"/>
          <w:szCs w:val="28"/>
        </w:rPr>
        <w:t>евы</w:t>
      </w:r>
      <w:proofErr w:type="spellEnd"/>
      <w:r w:rsidRPr="003F7AA3">
        <w:rPr>
          <w:rStyle w:val="s1"/>
          <w:b/>
          <w:sz w:val="28"/>
          <w:szCs w:val="28"/>
        </w:rPr>
        <w:t>, у Ладожского моста).</w:t>
      </w:r>
    </w:p>
    <w:p w:rsidR="00E47F27" w:rsidRPr="003F7AA3" w:rsidRDefault="00E47F27" w:rsidP="00E47F27">
      <w:pPr>
        <w:pStyle w:val="p3"/>
        <w:spacing w:before="0" w:beforeAutospacing="0" w:after="0" w:afterAutospacing="0"/>
        <w:ind w:firstLine="360"/>
        <w:jc w:val="both"/>
        <w:rPr>
          <w:sz w:val="28"/>
          <w:szCs w:val="28"/>
        </w:rPr>
      </w:pPr>
      <w:r w:rsidRPr="003F7AA3">
        <w:rPr>
          <w:rStyle w:val="s1"/>
          <w:b/>
          <w:sz w:val="28"/>
          <w:szCs w:val="28"/>
        </w:rPr>
        <w:t>Описание границы территории охранной зоны</w:t>
      </w:r>
      <w:r>
        <w:rPr>
          <w:rStyle w:val="s1"/>
          <w:b/>
          <w:sz w:val="28"/>
          <w:szCs w:val="28"/>
        </w:rPr>
        <w:t>:</w:t>
      </w:r>
      <w:r w:rsidRPr="003F7AA3">
        <w:rPr>
          <w:rStyle w:val="s1"/>
          <w:b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Pr="003F7AA3">
        <w:rPr>
          <w:sz w:val="28"/>
          <w:szCs w:val="28"/>
        </w:rPr>
        <w:t>сходная точк</w:t>
      </w:r>
      <w:r>
        <w:rPr>
          <w:sz w:val="28"/>
          <w:szCs w:val="28"/>
        </w:rPr>
        <w:t>а 1 границы охранной зоны «ОЗ</w:t>
      </w:r>
      <w:r w:rsidRPr="003F7AA3">
        <w:rPr>
          <w:sz w:val="28"/>
          <w:szCs w:val="28"/>
        </w:rPr>
        <w:t>» расположена на автомобильной дороге А-120 «Санкт-Петербург южное полукольцо». Далее граница проходит:</w:t>
      </w:r>
    </w:p>
    <w:p w:rsidR="00E47F27" w:rsidRPr="003F7AA3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3F7AA3">
        <w:rPr>
          <w:sz w:val="28"/>
          <w:szCs w:val="28"/>
        </w:rPr>
        <w:t>1 – 2 – на юго-восток 110 м вдоль дорожного полотна автодороги А-120.</w:t>
      </w:r>
    </w:p>
    <w:p w:rsidR="00E47F27" w:rsidRPr="003F7AA3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3F7AA3">
        <w:rPr>
          <w:sz w:val="28"/>
          <w:szCs w:val="28"/>
        </w:rPr>
        <w:t>2 – 3 – на юго-запад вдоль моста 50 м.</w:t>
      </w:r>
    </w:p>
    <w:p w:rsidR="00E47F27" w:rsidRPr="003F7AA3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3F7AA3">
        <w:rPr>
          <w:sz w:val="28"/>
          <w:szCs w:val="28"/>
        </w:rPr>
        <w:t>3 – 4 – на северо-запад вдоль границы зеленых насаждений 110 м.</w:t>
      </w:r>
    </w:p>
    <w:p w:rsidR="00E47F27" w:rsidRPr="003F7AA3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3F7AA3">
        <w:rPr>
          <w:sz w:val="28"/>
          <w:szCs w:val="28"/>
        </w:rPr>
        <w:t>4 – 1 – на восток вдоль границы зеленых насаждений 50 м в исходную точку 1.</w:t>
      </w:r>
    </w:p>
    <w:p w:rsidR="00E47F27" w:rsidRPr="00370C8D" w:rsidRDefault="00E47F27" w:rsidP="00E47F27">
      <w:pPr>
        <w:pStyle w:val="p11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>
        <w:rPr>
          <w:rStyle w:val="s5"/>
          <w:b/>
          <w:sz w:val="28"/>
          <w:szCs w:val="28"/>
        </w:rPr>
        <w:t>Площадь «ОЗ</w:t>
      </w:r>
      <w:r w:rsidRPr="00370C8D">
        <w:rPr>
          <w:rStyle w:val="s5"/>
          <w:b/>
          <w:sz w:val="28"/>
          <w:szCs w:val="28"/>
        </w:rPr>
        <w:t>» составляет 0,47 га.</w:t>
      </w:r>
    </w:p>
    <w:p w:rsidR="00E47F27" w:rsidRDefault="00E47F27" w:rsidP="00E47F27">
      <w:pPr>
        <w:ind w:right="-130" w:firstLine="708"/>
        <w:jc w:val="both"/>
        <w:outlineLvl w:val="0"/>
        <w:rPr>
          <w:b/>
          <w:sz w:val="28"/>
          <w:szCs w:val="28"/>
        </w:rPr>
      </w:pPr>
    </w:p>
    <w:p w:rsidR="00E47F27" w:rsidRPr="00D847D0" w:rsidRDefault="00E47F27" w:rsidP="00E47F27">
      <w:pPr>
        <w:ind w:right="-130" w:firstLine="708"/>
        <w:jc w:val="both"/>
        <w:outlineLvl w:val="0"/>
        <w:rPr>
          <w:b/>
          <w:sz w:val="28"/>
          <w:szCs w:val="28"/>
        </w:rPr>
      </w:pPr>
      <w:r w:rsidRPr="00D847D0">
        <w:rPr>
          <w:b/>
          <w:sz w:val="28"/>
          <w:szCs w:val="28"/>
        </w:rPr>
        <w:t>Координаты характерных точек границ выполнены в местной системе координат.</w:t>
      </w:r>
    </w:p>
    <w:p w:rsidR="00E47F27" w:rsidRDefault="00E47F27" w:rsidP="00E47F27">
      <w:pPr>
        <w:ind w:right="-128"/>
        <w:jc w:val="center"/>
        <w:rPr>
          <w:b/>
          <w:sz w:val="28"/>
          <w:szCs w:val="28"/>
        </w:rPr>
      </w:pP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74"/>
        <w:gridCol w:w="5506"/>
        <w:gridCol w:w="2915"/>
      </w:tblGrid>
      <w:tr w:rsidR="00E47F27" w:rsidRPr="00D847D0" w:rsidTr="00794E18">
        <w:trPr>
          <w:tblCellSpacing w:w="15" w:type="dxa"/>
        </w:trPr>
        <w:tc>
          <w:tcPr>
            <w:tcW w:w="1829" w:type="dxa"/>
            <w:vAlign w:val="center"/>
            <w:hideMark/>
          </w:tcPr>
          <w:p w:rsidR="00E47F27" w:rsidRPr="00D847D0" w:rsidRDefault="00E47F27" w:rsidP="00794E18">
            <w:pPr>
              <w:pStyle w:val="p13"/>
              <w:jc w:val="center"/>
              <w:rPr>
                <w:sz w:val="28"/>
                <w:szCs w:val="28"/>
              </w:rPr>
            </w:pPr>
            <w:r w:rsidRPr="00D847D0">
              <w:rPr>
                <w:rStyle w:val="s1"/>
                <w:sz w:val="28"/>
                <w:szCs w:val="28"/>
              </w:rPr>
              <w:t>№№ точек</w:t>
            </w:r>
          </w:p>
        </w:tc>
        <w:tc>
          <w:tcPr>
            <w:tcW w:w="5476" w:type="dxa"/>
            <w:vAlign w:val="center"/>
            <w:hideMark/>
          </w:tcPr>
          <w:p w:rsidR="00E47F27" w:rsidRPr="00D847D0" w:rsidRDefault="00E47F27" w:rsidP="00794E18">
            <w:pPr>
              <w:pStyle w:val="p13"/>
              <w:jc w:val="center"/>
              <w:rPr>
                <w:sz w:val="28"/>
                <w:szCs w:val="28"/>
              </w:rPr>
            </w:pPr>
            <w:r w:rsidRPr="00D847D0">
              <w:rPr>
                <w:rStyle w:val="s1"/>
                <w:sz w:val="28"/>
                <w:szCs w:val="28"/>
              </w:rPr>
              <w:t>«Х»</w:t>
            </w:r>
          </w:p>
        </w:tc>
        <w:tc>
          <w:tcPr>
            <w:tcW w:w="2870" w:type="dxa"/>
            <w:vAlign w:val="center"/>
            <w:hideMark/>
          </w:tcPr>
          <w:p w:rsidR="00E47F27" w:rsidRPr="00D847D0" w:rsidRDefault="00E47F27" w:rsidP="00794E18">
            <w:pPr>
              <w:pStyle w:val="p13"/>
              <w:jc w:val="center"/>
              <w:rPr>
                <w:sz w:val="28"/>
                <w:szCs w:val="28"/>
              </w:rPr>
            </w:pPr>
            <w:r w:rsidRPr="00D847D0">
              <w:rPr>
                <w:rStyle w:val="s1"/>
                <w:sz w:val="28"/>
                <w:szCs w:val="28"/>
              </w:rPr>
              <w:t>«Y»</w:t>
            </w:r>
          </w:p>
        </w:tc>
      </w:tr>
      <w:tr w:rsidR="00E47F27" w:rsidRPr="00D847D0" w:rsidTr="00794E18">
        <w:trPr>
          <w:tblCellSpacing w:w="15" w:type="dxa"/>
        </w:trPr>
        <w:tc>
          <w:tcPr>
            <w:tcW w:w="1829" w:type="dxa"/>
            <w:vAlign w:val="center"/>
            <w:hideMark/>
          </w:tcPr>
          <w:p w:rsidR="00E47F27" w:rsidRPr="00D847D0" w:rsidRDefault="00E47F27" w:rsidP="00794E18">
            <w:pPr>
              <w:pStyle w:val="p13"/>
              <w:jc w:val="center"/>
              <w:rPr>
                <w:sz w:val="28"/>
                <w:szCs w:val="28"/>
              </w:rPr>
            </w:pPr>
            <w:r w:rsidRPr="00D847D0">
              <w:rPr>
                <w:rStyle w:val="s1"/>
                <w:sz w:val="28"/>
                <w:szCs w:val="28"/>
              </w:rPr>
              <w:t>1</w:t>
            </w:r>
          </w:p>
        </w:tc>
        <w:tc>
          <w:tcPr>
            <w:tcW w:w="5476" w:type="dxa"/>
            <w:vAlign w:val="center"/>
            <w:hideMark/>
          </w:tcPr>
          <w:p w:rsidR="00E47F27" w:rsidRPr="00D847D0" w:rsidRDefault="00E47F27" w:rsidP="00794E18">
            <w:pPr>
              <w:pStyle w:val="p13"/>
              <w:jc w:val="center"/>
              <w:rPr>
                <w:sz w:val="28"/>
                <w:szCs w:val="28"/>
              </w:rPr>
            </w:pPr>
            <w:r w:rsidRPr="00D847D0">
              <w:rPr>
                <w:rStyle w:val="s1"/>
                <w:sz w:val="28"/>
                <w:szCs w:val="28"/>
              </w:rPr>
              <w:t>2</w:t>
            </w:r>
          </w:p>
        </w:tc>
        <w:tc>
          <w:tcPr>
            <w:tcW w:w="2870" w:type="dxa"/>
            <w:vAlign w:val="center"/>
            <w:hideMark/>
          </w:tcPr>
          <w:p w:rsidR="00E47F27" w:rsidRPr="00D847D0" w:rsidRDefault="00E47F27" w:rsidP="00794E18">
            <w:pPr>
              <w:pStyle w:val="p13"/>
              <w:jc w:val="center"/>
              <w:rPr>
                <w:sz w:val="28"/>
                <w:szCs w:val="28"/>
              </w:rPr>
            </w:pPr>
            <w:r w:rsidRPr="00D847D0">
              <w:rPr>
                <w:rStyle w:val="s1"/>
                <w:sz w:val="28"/>
                <w:szCs w:val="28"/>
              </w:rPr>
              <w:t>3</w:t>
            </w:r>
          </w:p>
        </w:tc>
      </w:tr>
      <w:tr w:rsidR="00E47F27" w:rsidRPr="00D847D0" w:rsidTr="00794E18">
        <w:trPr>
          <w:tblCellSpacing w:w="15" w:type="dxa"/>
        </w:trPr>
        <w:tc>
          <w:tcPr>
            <w:tcW w:w="1829" w:type="dxa"/>
            <w:vAlign w:val="center"/>
            <w:hideMark/>
          </w:tcPr>
          <w:p w:rsidR="00E47F27" w:rsidRPr="00D847D0" w:rsidRDefault="00E47F27" w:rsidP="00794E18">
            <w:pPr>
              <w:pStyle w:val="p14"/>
              <w:jc w:val="center"/>
              <w:rPr>
                <w:sz w:val="28"/>
                <w:szCs w:val="28"/>
              </w:rPr>
            </w:pPr>
            <w:r w:rsidRPr="00D847D0">
              <w:rPr>
                <w:sz w:val="28"/>
                <w:szCs w:val="28"/>
              </w:rPr>
              <w:t>1.</w:t>
            </w:r>
          </w:p>
        </w:tc>
        <w:tc>
          <w:tcPr>
            <w:tcW w:w="5476" w:type="dxa"/>
            <w:vAlign w:val="center"/>
            <w:hideMark/>
          </w:tcPr>
          <w:p w:rsidR="00E47F27" w:rsidRPr="00D847D0" w:rsidRDefault="00E47F27" w:rsidP="00794E18">
            <w:pPr>
              <w:pStyle w:val="p14"/>
              <w:jc w:val="center"/>
              <w:rPr>
                <w:sz w:val="28"/>
                <w:szCs w:val="28"/>
              </w:rPr>
            </w:pPr>
            <w:r w:rsidRPr="00D847D0">
              <w:rPr>
                <w:sz w:val="28"/>
                <w:szCs w:val="28"/>
              </w:rPr>
              <w:t>91 660.6964</w:t>
            </w:r>
          </w:p>
        </w:tc>
        <w:tc>
          <w:tcPr>
            <w:tcW w:w="2870" w:type="dxa"/>
            <w:vAlign w:val="center"/>
            <w:hideMark/>
          </w:tcPr>
          <w:p w:rsidR="00E47F27" w:rsidRPr="00D847D0" w:rsidRDefault="00E47F27" w:rsidP="00794E18">
            <w:pPr>
              <w:pStyle w:val="p14"/>
              <w:jc w:val="center"/>
              <w:rPr>
                <w:sz w:val="28"/>
                <w:szCs w:val="28"/>
              </w:rPr>
            </w:pPr>
            <w:r w:rsidRPr="00D847D0">
              <w:rPr>
                <w:sz w:val="28"/>
                <w:szCs w:val="28"/>
              </w:rPr>
              <w:t>151 609.4455</w:t>
            </w:r>
          </w:p>
        </w:tc>
      </w:tr>
      <w:tr w:rsidR="00E47F27" w:rsidRPr="00D847D0" w:rsidTr="00794E18">
        <w:trPr>
          <w:tblCellSpacing w:w="15" w:type="dxa"/>
        </w:trPr>
        <w:tc>
          <w:tcPr>
            <w:tcW w:w="1829" w:type="dxa"/>
            <w:vAlign w:val="center"/>
            <w:hideMark/>
          </w:tcPr>
          <w:p w:rsidR="00E47F27" w:rsidRPr="00D847D0" w:rsidRDefault="00E47F27" w:rsidP="00794E18">
            <w:pPr>
              <w:pStyle w:val="p14"/>
              <w:jc w:val="center"/>
              <w:rPr>
                <w:sz w:val="28"/>
                <w:szCs w:val="28"/>
              </w:rPr>
            </w:pPr>
            <w:r w:rsidRPr="00D847D0">
              <w:rPr>
                <w:sz w:val="28"/>
                <w:szCs w:val="28"/>
              </w:rPr>
              <w:t>2.</w:t>
            </w:r>
          </w:p>
        </w:tc>
        <w:tc>
          <w:tcPr>
            <w:tcW w:w="5476" w:type="dxa"/>
            <w:vAlign w:val="center"/>
            <w:hideMark/>
          </w:tcPr>
          <w:p w:rsidR="00E47F27" w:rsidRPr="00D847D0" w:rsidRDefault="00E47F27" w:rsidP="00794E18">
            <w:pPr>
              <w:pStyle w:val="p14"/>
              <w:jc w:val="center"/>
              <w:rPr>
                <w:sz w:val="28"/>
                <w:szCs w:val="28"/>
              </w:rPr>
            </w:pPr>
            <w:r w:rsidRPr="00D847D0">
              <w:rPr>
                <w:sz w:val="28"/>
                <w:szCs w:val="28"/>
              </w:rPr>
              <w:t>91 553.9250</w:t>
            </w:r>
          </w:p>
        </w:tc>
        <w:tc>
          <w:tcPr>
            <w:tcW w:w="2870" w:type="dxa"/>
            <w:vAlign w:val="center"/>
            <w:hideMark/>
          </w:tcPr>
          <w:p w:rsidR="00E47F27" w:rsidRPr="00D847D0" w:rsidRDefault="00E47F27" w:rsidP="00794E18">
            <w:pPr>
              <w:pStyle w:val="p14"/>
              <w:jc w:val="center"/>
              <w:rPr>
                <w:sz w:val="28"/>
                <w:szCs w:val="28"/>
              </w:rPr>
            </w:pPr>
            <w:r w:rsidRPr="00D847D0">
              <w:rPr>
                <w:sz w:val="28"/>
                <w:szCs w:val="28"/>
              </w:rPr>
              <w:t>151 623.5483</w:t>
            </w:r>
          </w:p>
        </w:tc>
      </w:tr>
      <w:tr w:rsidR="00E47F27" w:rsidRPr="00D847D0" w:rsidTr="00794E18">
        <w:trPr>
          <w:tblCellSpacing w:w="15" w:type="dxa"/>
        </w:trPr>
        <w:tc>
          <w:tcPr>
            <w:tcW w:w="1829" w:type="dxa"/>
            <w:vAlign w:val="center"/>
            <w:hideMark/>
          </w:tcPr>
          <w:p w:rsidR="00E47F27" w:rsidRPr="00D847D0" w:rsidRDefault="00E47F27" w:rsidP="00794E18">
            <w:pPr>
              <w:pStyle w:val="p14"/>
              <w:jc w:val="center"/>
              <w:rPr>
                <w:sz w:val="28"/>
                <w:szCs w:val="28"/>
              </w:rPr>
            </w:pPr>
            <w:r w:rsidRPr="00D847D0">
              <w:rPr>
                <w:sz w:val="28"/>
                <w:szCs w:val="28"/>
              </w:rPr>
              <w:t>3.</w:t>
            </w:r>
          </w:p>
        </w:tc>
        <w:tc>
          <w:tcPr>
            <w:tcW w:w="5476" w:type="dxa"/>
            <w:vAlign w:val="center"/>
            <w:hideMark/>
          </w:tcPr>
          <w:p w:rsidR="00E47F27" w:rsidRPr="00D847D0" w:rsidRDefault="00E47F27" w:rsidP="00794E18">
            <w:pPr>
              <w:pStyle w:val="p14"/>
              <w:jc w:val="center"/>
              <w:rPr>
                <w:sz w:val="28"/>
                <w:szCs w:val="28"/>
              </w:rPr>
            </w:pPr>
            <w:r w:rsidRPr="00D847D0">
              <w:rPr>
                <w:sz w:val="28"/>
                <w:szCs w:val="28"/>
              </w:rPr>
              <w:t>91 548.7931</w:t>
            </w:r>
          </w:p>
        </w:tc>
        <w:tc>
          <w:tcPr>
            <w:tcW w:w="2870" w:type="dxa"/>
            <w:vAlign w:val="center"/>
            <w:hideMark/>
          </w:tcPr>
          <w:p w:rsidR="00E47F27" w:rsidRPr="00D847D0" w:rsidRDefault="00E47F27" w:rsidP="00794E18">
            <w:pPr>
              <w:pStyle w:val="p14"/>
              <w:jc w:val="center"/>
              <w:rPr>
                <w:sz w:val="28"/>
                <w:szCs w:val="28"/>
              </w:rPr>
            </w:pPr>
            <w:r w:rsidRPr="00D847D0">
              <w:rPr>
                <w:sz w:val="28"/>
                <w:szCs w:val="28"/>
              </w:rPr>
              <w:t>151 574.0784</w:t>
            </w:r>
          </w:p>
        </w:tc>
      </w:tr>
      <w:tr w:rsidR="00E47F27" w:rsidRPr="00D847D0" w:rsidTr="00794E18">
        <w:trPr>
          <w:tblCellSpacing w:w="15" w:type="dxa"/>
        </w:trPr>
        <w:tc>
          <w:tcPr>
            <w:tcW w:w="1829" w:type="dxa"/>
            <w:vAlign w:val="center"/>
            <w:hideMark/>
          </w:tcPr>
          <w:p w:rsidR="00E47F27" w:rsidRPr="00D847D0" w:rsidRDefault="00E47F27" w:rsidP="00794E18">
            <w:pPr>
              <w:pStyle w:val="p14"/>
              <w:jc w:val="center"/>
              <w:rPr>
                <w:sz w:val="28"/>
                <w:szCs w:val="28"/>
              </w:rPr>
            </w:pPr>
            <w:r w:rsidRPr="00D847D0">
              <w:rPr>
                <w:sz w:val="28"/>
                <w:szCs w:val="28"/>
              </w:rPr>
              <w:t>4.</w:t>
            </w:r>
          </w:p>
        </w:tc>
        <w:tc>
          <w:tcPr>
            <w:tcW w:w="5476" w:type="dxa"/>
            <w:vAlign w:val="center"/>
            <w:hideMark/>
          </w:tcPr>
          <w:p w:rsidR="00E47F27" w:rsidRPr="00D847D0" w:rsidRDefault="00E47F27" w:rsidP="00794E18">
            <w:pPr>
              <w:pStyle w:val="p14"/>
              <w:jc w:val="center"/>
              <w:rPr>
                <w:sz w:val="28"/>
                <w:szCs w:val="28"/>
              </w:rPr>
            </w:pPr>
            <w:r w:rsidRPr="00D847D0">
              <w:rPr>
                <w:sz w:val="28"/>
                <w:szCs w:val="28"/>
              </w:rPr>
              <w:t>91 657.1253</w:t>
            </w:r>
          </w:p>
        </w:tc>
        <w:tc>
          <w:tcPr>
            <w:tcW w:w="2870" w:type="dxa"/>
            <w:vAlign w:val="center"/>
            <w:hideMark/>
          </w:tcPr>
          <w:p w:rsidR="00E47F27" w:rsidRPr="00D847D0" w:rsidRDefault="00E47F27" w:rsidP="00794E18">
            <w:pPr>
              <w:pStyle w:val="p14"/>
              <w:jc w:val="center"/>
              <w:rPr>
                <w:sz w:val="28"/>
                <w:szCs w:val="28"/>
              </w:rPr>
            </w:pPr>
            <w:r w:rsidRPr="00D847D0">
              <w:rPr>
                <w:sz w:val="28"/>
                <w:szCs w:val="28"/>
              </w:rPr>
              <w:t>151 561.6845</w:t>
            </w:r>
          </w:p>
        </w:tc>
      </w:tr>
    </w:tbl>
    <w:p w:rsidR="00E47F27" w:rsidRDefault="00E47F27" w:rsidP="00E47F27">
      <w:pPr>
        <w:ind w:right="-128"/>
        <w:jc w:val="center"/>
        <w:rPr>
          <w:b/>
          <w:sz w:val="28"/>
          <w:szCs w:val="28"/>
        </w:rPr>
      </w:pPr>
    </w:p>
    <w:p w:rsidR="00E47F27" w:rsidRPr="00847AD5" w:rsidRDefault="00E47F27" w:rsidP="00E47F27">
      <w:pPr>
        <w:pageBreakBefore/>
        <w:ind w:right="-130"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Схема границ охранной зоны.</w:t>
      </w: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Pr="00847AD5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43E723AB" wp14:editId="15502FFD">
            <wp:extent cx="5638800" cy="7649841"/>
            <wp:effectExtent l="0" t="0" r="0" b="8890"/>
            <wp:docPr id="50" name="Рисунок 50" descr="C:\Documents and Settings\Лазарева\Мои документы\Загрузки\ОЗ Проры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Лазарева\Мои документы\Загрузки\ОЗ Проры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53" t="16200" r="3529" b="3216"/>
                    <a:stretch/>
                  </pic:blipFill>
                  <pic:spPr bwMode="auto">
                    <a:xfrm>
                      <a:off x="0" y="0"/>
                      <a:ext cx="5641565" cy="7653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Pr="003F7AA3" w:rsidRDefault="00E47F27" w:rsidP="00E47F27">
      <w:pPr>
        <w:pStyle w:val="p5"/>
        <w:pageBreakBefore/>
        <w:numPr>
          <w:ilvl w:val="0"/>
          <w:numId w:val="7"/>
        </w:numPr>
        <w:spacing w:before="0" w:beforeAutospacing="0" w:after="0" w:afterAutospacing="0"/>
        <w:ind w:left="714" w:hanging="357"/>
        <w:jc w:val="both"/>
        <w:rPr>
          <w:b/>
          <w:sz w:val="28"/>
          <w:szCs w:val="28"/>
        </w:rPr>
      </w:pPr>
      <w:r>
        <w:rPr>
          <w:rStyle w:val="s1"/>
          <w:b/>
          <w:sz w:val="28"/>
          <w:szCs w:val="28"/>
        </w:rPr>
        <w:lastRenderedPageBreak/>
        <w:t>О</w:t>
      </w:r>
      <w:r w:rsidRPr="003F7AA3">
        <w:rPr>
          <w:rStyle w:val="s1"/>
          <w:b/>
          <w:sz w:val="28"/>
          <w:szCs w:val="28"/>
        </w:rPr>
        <w:t>бъект культурного наследия федерального значения памятник «</w:t>
      </w:r>
      <w:r>
        <w:rPr>
          <w:rStyle w:val="s1"/>
          <w:b/>
          <w:sz w:val="28"/>
          <w:szCs w:val="28"/>
        </w:rPr>
        <w:t>Невский порог</w:t>
      </w:r>
      <w:r w:rsidRPr="003F7AA3">
        <w:rPr>
          <w:rStyle w:val="s1"/>
          <w:b/>
          <w:sz w:val="28"/>
          <w:szCs w:val="28"/>
        </w:rPr>
        <w:t>»,</w:t>
      </w:r>
      <w:r>
        <w:rPr>
          <w:rStyle w:val="s1"/>
          <w:b/>
          <w:sz w:val="28"/>
          <w:szCs w:val="28"/>
        </w:rPr>
        <w:t xml:space="preserve"> Кировский район, </w:t>
      </w:r>
      <w:proofErr w:type="spellStart"/>
      <w:r>
        <w:rPr>
          <w:rStyle w:val="s1"/>
          <w:b/>
          <w:sz w:val="28"/>
          <w:szCs w:val="28"/>
        </w:rPr>
        <w:t>г</w:t>
      </w:r>
      <w:proofErr w:type="gramStart"/>
      <w:r>
        <w:rPr>
          <w:rStyle w:val="s1"/>
          <w:b/>
          <w:sz w:val="28"/>
          <w:szCs w:val="28"/>
        </w:rPr>
        <w:t>.О</w:t>
      </w:r>
      <w:proofErr w:type="gramEnd"/>
      <w:r>
        <w:rPr>
          <w:rStyle w:val="s1"/>
          <w:b/>
          <w:sz w:val="28"/>
          <w:szCs w:val="28"/>
        </w:rPr>
        <w:t>традное</w:t>
      </w:r>
      <w:proofErr w:type="spellEnd"/>
      <w:r>
        <w:rPr>
          <w:rStyle w:val="s1"/>
          <w:b/>
          <w:sz w:val="28"/>
          <w:szCs w:val="28"/>
        </w:rPr>
        <w:t xml:space="preserve">, на западной окраине, близ впадения </w:t>
      </w:r>
      <w:proofErr w:type="spellStart"/>
      <w:r>
        <w:rPr>
          <w:rStyle w:val="s1"/>
          <w:b/>
          <w:sz w:val="28"/>
          <w:szCs w:val="28"/>
        </w:rPr>
        <w:t>р.Тосно</w:t>
      </w:r>
      <w:proofErr w:type="spellEnd"/>
      <w:r>
        <w:rPr>
          <w:rStyle w:val="s1"/>
          <w:b/>
          <w:sz w:val="28"/>
          <w:szCs w:val="28"/>
        </w:rPr>
        <w:t xml:space="preserve"> в </w:t>
      </w:r>
      <w:proofErr w:type="spellStart"/>
      <w:r>
        <w:rPr>
          <w:rStyle w:val="s1"/>
          <w:b/>
          <w:sz w:val="28"/>
          <w:szCs w:val="28"/>
        </w:rPr>
        <w:t>р.Неву</w:t>
      </w:r>
      <w:proofErr w:type="spellEnd"/>
      <w:r>
        <w:rPr>
          <w:rStyle w:val="s1"/>
          <w:b/>
          <w:sz w:val="28"/>
          <w:szCs w:val="28"/>
        </w:rPr>
        <w:t xml:space="preserve"> (Кировский район, </w:t>
      </w:r>
      <w:proofErr w:type="spellStart"/>
      <w:r>
        <w:rPr>
          <w:rStyle w:val="s1"/>
          <w:b/>
          <w:sz w:val="28"/>
          <w:szCs w:val="28"/>
        </w:rPr>
        <w:t>г.Отрадное</w:t>
      </w:r>
      <w:proofErr w:type="spellEnd"/>
      <w:r>
        <w:rPr>
          <w:rStyle w:val="s1"/>
          <w:b/>
          <w:sz w:val="28"/>
          <w:szCs w:val="28"/>
        </w:rPr>
        <w:t>, Ленинградское шоссе, 100/1)</w:t>
      </w:r>
      <w:r w:rsidRPr="003F7AA3">
        <w:rPr>
          <w:rStyle w:val="s1"/>
          <w:b/>
          <w:sz w:val="28"/>
          <w:szCs w:val="28"/>
        </w:rPr>
        <w:t>.</w:t>
      </w:r>
    </w:p>
    <w:p w:rsidR="00E47F27" w:rsidRPr="001D0CCA" w:rsidRDefault="00E47F27" w:rsidP="00E47F27">
      <w:pPr>
        <w:pStyle w:val="p3"/>
        <w:spacing w:before="0" w:beforeAutospacing="0" w:after="0" w:afterAutospacing="0"/>
        <w:ind w:firstLine="360"/>
        <w:jc w:val="both"/>
        <w:rPr>
          <w:sz w:val="28"/>
          <w:szCs w:val="28"/>
        </w:rPr>
      </w:pPr>
      <w:r w:rsidRPr="003F7AA3">
        <w:rPr>
          <w:rStyle w:val="s1"/>
          <w:b/>
          <w:sz w:val="28"/>
          <w:szCs w:val="28"/>
        </w:rPr>
        <w:t>Описание границы территории охранной зоны</w:t>
      </w:r>
      <w:r>
        <w:rPr>
          <w:rStyle w:val="s1"/>
          <w:b/>
          <w:sz w:val="28"/>
          <w:szCs w:val="28"/>
        </w:rPr>
        <w:t>:</w:t>
      </w:r>
      <w:r w:rsidRPr="003F7AA3">
        <w:rPr>
          <w:rStyle w:val="s1"/>
          <w:b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Pr="001D0CCA">
        <w:rPr>
          <w:sz w:val="28"/>
          <w:szCs w:val="28"/>
        </w:rPr>
        <w:t>сходная точк</w:t>
      </w:r>
      <w:r>
        <w:rPr>
          <w:sz w:val="28"/>
          <w:szCs w:val="28"/>
        </w:rPr>
        <w:t>а 1 границы охранной зоны «ОЗ</w:t>
      </w:r>
      <w:r w:rsidRPr="001D0CCA">
        <w:rPr>
          <w:sz w:val="28"/>
          <w:szCs w:val="28"/>
        </w:rPr>
        <w:t>» расположена на пересечении берега безымянного ручья и Ленинградского шоссе. Далее граница проходит:</w:t>
      </w:r>
    </w:p>
    <w:p w:rsidR="00E47F27" w:rsidRPr="001D0CC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1D0CCA">
        <w:rPr>
          <w:sz w:val="28"/>
          <w:szCs w:val="28"/>
        </w:rPr>
        <w:t>1 – 2 – на юго-запад вдоль безымянного ручья с оврагом 350 м.</w:t>
      </w:r>
    </w:p>
    <w:p w:rsidR="00E47F27" w:rsidRPr="001D0CC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1D0CCA">
        <w:rPr>
          <w:sz w:val="28"/>
          <w:szCs w:val="28"/>
        </w:rPr>
        <w:t>2 – 3 – на северо-запад по оврагу до границы зеленых насаждений 108м.</w:t>
      </w:r>
    </w:p>
    <w:p w:rsidR="00E47F27" w:rsidRPr="001D0CC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1D0CCA">
        <w:rPr>
          <w:sz w:val="28"/>
          <w:szCs w:val="28"/>
        </w:rPr>
        <w:t>3 – 4 – на северо-восток 220 м.</w:t>
      </w:r>
    </w:p>
    <w:p w:rsidR="00E47F27" w:rsidRPr="001D0CC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1D0CCA">
        <w:rPr>
          <w:sz w:val="28"/>
          <w:szCs w:val="28"/>
        </w:rPr>
        <w:t xml:space="preserve">4 – 5 – на северо-запад до юго-восточного угла индивидуального земельного участка </w:t>
      </w:r>
      <w:r w:rsidRPr="001D0CCA">
        <w:rPr>
          <w:rStyle w:val="s6"/>
          <w:sz w:val="28"/>
          <w:szCs w:val="28"/>
        </w:rPr>
        <w:t xml:space="preserve"> - </w:t>
      </w:r>
      <w:r w:rsidRPr="001D0CCA">
        <w:rPr>
          <w:rStyle w:val="s7"/>
          <w:sz w:val="28"/>
          <w:szCs w:val="28"/>
        </w:rPr>
        <w:t>Ленинградское шоссе, д.100</w:t>
      </w:r>
      <w:r w:rsidRPr="001D0CCA">
        <w:rPr>
          <w:sz w:val="28"/>
          <w:szCs w:val="28"/>
        </w:rPr>
        <w:t xml:space="preserve"> 47 м.</w:t>
      </w:r>
    </w:p>
    <w:p w:rsidR="00E47F27" w:rsidRPr="001D0CC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1D0CCA">
        <w:rPr>
          <w:sz w:val="28"/>
          <w:szCs w:val="28"/>
        </w:rPr>
        <w:t xml:space="preserve">5 – 6 – на северо-восток вдоль границы индивидуального земельного участка - </w:t>
      </w:r>
      <w:r w:rsidRPr="001D0CCA">
        <w:rPr>
          <w:rStyle w:val="s7"/>
          <w:sz w:val="28"/>
          <w:szCs w:val="28"/>
        </w:rPr>
        <w:t>Ленинградское шоссе, д.100</w:t>
      </w:r>
      <w:r w:rsidRPr="001D0CCA">
        <w:rPr>
          <w:sz w:val="28"/>
          <w:szCs w:val="28"/>
        </w:rPr>
        <w:t xml:space="preserve"> 55 м.</w:t>
      </w:r>
    </w:p>
    <w:p w:rsidR="00E47F27" w:rsidRPr="001D0CC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1D0CCA">
        <w:rPr>
          <w:sz w:val="28"/>
          <w:szCs w:val="28"/>
        </w:rPr>
        <w:t>6 – 7 – на юго-восток параллельно дорожному полотну Ленинградского шоссе 50 м.</w:t>
      </w:r>
    </w:p>
    <w:p w:rsidR="00E47F27" w:rsidRPr="001D0CC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1D0CCA">
        <w:rPr>
          <w:sz w:val="28"/>
          <w:szCs w:val="28"/>
        </w:rPr>
        <w:t>7 – 8(</w:t>
      </w:r>
      <w:proofErr w:type="spellStart"/>
      <w:r w:rsidRPr="001D0CCA">
        <w:rPr>
          <w:sz w:val="28"/>
          <w:szCs w:val="28"/>
        </w:rPr>
        <w:t>Тп</w:t>
      </w:r>
      <w:proofErr w:type="spellEnd"/>
      <w:r w:rsidRPr="001D0CCA">
        <w:rPr>
          <w:sz w:val="28"/>
          <w:szCs w:val="28"/>
        </w:rPr>
        <w:t xml:space="preserve"> т.3) – на юго-запад вдоль границы территории памятника 25 м.</w:t>
      </w:r>
    </w:p>
    <w:p w:rsidR="00E47F27" w:rsidRPr="001D0CC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1D0CCA">
        <w:rPr>
          <w:sz w:val="28"/>
          <w:szCs w:val="28"/>
        </w:rPr>
        <w:t>8(</w:t>
      </w:r>
      <w:proofErr w:type="spellStart"/>
      <w:r w:rsidRPr="001D0CCA">
        <w:rPr>
          <w:sz w:val="28"/>
          <w:szCs w:val="28"/>
        </w:rPr>
        <w:t>Тп</w:t>
      </w:r>
      <w:proofErr w:type="spellEnd"/>
      <w:r w:rsidRPr="001D0CCA">
        <w:rPr>
          <w:sz w:val="28"/>
          <w:szCs w:val="28"/>
        </w:rPr>
        <w:t xml:space="preserve"> т.3) – 9(</w:t>
      </w:r>
      <w:proofErr w:type="spellStart"/>
      <w:r w:rsidRPr="001D0CCA">
        <w:rPr>
          <w:sz w:val="28"/>
          <w:szCs w:val="28"/>
        </w:rPr>
        <w:t>Тп</w:t>
      </w:r>
      <w:proofErr w:type="spellEnd"/>
      <w:r w:rsidRPr="001D0CCA">
        <w:rPr>
          <w:sz w:val="28"/>
          <w:szCs w:val="28"/>
        </w:rPr>
        <w:t xml:space="preserve"> т.2) – на юго-восток вдоль границы территории памятника 15 м.</w:t>
      </w:r>
    </w:p>
    <w:p w:rsidR="00E47F27" w:rsidRPr="001D0CC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1D0CCA">
        <w:rPr>
          <w:sz w:val="28"/>
          <w:szCs w:val="28"/>
        </w:rPr>
        <w:t>9(</w:t>
      </w:r>
      <w:proofErr w:type="spellStart"/>
      <w:r w:rsidRPr="001D0CCA">
        <w:rPr>
          <w:sz w:val="28"/>
          <w:szCs w:val="28"/>
        </w:rPr>
        <w:t>Тп</w:t>
      </w:r>
      <w:proofErr w:type="spellEnd"/>
      <w:r w:rsidRPr="001D0CCA">
        <w:rPr>
          <w:sz w:val="28"/>
          <w:szCs w:val="28"/>
        </w:rPr>
        <w:t xml:space="preserve"> т.2) – 10(</w:t>
      </w:r>
      <w:proofErr w:type="spellStart"/>
      <w:r w:rsidRPr="001D0CCA">
        <w:rPr>
          <w:sz w:val="28"/>
          <w:szCs w:val="28"/>
        </w:rPr>
        <w:t>Тп</w:t>
      </w:r>
      <w:proofErr w:type="spellEnd"/>
      <w:r w:rsidRPr="001D0CCA">
        <w:rPr>
          <w:sz w:val="28"/>
          <w:szCs w:val="28"/>
        </w:rPr>
        <w:t xml:space="preserve"> т.1) – на юго-запад вдоль границы территории памятника 72 м.</w:t>
      </w:r>
    </w:p>
    <w:p w:rsidR="00E47F27" w:rsidRPr="001D0CC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1D0CCA">
        <w:rPr>
          <w:sz w:val="28"/>
          <w:szCs w:val="28"/>
        </w:rPr>
        <w:t>10(</w:t>
      </w:r>
      <w:proofErr w:type="spellStart"/>
      <w:r w:rsidRPr="001D0CCA">
        <w:rPr>
          <w:sz w:val="28"/>
          <w:szCs w:val="28"/>
        </w:rPr>
        <w:t>Тп</w:t>
      </w:r>
      <w:proofErr w:type="spellEnd"/>
      <w:r w:rsidRPr="001D0CCA">
        <w:rPr>
          <w:sz w:val="28"/>
          <w:szCs w:val="28"/>
        </w:rPr>
        <w:t xml:space="preserve"> т.1) – 11(</w:t>
      </w:r>
      <w:proofErr w:type="spellStart"/>
      <w:r w:rsidRPr="001D0CCA">
        <w:rPr>
          <w:sz w:val="28"/>
          <w:szCs w:val="28"/>
        </w:rPr>
        <w:t>Тп</w:t>
      </w:r>
      <w:proofErr w:type="spellEnd"/>
      <w:r w:rsidRPr="001D0CCA">
        <w:rPr>
          <w:sz w:val="28"/>
          <w:szCs w:val="28"/>
        </w:rPr>
        <w:t xml:space="preserve"> т.6) – на юго-восток вдоль границы территории памятника 40 м.</w:t>
      </w:r>
    </w:p>
    <w:p w:rsidR="00E47F27" w:rsidRPr="001D0CC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1D0CCA">
        <w:rPr>
          <w:sz w:val="28"/>
          <w:szCs w:val="28"/>
        </w:rPr>
        <w:t>11(</w:t>
      </w:r>
      <w:proofErr w:type="spellStart"/>
      <w:r w:rsidRPr="001D0CCA">
        <w:rPr>
          <w:sz w:val="28"/>
          <w:szCs w:val="28"/>
        </w:rPr>
        <w:t>Тп</w:t>
      </w:r>
      <w:proofErr w:type="spellEnd"/>
      <w:r w:rsidRPr="001D0CCA">
        <w:rPr>
          <w:sz w:val="28"/>
          <w:szCs w:val="28"/>
        </w:rPr>
        <w:t xml:space="preserve"> т.6) – 12(</w:t>
      </w:r>
      <w:proofErr w:type="spellStart"/>
      <w:r w:rsidRPr="001D0CCA">
        <w:rPr>
          <w:sz w:val="28"/>
          <w:szCs w:val="28"/>
        </w:rPr>
        <w:t>Тп</w:t>
      </w:r>
      <w:proofErr w:type="spellEnd"/>
      <w:r w:rsidRPr="001D0CCA">
        <w:rPr>
          <w:sz w:val="28"/>
          <w:szCs w:val="28"/>
        </w:rPr>
        <w:t xml:space="preserve"> т.5) – на северо-восток вдоль границы территории памятника до Ленинградского шоссе 780 м.</w:t>
      </w:r>
    </w:p>
    <w:p w:rsidR="00E47F27" w:rsidRPr="001D0CC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1D0CCA">
        <w:rPr>
          <w:sz w:val="28"/>
          <w:szCs w:val="28"/>
        </w:rPr>
        <w:t>12(</w:t>
      </w:r>
      <w:proofErr w:type="spellStart"/>
      <w:r w:rsidRPr="001D0CCA">
        <w:rPr>
          <w:sz w:val="28"/>
          <w:szCs w:val="28"/>
        </w:rPr>
        <w:t>Тп</w:t>
      </w:r>
      <w:proofErr w:type="spellEnd"/>
      <w:r w:rsidRPr="001D0CCA">
        <w:rPr>
          <w:sz w:val="28"/>
          <w:szCs w:val="28"/>
        </w:rPr>
        <w:t xml:space="preserve"> т.5) – 1 – на юго-восток вдоль дорожного полотна Ленинградского шоссе 22 м в исходную точку 1.</w:t>
      </w:r>
    </w:p>
    <w:p w:rsidR="00E47F27" w:rsidRPr="00370C8D" w:rsidRDefault="00E47F27" w:rsidP="00E47F27">
      <w:pPr>
        <w:pStyle w:val="p9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 w:rsidRPr="00370C8D">
        <w:rPr>
          <w:rStyle w:val="s8"/>
          <w:b/>
          <w:sz w:val="28"/>
          <w:szCs w:val="28"/>
        </w:rPr>
        <w:t>Площадь «ОЗ» составляет 2,38 га.</w:t>
      </w:r>
    </w:p>
    <w:p w:rsidR="00E47F27" w:rsidRPr="001D0CCA" w:rsidRDefault="00E47F27" w:rsidP="00E47F27">
      <w:pPr>
        <w:pStyle w:val="p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1D0CCA">
        <w:rPr>
          <w:rStyle w:val="s1"/>
          <w:sz w:val="28"/>
          <w:szCs w:val="28"/>
        </w:rPr>
        <w:t>Граница охранной зоны памятника «Н</w:t>
      </w:r>
      <w:r>
        <w:rPr>
          <w:rStyle w:val="s1"/>
          <w:sz w:val="28"/>
          <w:szCs w:val="28"/>
        </w:rPr>
        <w:t>евский порог» обозначена «</w:t>
      </w:r>
      <w:proofErr w:type="gramStart"/>
      <w:r>
        <w:rPr>
          <w:rStyle w:val="s1"/>
          <w:sz w:val="28"/>
          <w:szCs w:val="28"/>
        </w:rPr>
        <w:t>ОЗ-</w:t>
      </w:r>
      <w:r w:rsidRPr="001D0CCA">
        <w:rPr>
          <w:rStyle w:val="s1"/>
          <w:sz w:val="28"/>
          <w:szCs w:val="28"/>
        </w:rPr>
        <w:t>а</w:t>
      </w:r>
      <w:proofErr w:type="gramEnd"/>
      <w:r w:rsidRPr="001D0CCA">
        <w:rPr>
          <w:rStyle w:val="s1"/>
          <w:sz w:val="28"/>
          <w:szCs w:val="28"/>
        </w:rPr>
        <w:t>»</w:t>
      </w:r>
      <w:r w:rsidRPr="001D0CCA">
        <w:rPr>
          <w:sz w:val="28"/>
          <w:szCs w:val="28"/>
        </w:rPr>
        <w:t xml:space="preserve">. Исходная точка </w:t>
      </w:r>
      <w:r>
        <w:rPr>
          <w:sz w:val="28"/>
          <w:szCs w:val="28"/>
        </w:rPr>
        <w:t>13 границы охранной зоны «</w:t>
      </w:r>
      <w:proofErr w:type="gramStart"/>
      <w:r>
        <w:rPr>
          <w:sz w:val="28"/>
          <w:szCs w:val="28"/>
        </w:rPr>
        <w:t>ОЗ-</w:t>
      </w:r>
      <w:r w:rsidRPr="001D0CCA">
        <w:rPr>
          <w:sz w:val="28"/>
          <w:szCs w:val="28"/>
        </w:rPr>
        <w:t>а</w:t>
      </w:r>
      <w:proofErr w:type="gramEnd"/>
      <w:r w:rsidRPr="001D0CCA">
        <w:rPr>
          <w:sz w:val="28"/>
          <w:szCs w:val="28"/>
        </w:rPr>
        <w:t>» находится на Ленинградском шоссе и совпадает с точкой 4 территории памятника. Далее граница проходит:</w:t>
      </w:r>
    </w:p>
    <w:p w:rsidR="00E47F27" w:rsidRPr="001D0CC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1D0CCA">
        <w:rPr>
          <w:sz w:val="28"/>
          <w:szCs w:val="28"/>
        </w:rPr>
        <w:t>13(</w:t>
      </w:r>
      <w:proofErr w:type="spellStart"/>
      <w:r w:rsidRPr="001D0CCA">
        <w:rPr>
          <w:sz w:val="28"/>
          <w:szCs w:val="28"/>
        </w:rPr>
        <w:t>Тп</w:t>
      </w:r>
      <w:proofErr w:type="spellEnd"/>
      <w:r w:rsidRPr="001D0CCA">
        <w:rPr>
          <w:sz w:val="28"/>
          <w:szCs w:val="28"/>
        </w:rPr>
        <w:t xml:space="preserve"> т.4) – 7 – на юго-запад вдоль территории памятника 26 м.</w:t>
      </w:r>
    </w:p>
    <w:p w:rsidR="00E47F27" w:rsidRPr="001D0CC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1D0CCA">
        <w:rPr>
          <w:sz w:val="28"/>
          <w:szCs w:val="28"/>
        </w:rPr>
        <w:t>7 – 6 – на северо-запад до индивидуального земельного участка Ленинградское шоссе, д.100 50 м.</w:t>
      </w:r>
    </w:p>
    <w:p w:rsidR="00E47F27" w:rsidRPr="001D0CC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1D0CCA">
        <w:rPr>
          <w:sz w:val="28"/>
          <w:szCs w:val="28"/>
        </w:rPr>
        <w:t>6 – 14 – на северо-восток до дорожного полотна Ленинградского шоссе, вдоль индивидуального земельного участка Ленинградское шоссе, д.100 22 м.</w:t>
      </w:r>
    </w:p>
    <w:p w:rsidR="00E47F27" w:rsidRPr="001D0CC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1D0CCA">
        <w:rPr>
          <w:sz w:val="28"/>
          <w:szCs w:val="28"/>
        </w:rPr>
        <w:t>14 – 13(</w:t>
      </w:r>
      <w:proofErr w:type="spellStart"/>
      <w:r w:rsidRPr="001D0CCA">
        <w:rPr>
          <w:sz w:val="28"/>
          <w:szCs w:val="28"/>
        </w:rPr>
        <w:t>Тп</w:t>
      </w:r>
      <w:proofErr w:type="spellEnd"/>
      <w:r w:rsidRPr="001D0CCA">
        <w:rPr>
          <w:sz w:val="28"/>
          <w:szCs w:val="28"/>
        </w:rPr>
        <w:t xml:space="preserve"> т.4) – на юго-восток вдоль дорожного полотна Ленинградского шоссе 52 м в исходную точку.</w:t>
      </w:r>
    </w:p>
    <w:p w:rsidR="00E47F27" w:rsidRPr="00370C8D" w:rsidRDefault="00E47F27" w:rsidP="00E47F27">
      <w:pPr>
        <w:pStyle w:val="p9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>
        <w:rPr>
          <w:rStyle w:val="s8"/>
          <w:b/>
          <w:sz w:val="28"/>
          <w:szCs w:val="28"/>
        </w:rPr>
        <w:t>Площадь «</w:t>
      </w:r>
      <w:proofErr w:type="gramStart"/>
      <w:r>
        <w:rPr>
          <w:rStyle w:val="s8"/>
          <w:b/>
          <w:sz w:val="28"/>
          <w:szCs w:val="28"/>
        </w:rPr>
        <w:t>ОЗ-</w:t>
      </w:r>
      <w:r w:rsidRPr="00370C8D">
        <w:rPr>
          <w:rStyle w:val="s8"/>
          <w:b/>
          <w:sz w:val="28"/>
          <w:szCs w:val="28"/>
        </w:rPr>
        <w:t>а</w:t>
      </w:r>
      <w:proofErr w:type="gramEnd"/>
      <w:r w:rsidRPr="00370C8D">
        <w:rPr>
          <w:rStyle w:val="s8"/>
          <w:b/>
          <w:sz w:val="28"/>
          <w:szCs w:val="28"/>
        </w:rPr>
        <w:t>» составляет 0,12 га.</w:t>
      </w:r>
    </w:p>
    <w:p w:rsidR="00E47F27" w:rsidRPr="00370C8D" w:rsidRDefault="00E47F27" w:rsidP="00E47F27">
      <w:pPr>
        <w:pStyle w:val="p9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 w:rsidRPr="00370C8D">
        <w:rPr>
          <w:rStyle w:val="s8"/>
          <w:b/>
          <w:sz w:val="28"/>
          <w:szCs w:val="28"/>
        </w:rPr>
        <w:t>Общая площадь «ОЗ» и «</w:t>
      </w:r>
      <w:proofErr w:type="gramStart"/>
      <w:r w:rsidRPr="00370C8D">
        <w:rPr>
          <w:rStyle w:val="s8"/>
          <w:b/>
          <w:sz w:val="28"/>
          <w:szCs w:val="28"/>
        </w:rPr>
        <w:t>ОЗ-а</w:t>
      </w:r>
      <w:proofErr w:type="gramEnd"/>
      <w:r w:rsidRPr="00370C8D">
        <w:rPr>
          <w:rStyle w:val="s8"/>
          <w:b/>
          <w:sz w:val="28"/>
          <w:szCs w:val="28"/>
        </w:rPr>
        <w:t>» составляет 2,50 га.</w:t>
      </w:r>
    </w:p>
    <w:p w:rsidR="00E47F27" w:rsidRDefault="00E47F27" w:rsidP="00E47F27">
      <w:pPr>
        <w:pStyle w:val="p3"/>
        <w:spacing w:before="0" w:beforeAutospacing="0" w:after="0" w:afterAutospacing="0"/>
        <w:ind w:firstLine="360"/>
        <w:jc w:val="both"/>
        <w:rPr>
          <w:b/>
          <w:sz w:val="28"/>
          <w:szCs w:val="28"/>
        </w:rPr>
      </w:pPr>
    </w:p>
    <w:p w:rsidR="00E47F27" w:rsidRPr="00D847D0" w:rsidRDefault="00E47F27" w:rsidP="00E47F27">
      <w:pPr>
        <w:ind w:right="-130" w:firstLine="708"/>
        <w:jc w:val="both"/>
        <w:outlineLvl w:val="0"/>
        <w:rPr>
          <w:b/>
          <w:sz w:val="28"/>
          <w:szCs w:val="28"/>
        </w:rPr>
      </w:pPr>
      <w:r w:rsidRPr="00D847D0">
        <w:rPr>
          <w:b/>
          <w:sz w:val="28"/>
          <w:szCs w:val="28"/>
        </w:rPr>
        <w:t>Координаты характерных точек границ выполнены в местной системе координат.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092"/>
        <w:gridCol w:w="30"/>
        <w:gridCol w:w="30"/>
        <w:gridCol w:w="30"/>
        <w:gridCol w:w="3372"/>
        <w:gridCol w:w="4707"/>
      </w:tblGrid>
      <w:tr w:rsidR="00E47F27" w:rsidRPr="00370C8D" w:rsidTr="00794E18">
        <w:trPr>
          <w:tblCellSpacing w:w="15" w:type="dxa"/>
        </w:trPr>
        <w:tc>
          <w:tcPr>
            <w:tcW w:w="2107" w:type="dxa"/>
            <w:gridSpan w:val="3"/>
            <w:vAlign w:val="center"/>
            <w:hideMark/>
          </w:tcPr>
          <w:p w:rsidR="00E47F27" w:rsidRPr="00370C8D" w:rsidRDefault="00E47F27" w:rsidP="00794E18">
            <w:pPr>
              <w:pStyle w:val="p5"/>
              <w:jc w:val="center"/>
              <w:rPr>
                <w:sz w:val="28"/>
                <w:szCs w:val="28"/>
              </w:rPr>
            </w:pPr>
            <w:r w:rsidRPr="00370C8D">
              <w:rPr>
                <w:rStyle w:val="s1"/>
                <w:sz w:val="28"/>
                <w:szCs w:val="28"/>
              </w:rPr>
              <w:t>№№ точек</w:t>
            </w:r>
          </w:p>
        </w:tc>
        <w:tc>
          <w:tcPr>
            <w:tcW w:w="3372" w:type="dxa"/>
            <w:gridSpan w:val="2"/>
            <w:vAlign w:val="center"/>
            <w:hideMark/>
          </w:tcPr>
          <w:p w:rsidR="00E47F27" w:rsidRPr="00370C8D" w:rsidRDefault="00E47F27" w:rsidP="00794E18">
            <w:pPr>
              <w:pStyle w:val="p5"/>
              <w:jc w:val="center"/>
              <w:rPr>
                <w:sz w:val="28"/>
                <w:szCs w:val="28"/>
              </w:rPr>
            </w:pPr>
            <w:r w:rsidRPr="00370C8D">
              <w:rPr>
                <w:rStyle w:val="s1"/>
                <w:sz w:val="28"/>
                <w:szCs w:val="28"/>
              </w:rPr>
              <w:t>«Х»</w:t>
            </w:r>
          </w:p>
        </w:tc>
        <w:tc>
          <w:tcPr>
            <w:tcW w:w="4662" w:type="dxa"/>
            <w:vAlign w:val="center"/>
            <w:hideMark/>
          </w:tcPr>
          <w:p w:rsidR="00E47F27" w:rsidRPr="00370C8D" w:rsidRDefault="00E47F27" w:rsidP="00794E18">
            <w:pPr>
              <w:pStyle w:val="p5"/>
              <w:jc w:val="center"/>
              <w:rPr>
                <w:sz w:val="28"/>
                <w:szCs w:val="28"/>
              </w:rPr>
            </w:pPr>
            <w:r w:rsidRPr="00370C8D">
              <w:rPr>
                <w:rStyle w:val="s1"/>
                <w:sz w:val="28"/>
                <w:szCs w:val="28"/>
              </w:rPr>
              <w:t>«Y»</w:t>
            </w:r>
          </w:p>
        </w:tc>
      </w:tr>
      <w:tr w:rsidR="00E47F27" w:rsidRPr="00370C8D" w:rsidTr="00794E18">
        <w:trPr>
          <w:tblCellSpacing w:w="15" w:type="dxa"/>
        </w:trPr>
        <w:tc>
          <w:tcPr>
            <w:tcW w:w="2107" w:type="dxa"/>
            <w:gridSpan w:val="3"/>
            <w:vAlign w:val="center"/>
            <w:hideMark/>
          </w:tcPr>
          <w:p w:rsidR="00E47F27" w:rsidRPr="00370C8D" w:rsidRDefault="00E47F27" w:rsidP="00794E18">
            <w:pPr>
              <w:pStyle w:val="p5"/>
              <w:jc w:val="center"/>
              <w:rPr>
                <w:sz w:val="28"/>
                <w:szCs w:val="28"/>
              </w:rPr>
            </w:pPr>
            <w:r w:rsidRPr="00370C8D">
              <w:rPr>
                <w:rStyle w:val="s1"/>
                <w:sz w:val="28"/>
                <w:szCs w:val="28"/>
              </w:rPr>
              <w:t>1</w:t>
            </w:r>
          </w:p>
        </w:tc>
        <w:tc>
          <w:tcPr>
            <w:tcW w:w="3372" w:type="dxa"/>
            <w:gridSpan w:val="2"/>
            <w:vAlign w:val="center"/>
            <w:hideMark/>
          </w:tcPr>
          <w:p w:rsidR="00E47F27" w:rsidRPr="00370C8D" w:rsidRDefault="00E47F27" w:rsidP="00794E18">
            <w:pPr>
              <w:pStyle w:val="p5"/>
              <w:jc w:val="center"/>
              <w:rPr>
                <w:sz w:val="28"/>
                <w:szCs w:val="28"/>
              </w:rPr>
            </w:pPr>
            <w:r w:rsidRPr="00370C8D">
              <w:rPr>
                <w:rStyle w:val="s1"/>
                <w:sz w:val="28"/>
                <w:szCs w:val="28"/>
              </w:rPr>
              <w:t>2</w:t>
            </w:r>
          </w:p>
        </w:tc>
        <w:tc>
          <w:tcPr>
            <w:tcW w:w="4662" w:type="dxa"/>
            <w:vAlign w:val="center"/>
            <w:hideMark/>
          </w:tcPr>
          <w:p w:rsidR="00E47F27" w:rsidRPr="00370C8D" w:rsidRDefault="00E47F27" w:rsidP="00794E18">
            <w:pPr>
              <w:pStyle w:val="p5"/>
              <w:jc w:val="center"/>
              <w:rPr>
                <w:sz w:val="28"/>
                <w:szCs w:val="28"/>
              </w:rPr>
            </w:pPr>
            <w:r w:rsidRPr="00370C8D">
              <w:rPr>
                <w:rStyle w:val="s1"/>
                <w:sz w:val="28"/>
                <w:szCs w:val="28"/>
              </w:rPr>
              <w:t>3</w:t>
            </w:r>
          </w:p>
        </w:tc>
      </w:tr>
      <w:tr w:rsidR="00E47F27" w:rsidRPr="00370C8D" w:rsidTr="00794E18">
        <w:trPr>
          <w:tblCellSpacing w:w="15" w:type="dxa"/>
        </w:trPr>
        <w:tc>
          <w:tcPr>
            <w:tcW w:w="10201" w:type="dxa"/>
            <w:gridSpan w:val="6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>
              <w:rPr>
                <w:rStyle w:val="s1"/>
                <w:sz w:val="28"/>
                <w:szCs w:val="28"/>
              </w:rPr>
              <w:t>Охранная зона «ОЗ</w:t>
            </w:r>
            <w:r w:rsidRPr="00370C8D">
              <w:rPr>
                <w:rStyle w:val="s1"/>
                <w:sz w:val="28"/>
                <w:szCs w:val="28"/>
              </w:rPr>
              <w:t>».</w:t>
            </w:r>
          </w:p>
        </w:tc>
      </w:tr>
      <w:tr w:rsidR="00E47F27" w:rsidRPr="00370C8D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1.</w:t>
            </w:r>
          </w:p>
        </w:tc>
        <w:tc>
          <w:tcPr>
            <w:tcW w:w="3432" w:type="dxa"/>
            <w:gridSpan w:val="4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74 925.979</w:t>
            </w:r>
          </w:p>
        </w:tc>
        <w:tc>
          <w:tcPr>
            <w:tcW w:w="4662" w:type="dxa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138 462.944</w:t>
            </w:r>
          </w:p>
        </w:tc>
      </w:tr>
      <w:tr w:rsidR="00E47F27" w:rsidRPr="00370C8D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2.</w:t>
            </w:r>
          </w:p>
        </w:tc>
        <w:tc>
          <w:tcPr>
            <w:tcW w:w="3432" w:type="dxa"/>
            <w:gridSpan w:val="4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74 721.883</w:t>
            </w:r>
          </w:p>
        </w:tc>
        <w:tc>
          <w:tcPr>
            <w:tcW w:w="4662" w:type="dxa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138 199.220</w:t>
            </w:r>
          </w:p>
        </w:tc>
      </w:tr>
      <w:tr w:rsidR="00E47F27" w:rsidRPr="00370C8D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3.</w:t>
            </w:r>
          </w:p>
        </w:tc>
        <w:tc>
          <w:tcPr>
            <w:tcW w:w="3432" w:type="dxa"/>
            <w:gridSpan w:val="4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74 791.272</w:t>
            </w:r>
          </w:p>
        </w:tc>
        <w:tc>
          <w:tcPr>
            <w:tcW w:w="4662" w:type="dxa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138 117.021</w:t>
            </w:r>
          </w:p>
        </w:tc>
      </w:tr>
      <w:tr w:rsidR="00E47F27" w:rsidRPr="00370C8D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4.</w:t>
            </w:r>
          </w:p>
        </w:tc>
        <w:tc>
          <w:tcPr>
            <w:tcW w:w="3432" w:type="dxa"/>
            <w:gridSpan w:val="4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74 900.747</w:t>
            </w:r>
          </w:p>
        </w:tc>
        <w:tc>
          <w:tcPr>
            <w:tcW w:w="4662" w:type="dxa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138 308.072</w:t>
            </w:r>
          </w:p>
        </w:tc>
      </w:tr>
      <w:tr w:rsidR="00E47F27" w:rsidRPr="00370C8D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lastRenderedPageBreak/>
              <w:t>5.</w:t>
            </w:r>
          </w:p>
        </w:tc>
        <w:tc>
          <w:tcPr>
            <w:tcW w:w="3432" w:type="dxa"/>
            <w:gridSpan w:val="4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74 930.296</w:t>
            </w:r>
          </w:p>
        </w:tc>
        <w:tc>
          <w:tcPr>
            <w:tcW w:w="4662" w:type="dxa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138 271.241</w:t>
            </w:r>
          </w:p>
        </w:tc>
      </w:tr>
      <w:tr w:rsidR="00E47F27" w:rsidRPr="00370C8D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6.</w:t>
            </w:r>
          </w:p>
        </w:tc>
        <w:tc>
          <w:tcPr>
            <w:tcW w:w="3432" w:type="dxa"/>
            <w:gridSpan w:val="4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74 954.227</w:t>
            </w:r>
          </w:p>
        </w:tc>
        <w:tc>
          <w:tcPr>
            <w:tcW w:w="4662" w:type="dxa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138 320.259</w:t>
            </w:r>
          </w:p>
        </w:tc>
      </w:tr>
      <w:tr w:rsidR="00E47F27" w:rsidRPr="00370C8D" w:rsidTr="00794E18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7.</w:t>
            </w:r>
          </w:p>
        </w:tc>
        <w:tc>
          <w:tcPr>
            <w:tcW w:w="3402" w:type="dxa"/>
            <w:gridSpan w:val="3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74 933.656</w:t>
            </w:r>
          </w:p>
        </w:tc>
        <w:tc>
          <w:tcPr>
            <w:tcW w:w="4662" w:type="dxa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138 364.994</w:t>
            </w:r>
          </w:p>
        </w:tc>
      </w:tr>
      <w:tr w:rsidR="00E47F27" w:rsidRPr="00370C8D" w:rsidTr="00794E18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8.</w:t>
            </w:r>
          </w:p>
        </w:tc>
        <w:tc>
          <w:tcPr>
            <w:tcW w:w="3402" w:type="dxa"/>
            <w:gridSpan w:val="3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74 913.040</w:t>
            </w:r>
          </w:p>
        </w:tc>
        <w:tc>
          <w:tcPr>
            <w:tcW w:w="4662" w:type="dxa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138 349.810</w:t>
            </w:r>
          </w:p>
        </w:tc>
      </w:tr>
      <w:tr w:rsidR="00E47F27" w:rsidRPr="00370C8D" w:rsidTr="00794E18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9.</w:t>
            </w:r>
          </w:p>
        </w:tc>
        <w:tc>
          <w:tcPr>
            <w:tcW w:w="3402" w:type="dxa"/>
            <w:gridSpan w:val="3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74 903.750</w:t>
            </w:r>
          </w:p>
        </w:tc>
        <w:tc>
          <w:tcPr>
            <w:tcW w:w="4662" w:type="dxa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138 362.430</w:t>
            </w:r>
          </w:p>
        </w:tc>
      </w:tr>
      <w:tr w:rsidR="00E47F27" w:rsidRPr="00370C8D" w:rsidTr="00794E18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10.</w:t>
            </w:r>
          </w:p>
        </w:tc>
        <w:tc>
          <w:tcPr>
            <w:tcW w:w="3402" w:type="dxa"/>
            <w:gridSpan w:val="3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74 861.080</w:t>
            </w:r>
          </w:p>
        </w:tc>
        <w:tc>
          <w:tcPr>
            <w:tcW w:w="4662" w:type="dxa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138 305.450</w:t>
            </w:r>
          </w:p>
        </w:tc>
      </w:tr>
      <w:tr w:rsidR="00E47F27" w:rsidRPr="00370C8D" w:rsidTr="00794E18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11.</w:t>
            </w:r>
          </w:p>
        </w:tc>
        <w:tc>
          <w:tcPr>
            <w:tcW w:w="3402" w:type="dxa"/>
            <w:gridSpan w:val="3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74 830.530</w:t>
            </w:r>
          </w:p>
        </w:tc>
        <w:tc>
          <w:tcPr>
            <w:tcW w:w="4662" w:type="dxa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138 329.950</w:t>
            </w:r>
          </w:p>
        </w:tc>
      </w:tr>
      <w:tr w:rsidR="00E47F27" w:rsidRPr="00370C8D" w:rsidTr="00794E18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12.</w:t>
            </w:r>
          </w:p>
        </w:tc>
        <w:tc>
          <w:tcPr>
            <w:tcW w:w="3402" w:type="dxa"/>
            <w:gridSpan w:val="3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74 931.430</w:t>
            </w:r>
          </w:p>
        </w:tc>
        <w:tc>
          <w:tcPr>
            <w:tcW w:w="4662" w:type="dxa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138 442.110</w:t>
            </w:r>
          </w:p>
        </w:tc>
      </w:tr>
      <w:tr w:rsidR="00E47F27" w:rsidRPr="00370C8D" w:rsidTr="00794E18">
        <w:trPr>
          <w:tblCellSpacing w:w="15" w:type="dxa"/>
        </w:trPr>
        <w:tc>
          <w:tcPr>
            <w:tcW w:w="10201" w:type="dxa"/>
            <w:gridSpan w:val="6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>
              <w:rPr>
                <w:rStyle w:val="s1"/>
                <w:sz w:val="28"/>
                <w:szCs w:val="28"/>
              </w:rPr>
              <w:t>Охранная зона «</w:t>
            </w:r>
            <w:proofErr w:type="gramStart"/>
            <w:r>
              <w:rPr>
                <w:rStyle w:val="s1"/>
                <w:sz w:val="28"/>
                <w:szCs w:val="28"/>
              </w:rPr>
              <w:t>ОЗ-</w:t>
            </w:r>
            <w:r w:rsidRPr="00370C8D">
              <w:rPr>
                <w:rStyle w:val="s1"/>
                <w:sz w:val="28"/>
                <w:szCs w:val="28"/>
              </w:rPr>
              <w:t>а</w:t>
            </w:r>
            <w:proofErr w:type="gramEnd"/>
            <w:r w:rsidRPr="00370C8D">
              <w:rPr>
                <w:rStyle w:val="s1"/>
                <w:sz w:val="28"/>
                <w:szCs w:val="28"/>
              </w:rPr>
              <w:t>».</w:t>
            </w:r>
          </w:p>
        </w:tc>
      </w:tr>
      <w:tr w:rsidR="00E47F27" w:rsidRPr="00370C8D" w:rsidTr="00794E18">
        <w:trPr>
          <w:tblCellSpacing w:w="15" w:type="dxa"/>
        </w:trPr>
        <w:tc>
          <w:tcPr>
            <w:tcW w:w="2137" w:type="dxa"/>
            <w:gridSpan w:val="4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13.</w:t>
            </w:r>
          </w:p>
        </w:tc>
        <w:tc>
          <w:tcPr>
            <w:tcW w:w="3342" w:type="dxa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74 954.594</w:t>
            </w:r>
          </w:p>
        </w:tc>
        <w:tc>
          <w:tcPr>
            <w:tcW w:w="4662" w:type="dxa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138 380.426</w:t>
            </w:r>
          </w:p>
        </w:tc>
      </w:tr>
      <w:tr w:rsidR="00E47F27" w:rsidRPr="00370C8D" w:rsidTr="00794E18">
        <w:trPr>
          <w:tblCellSpacing w:w="15" w:type="dxa"/>
        </w:trPr>
        <w:tc>
          <w:tcPr>
            <w:tcW w:w="2137" w:type="dxa"/>
            <w:gridSpan w:val="4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  <w:r w:rsidRPr="00370C8D">
              <w:rPr>
                <w:sz w:val="28"/>
                <w:szCs w:val="28"/>
              </w:rPr>
              <w:t>.</w:t>
            </w:r>
          </w:p>
        </w:tc>
        <w:tc>
          <w:tcPr>
            <w:tcW w:w="3342" w:type="dxa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74 933.656</w:t>
            </w:r>
          </w:p>
        </w:tc>
        <w:tc>
          <w:tcPr>
            <w:tcW w:w="4662" w:type="dxa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138 364.994</w:t>
            </w:r>
          </w:p>
        </w:tc>
      </w:tr>
      <w:tr w:rsidR="00E47F27" w:rsidRPr="00370C8D" w:rsidTr="00794E18">
        <w:trPr>
          <w:tblCellSpacing w:w="15" w:type="dxa"/>
        </w:trPr>
        <w:tc>
          <w:tcPr>
            <w:tcW w:w="2137" w:type="dxa"/>
            <w:gridSpan w:val="4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  <w:r w:rsidRPr="00370C8D">
              <w:rPr>
                <w:sz w:val="28"/>
                <w:szCs w:val="28"/>
              </w:rPr>
              <w:t>.</w:t>
            </w:r>
          </w:p>
        </w:tc>
        <w:tc>
          <w:tcPr>
            <w:tcW w:w="3342" w:type="dxa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74 954.227</w:t>
            </w:r>
          </w:p>
        </w:tc>
        <w:tc>
          <w:tcPr>
            <w:tcW w:w="4662" w:type="dxa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138 320.259</w:t>
            </w:r>
          </w:p>
        </w:tc>
      </w:tr>
      <w:tr w:rsidR="00E47F27" w:rsidRPr="00370C8D" w:rsidTr="00794E18">
        <w:trPr>
          <w:tblCellSpacing w:w="15" w:type="dxa"/>
        </w:trPr>
        <w:tc>
          <w:tcPr>
            <w:tcW w:w="2137" w:type="dxa"/>
            <w:gridSpan w:val="4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  <w:r w:rsidRPr="00370C8D">
              <w:rPr>
                <w:sz w:val="28"/>
                <w:szCs w:val="28"/>
              </w:rPr>
              <w:t>.</w:t>
            </w:r>
          </w:p>
        </w:tc>
        <w:tc>
          <w:tcPr>
            <w:tcW w:w="3342" w:type="dxa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74 971.713</w:t>
            </w:r>
          </w:p>
        </w:tc>
        <w:tc>
          <w:tcPr>
            <w:tcW w:w="4662" w:type="dxa"/>
            <w:vAlign w:val="center"/>
            <w:hideMark/>
          </w:tcPr>
          <w:p w:rsidR="00E47F27" w:rsidRPr="00370C8D" w:rsidRDefault="00E47F27" w:rsidP="00794E18">
            <w:pPr>
              <w:pStyle w:val="p5"/>
              <w:rPr>
                <w:sz w:val="28"/>
                <w:szCs w:val="28"/>
              </w:rPr>
            </w:pPr>
            <w:r w:rsidRPr="00370C8D">
              <w:rPr>
                <w:sz w:val="28"/>
                <w:szCs w:val="28"/>
              </w:rPr>
              <w:t>138 331.060</w:t>
            </w:r>
          </w:p>
        </w:tc>
      </w:tr>
    </w:tbl>
    <w:p w:rsidR="00E47F27" w:rsidRDefault="00E47F27" w:rsidP="00E47F27">
      <w:pPr>
        <w:ind w:right="-128"/>
        <w:jc w:val="center"/>
        <w:rPr>
          <w:b/>
          <w:sz w:val="28"/>
          <w:szCs w:val="28"/>
        </w:rPr>
      </w:pPr>
    </w:p>
    <w:p w:rsidR="00E47F27" w:rsidRPr="00847AD5" w:rsidRDefault="00E47F27" w:rsidP="00E47F27">
      <w:pPr>
        <w:pageBreakBefore/>
        <w:ind w:right="-130"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Схема границ охранной зоны.</w:t>
      </w: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0A471B4A" wp14:editId="64EE8D4B">
            <wp:extent cx="5872454" cy="8077200"/>
            <wp:effectExtent l="0" t="0" r="0" b="0"/>
            <wp:docPr id="51" name="Рисунок 51" descr="C:\Documents and Settings\Лазарева\Мои документы\Загрузки\ОЗ Невский поро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Лазарева\Мои документы\Загрузки\ОЗ Невский порог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53" t="14778" r="3824" b="3633"/>
                    <a:stretch/>
                  </pic:blipFill>
                  <pic:spPr bwMode="auto">
                    <a:xfrm>
                      <a:off x="0" y="0"/>
                      <a:ext cx="5875333" cy="808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Pr="003F7AA3" w:rsidRDefault="00E47F27" w:rsidP="00E47F27">
      <w:pPr>
        <w:pStyle w:val="p5"/>
        <w:pageBreakBefore/>
        <w:numPr>
          <w:ilvl w:val="0"/>
          <w:numId w:val="7"/>
        </w:numPr>
        <w:spacing w:before="0" w:beforeAutospacing="0" w:after="0" w:afterAutospacing="0"/>
        <w:ind w:left="714" w:hanging="357"/>
        <w:jc w:val="both"/>
        <w:rPr>
          <w:b/>
          <w:sz w:val="28"/>
          <w:szCs w:val="28"/>
        </w:rPr>
      </w:pPr>
      <w:r>
        <w:rPr>
          <w:rStyle w:val="s1"/>
          <w:b/>
          <w:sz w:val="28"/>
          <w:szCs w:val="28"/>
        </w:rPr>
        <w:lastRenderedPageBreak/>
        <w:t>О</w:t>
      </w:r>
      <w:r w:rsidRPr="003F7AA3">
        <w:rPr>
          <w:rStyle w:val="s1"/>
          <w:b/>
          <w:sz w:val="28"/>
          <w:szCs w:val="28"/>
        </w:rPr>
        <w:t>бъект культурного наследия федерального значения памятник «</w:t>
      </w:r>
      <w:r>
        <w:rPr>
          <w:rStyle w:val="s1"/>
          <w:b/>
          <w:sz w:val="28"/>
          <w:szCs w:val="28"/>
        </w:rPr>
        <w:t>Ивановский пятачок</w:t>
      </w:r>
      <w:r w:rsidRPr="003F7AA3">
        <w:rPr>
          <w:rStyle w:val="s1"/>
          <w:b/>
          <w:sz w:val="28"/>
          <w:szCs w:val="28"/>
        </w:rPr>
        <w:t>»,</w:t>
      </w:r>
      <w:r>
        <w:rPr>
          <w:rStyle w:val="s1"/>
          <w:b/>
          <w:sz w:val="28"/>
          <w:szCs w:val="28"/>
        </w:rPr>
        <w:t xml:space="preserve"> Кировский район, </w:t>
      </w:r>
      <w:proofErr w:type="spellStart"/>
      <w:r>
        <w:rPr>
          <w:rStyle w:val="s1"/>
          <w:b/>
          <w:sz w:val="28"/>
          <w:szCs w:val="28"/>
        </w:rPr>
        <w:t>г</w:t>
      </w:r>
      <w:proofErr w:type="gramStart"/>
      <w:r>
        <w:rPr>
          <w:rStyle w:val="s1"/>
          <w:b/>
          <w:sz w:val="28"/>
          <w:szCs w:val="28"/>
        </w:rPr>
        <w:t>.О</w:t>
      </w:r>
      <w:proofErr w:type="gramEnd"/>
      <w:r>
        <w:rPr>
          <w:rStyle w:val="s1"/>
          <w:b/>
          <w:sz w:val="28"/>
          <w:szCs w:val="28"/>
        </w:rPr>
        <w:t>традное</w:t>
      </w:r>
      <w:proofErr w:type="spellEnd"/>
      <w:r>
        <w:rPr>
          <w:rStyle w:val="s1"/>
          <w:b/>
          <w:sz w:val="28"/>
          <w:szCs w:val="28"/>
        </w:rPr>
        <w:t xml:space="preserve">, на левом берегу </w:t>
      </w:r>
      <w:proofErr w:type="spellStart"/>
      <w:r>
        <w:rPr>
          <w:rStyle w:val="s1"/>
          <w:b/>
          <w:sz w:val="28"/>
          <w:szCs w:val="28"/>
        </w:rPr>
        <w:t>р.Невы</w:t>
      </w:r>
      <w:proofErr w:type="spellEnd"/>
      <w:r>
        <w:rPr>
          <w:rStyle w:val="s1"/>
          <w:b/>
          <w:sz w:val="28"/>
          <w:szCs w:val="28"/>
        </w:rPr>
        <w:t xml:space="preserve">, близ впадения </w:t>
      </w:r>
      <w:proofErr w:type="spellStart"/>
      <w:r>
        <w:rPr>
          <w:rStyle w:val="s1"/>
          <w:b/>
          <w:sz w:val="28"/>
          <w:szCs w:val="28"/>
        </w:rPr>
        <w:t>р.Тосно</w:t>
      </w:r>
      <w:proofErr w:type="spellEnd"/>
      <w:r>
        <w:rPr>
          <w:rStyle w:val="s1"/>
          <w:b/>
          <w:sz w:val="28"/>
          <w:szCs w:val="28"/>
        </w:rPr>
        <w:t xml:space="preserve"> в </w:t>
      </w:r>
      <w:proofErr w:type="spellStart"/>
      <w:r>
        <w:rPr>
          <w:rStyle w:val="s1"/>
          <w:b/>
          <w:sz w:val="28"/>
          <w:szCs w:val="28"/>
        </w:rPr>
        <w:t>р.Неву</w:t>
      </w:r>
      <w:proofErr w:type="spellEnd"/>
      <w:r>
        <w:rPr>
          <w:rStyle w:val="s1"/>
          <w:b/>
          <w:sz w:val="28"/>
          <w:szCs w:val="28"/>
        </w:rPr>
        <w:t xml:space="preserve"> (Кировский район, </w:t>
      </w:r>
      <w:proofErr w:type="spellStart"/>
      <w:r>
        <w:rPr>
          <w:rStyle w:val="s1"/>
          <w:b/>
          <w:sz w:val="28"/>
          <w:szCs w:val="28"/>
        </w:rPr>
        <w:t>г.Отрадное</w:t>
      </w:r>
      <w:proofErr w:type="spellEnd"/>
      <w:r>
        <w:rPr>
          <w:rStyle w:val="s1"/>
          <w:b/>
          <w:sz w:val="28"/>
          <w:szCs w:val="28"/>
        </w:rPr>
        <w:t xml:space="preserve">, </w:t>
      </w:r>
      <w:proofErr w:type="spellStart"/>
      <w:r>
        <w:rPr>
          <w:rStyle w:val="s1"/>
          <w:b/>
          <w:sz w:val="28"/>
          <w:szCs w:val="28"/>
        </w:rPr>
        <w:t>ул.Танкистов</w:t>
      </w:r>
      <w:proofErr w:type="spellEnd"/>
      <w:r>
        <w:rPr>
          <w:rStyle w:val="s1"/>
          <w:b/>
          <w:sz w:val="28"/>
          <w:szCs w:val="28"/>
        </w:rPr>
        <w:t>, 1/1)</w:t>
      </w:r>
      <w:r w:rsidRPr="003F7AA3">
        <w:rPr>
          <w:rStyle w:val="s1"/>
          <w:b/>
          <w:sz w:val="28"/>
          <w:szCs w:val="28"/>
        </w:rPr>
        <w:t>.</w:t>
      </w:r>
    </w:p>
    <w:p w:rsidR="00E47F27" w:rsidRPr="005C7D6C" w:rsidRDefault="00E47F27" w:rsidP="00E47F27">
      <w:pPr>
        <w:pStyle w:val="p3"/>
        <w:spacing w:before="0" w:beforeAutospacing="0" w:after="0" w:afterAutospacing="0"/>
        <w:ind w:firstLine="360"/>
        <w:jc w:val="both"/>
        <w:rPr>
          <w:sz w:val="28"/>
          <w:szCs w:val="28"/>
        </w:rPr>
      </w:pPr>
      <w:r w:rsidRPr="003F7AA3">
        <w:rPr>
          <w:rStyle w:val="s1"/>
          <w:b/>
          <w:sz w:val="28"/>
          <w:szCs w:val="28"/>
        </w:rPr>
        <w:t>Описание границы территории охранной зоны</w:t>
      </w:r>
      <w:r>
        <w:rPr>
          <w:rStyle w:val="s1"/>
          <w:b/>
          <w:sz w:val="28"/>
          <w:szCs w:val="28"/>
        </w:rPr>
        <w:t>:</w:t>
      </w:r>
      <w:r w:rsidRPr="003F7AA3">
        <w:rPr>
          <w:rStyle w:val="s1"/>
          <w:b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Pr="005C7D6C">
        <w:rPr>
          <w:sz w:val="28"/>
          <w:szCs w:val="28"/>
        </w:rPr>
        <w:t>сходная точк</w:t>
      </w:r>
      <w:r>
        <w:rPr>
          <w:sz w:val="28"/>
          <w:szCs w:val="28"/>
        </w:rPr>
        <w:t>а 1 границы охранной зоны «ОЗ</w:t>
      </w:r>
      <w:r w:rsidRPr="005C7D6C">
        <w:rPr>
          <w:sz w:val="28"/>
          <w:szCs w:val="28"/>
        </w:rPr>
        <w:t>» расположена на дорожном полотне автомобильной дороги - улица Танкистов. Далее граница проходит:</w:t>
      </w:r>
    </w:p>
    <w:p w:rsidR="00E47F27" w:rsidRPr="005C7D6C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5C7D6C">
        <w:rPr>
          <w:sz w:val="28"/>
          <w:szCs w:val="28"/>
        </w:rPr>
        <w:t>1 – 2 – на северо-восток 65 м по границе зеленых насаждений до береговой линии левого берега реки Невы.</w:t>
      </w:r>
    </w:p>
    <w:p w:rsidR="00E47F27" w:rsidRPr="005C7D6C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5C7D6C">
        <w:rPr>
          <w:sz w:val="28"/>
          <w:szCs w:val="28"/>
        </w:rPr>
        <w:t xml:space="preserve">2 – 3 – на юго-восток вдоль береговой линии левого берега реки Невы и береговой линии левого берега реки </w:t>
      </w:r>
      <w:proofErr w:type="spellStart"/>
      <w:r w:rsidRPr="005C7D6C">
        <w:rPr>
          <w:sz w:val="28"/>
          <w:szCs w:val="28"/>
        </w:rPr>
        <w:t>Тосны</w:t>
      </w:r>
      <w:proofErr w:type="spellEnd"/>
      <w:r w:rsidRPr="005C7D6C">
        <w:rPr>
          <w:sz w:val="28"/>
          <w:szCs w:val="28"/>
        </w:rPr>
        <w:t xml:space="preserve"> 150 м.</w:t>
      </w:r>
    </w:p>
    <w:p w:rsidR="00E47F27" w:rsidRPr="005C7D6C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5C7D6C">
        <w:rPr>
          <w:sz w:val="28"/>
          <w:szCs w:val="28"/>
        </w:rPr>
        <w:t>3 – 4 – на северо-запад вдоль пешеходной грунтовой тропы до дорожного полотна автомобильной асфальтированной площадки на улице Танкистов 20 м.</w:t>
      </w:r>
    </w:p>
    <w:p w:rsidR="00E47F27" w:rsidRPr="005C7D6C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5C7D6C">
        <w:rPr>
          <w:sz w:val="28"/>
          <w:szCs w:val="28"/>
        </w:rPr>
        <w:t>4 – 5 – на северо-запад до угла дорожного полотна асфальтированной площадки на улице Танкистов 32 м.</w:t>
      </w:r>
    </w:p>
    <w:p w:rsidR="00E47F27" w:rsidRPr="005C7D6C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5C7D6C">
        <w:rPr>
          <w:sz w:val="28"/>
          <w:szCs w:val="28"/>
        </w:rPr>
        <w:t>5 – 6 – на восток вдоль границы территории памятника 42 м.</w:t>
      </w:r>
    </w:p>
    <w:p w:rsidR="00E47F27" w:rsidRPr="005C7D6C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5C7D6C">
        <w:rPr>
          <w:sz w:val="28"/>
          <w:szCs w:val="28"/>
        </w:rPr>
        <w:t>6 – 7 – на север вдоль границы территории памятника 48 м.</w:t>
      </w:r>
    </w:p>
    <w:p w:rsidR="00E47F27" w:rsidRPr="005C7D6C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5C7D6C">
        <w:rPr>
          <w:sz w:val="28"/>
          <w:szCs w:val="28"/>
        </w:rPr>
        <w:t>7 – 1 – на северо-запад вдоль границы территории памятника и дорожного полотна автомобильного проезда - улица Танкистов 55 м в исходную точку 1.</w:t>
      </w:r>
    </w:p>
    <w:p w:rsidR="00E47F27" w:rsidRPr="005C7D6C" w:rsidRDefault="00E47F27" w:rsidP="00E47F27">
      <w:pPr>
        <w:pStyle w:val="p6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>
        <w:rPr>
          <w:rStyle w:val="s4"/>
          <w:b/>
          <w:sz w:val="28"/>
          <w:szCs w:val="28"/>
        </w:rPr>
        <w:t>Площадь «ОЗ</w:t>
      </w:r>
      <w:r w:rsidRPr="005C7D6C">
        <w:rPr>
          <w:rStyle w:val="s4"/>
          <w:b/>
          <w:sz w:val="28"/>
          <w:szCs w:val="28"/>
        </w:rPr>
        <w:t>» составляет 0,39 га.</w:t>
      </w:r>
    </w:p>
    <w:p w:rsidR="00E47F27" w:rsidRDefault="00E47F27" w:rsidP="00E47F27">
      <w:pPr>
        <w:pStyle w:val="p3"/>
        <w:spacing w:before="0" w:beforeAutospacing="0" w:after="0" w:afterAutospacing="0"/>
        <w:ind w:firstLine="360"/>
        <w:jc w:val="both"/>
        <w:rPr>
          <w:b/>
          <w:sz w:val="28"/>
          <w:szCs w:val="28"/>
        </w:rPr>
      </w:pPr>
    </w:p>
    <w:p w:rsidR="00E47F27" w:rsidRPr="00D847D0" w:rsidRDefault="00E47F27" w:rsidP="00E47F27">
      <w:pPr>
        <w:ind w:right="-130" w:firstLine="708"/>
        <w:jc w:val="both"/>
        <w:outlineLvl w:val="0"/>
        <w:rPr>
          <w:b/>
          <w:sz w:val="28"/>
          <w:szCs w:val="28"/>
        </w:rPr>
      </w:pPr>
      <w:r w:rsidRPr="00D847D0">
        <w:rPr>
          <w:b/>
          <w:sz w:val="28"/>
          <w:szCs w:val="28"/>
        </w:rPr>
        <w:t>Координаты характерных точек границ выполнены в местной системе координат.</w:t>
      </w:r>
    </w:p>
    <w:p w:rsidR="00E47F27" w:rsidRDefault="00E47F27" w:rsidP="00E47F27">
      <w:pPr>
        <w:ind w:right="-128"/>
        <w:jc w:val="center"/>
        <w:rPr>
          <w:b/>
          <w:sz w:val="28"/>
          <w:szCs w:val="28"/>
        </w:rPr>
      </w:pPr>
    </w:p>
    <w:tbl>
      <w:tblPr>
        <w:tblW w:w="10403" w:type="dxa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182"/>
        <w:gridCol w:w="5103"/>
        <w:gridCol w:w="3118"/>
      </w:tblGrid>
      <w:tr w:rsidR="00E47F27" w:rsidRPr="005C7D6C" w:rsidTr="00794E18">
        <w:trPr>
          <w:tblCellSpacing w:w="15" w:type="dxa"/>
        </w:trPr>
        <w:tc>
          <w:tcPr>
            <w:tcW w:w="2137" w:type="dxa"/>
            <w:vAlign w:val="center"/>
            <w:hideMark/>
          </w:tcPr>
          <w:p w:rsidR="00E47F27" w:rsidRPr="005C7D6C" w:rsidRDefault="00E47F27" w:rsidP="00794E18">
            <w:pPr>
              <w:pStyle w:val="p11"/>
              <w:jc w:val="center"/>
              <w:rPr>
                <w:sz w:val="28"/>
                <w:szCs w:val="28"/>
              </w:rPr>
            </w:pPr>
            <w:r w:rsidRPr="005C7D6C">
              <w:rPr>
                <w:rStyle w:val="s1"/>
                <w:sz w:val="28"/>
                <w:szCs w:val="28"/>
              </w:rPr>
              <w:t>№№ точек</w:t>
            </w:r>
          </w:p>
        </w:tc>
        <w:tc>
          <w:tcPr>
            <w:tcW w:w="5073" w:type="dxa"/>
            <w:vAlign w:val="center"/>
            <w:hideMark/>
          </w:tcPr>
          <w:p w:rsidR="00E47F27" w:rsidRPr="005C7D6C" w:rsidRDefault="00E47F27" w:rsidP="00794E18">
            <w:pPr>
              <w:pStyle w:val="p11"/>
              <w:jc w:val="center"/>
              <w:rPr>
                <w:sz w:val="28"/>
                <w:szCs w:val="28"/>
              </w:rPr>
            </w:pPr>
            <w:r w:rsidRPr="005C7D6C">
              <w:rPr>
                <w:rStyle w:val="s1"/>
                <w:sz w:val="28"/>
                <w:szCs w:val="28"/>
              </w:rPr>
              <w:t>«Х»</w:t>
            </w:r>
          </w:p>
        </w:tc>
        <w:tc>
          <w:tcPr>
            <w:tcW w:w="3073" w:type="dxa"/>
            <w:vAlign w:val="center"/>
            <w:hideMark/>
          </w:tcPr>
          <w:p w:rsidR="00E47F27" w:rsidRPr="005C7D6C" w:rsidRDefault="00E47F27" w:rsidP="00794E18">
            <w:pPr>
              <w:pStyle w:val="p11"/>
              <w:jc w:val="center"/>
              <w:rPr>
                <w:sz w:val="28"/>
                <w:szCs w:val="28"/>
              </w:rPr>
            </w:pPr>
            <w:r w:rsidRPr="005C7D6C">
              <w:rPr>
                <w:rStyle w:val="s1"/>
                <w:sz w:val="28"/>
                <w:szCs w:val="28"/>
              </w:rPr>
              <w:t>«Y»</w:t>
            </w:r>
          </w:p>
        </w:tc>
      </w:tr>
      <w:tr w:rsidR="00E47F27" w:rsidRPr="005C7D6C" w:rsidTr="00794E18">
        <w:trPr>
          <w:tblCellSpacing w:w="15" w:type="dxa"/>
        </w:trPr>
        <w:tc>
          <w:tcPr>
            <w:tcW w:w="2137" w:type="dxa"/>
            <w:vAlign w:val="center"/>
            <w:hideMark/>
          </w:tcPr>
          <w:p w:rsidR="00E47F27" w:rsidRPr="005C7D6C" w:rsidRDefault="00E47F27" w:rsidP="00794E18">
            <w:pPr>
              <w:pStyle w:val="p11"/>
              <w:jc w:val="center"/>
              <w:rPr>
                <w:sz w:val="28"/>
                <w:szCs w:val="28"/>
              </w:rPr>
            </w:pPr>
            <w:r w:rsidRPr="005C7D6C">
              <w:rPr>
                <w:sz w:val="28"/>
                <w:szCs w:val="28"/>
              </w:rPr>
              <w:t>1</w:t>
            </w:r>
          </w:p>
        </w:tc>
        <w:tc>
          <w:tcPr>
            <w:tcW w:w="5073" w:type="dxa"/>
            <w:vAlign w:val="center"/>
            <w:hideMark/>
          </w:tcPr>
          <w:p w:rsidR="00E47F27" w:rsidRPr="005C7D6C" w:rsidRDefault="00E47F27" w:rsidP="00794E18">
            <w:pPr>
              <w:pStyle w:val="p11"/>
              <w:jc w:val="center"/>
              <w:rPr>
                <w:sz w:val="28"/>
                <w:szCs w:val="28"/>
              </w:rPr>
            </w:pPr>
            <w:r w:rsidRPr="005C7D6C">
              <w:rPr>
                <w:sz w:val="28"/>
                <w:szCs w:val="28"/>
              </w:rPr>
              <w:t>2</w:t>
            </w:r>
          </w:p>
        </w:tc>
        <w:tc>
          <w:tcPr>
            <w:tcW w:w="3073" w:type="dxa"/>
            <w:vAlign w:val="center"/>
            <w:hideMark/>
          </w:tcPr>
          <w:p w:rsidR="00E47F27" w:rsidRPr="005C7D6C" w:rsidRDefault="00E47F27" w:rsidP="00794E18">
            <w:pPr>
              <w:pStyle w:val="p11"/>
              <w:jc w:val="center"/>
              <w:rPr>
                <w:sz w:val="28"/>
                <w:szCs w:val="28"/>
              </w:rPr>
            </w:pPr>
            <w:r w:rsidRPr="005C7D6C">
              <w:rPr>
                <w:sz w:val="28"/>
                <w:szCs w:val="28"/>
              </w:rPr>
              <w:t>3</w:t>
            </w:r>
          </w:p>
        </w:tc>
      </w:tr>
      <w:tr w:rsidR="00E47F27" w:rsidRPr="005C7D6C" w:rsidTr="00794E18">
        <w:trPr>
          <w:tblCellSpacing w:w="15" w:type="dxa"/>
        </w:trPr>
        <w:tc>
          <w:tcPr>
            <w:tcW w:w="2137" w:type="dxa"/>
            <w:vAlign w:val="center"/>
            <w:hideMark/>
          </w:tcPr>
          <w:p w:rsidR="00E47F27" w:rsidRPr="005C7D6C" w:rsidRDefault="00E47F27" w:rsidP="00794E18">
            <w:pPr>
              <w:pStyle w:val="p11"/>
              <w:jc w:val="center"/>
              <w:rPr>
                <w:sz w:val="28"/>
                <w:szCs w:val="28"/>
              </w:rPr>
            </w:pPr>
            <w:r w:rsidRPr="005C7D6C">
              <w:rPr>
                <w:sz w:val="28"/>
                <w:szCs w:val="28"/>
              </w:rPr>
              <w:t>1.</w:t>
            </w:r>
          </w:p>
        </w:tc>
        <w:tc>
          <w:tcPr>
            <w:tcW w:w="5073" w:type="dxa"/>
            <w:vAlign w:val="center"/>
            <w:hideMark/>
          </w:tcPr>
          <w:p w:rsidR="00E47F27" w:rsidRPr="005C7D6C" w:rsidRDefault="00E47F27" w:rsidP="00794E18">
            <w:pPr>
              <w:pStyle w:val="p11"/>
              <w:jc w:val="center"/>
              <w:rPr>
                <w:sz w:val="28"/>
                <w:szCs w:val="28"/>
              </w:rPr>
            </w:pPr>
            <w:r w:rsidRPr="005C7D6C">
              <w:rPr>
                <w:sz w:val="28"/>
                <w:szCs w:val="28"/>
              </w:rPr>
              <w:t>75 064.785</w:t>
            </w:r>
          </w:p>
        </w:tc>
        <w:tc>
          <w:tcPr>
            <w:tcW w:w="3073" w:type="dxa"/>
            <w:vAlign w:val="center"/>
            <w:hideMark/>
          </w:tcPr>
          <w:p w:rsidR="00E47F27" w:rsidRPr="005C7D6C" w:rsidRDefault="00E47F27" w:rsidP="00794E18">
            <w:pPr>
              <w:pStyle w:val="p11"/>
              <w:jc w:val="center"/>
              <w:rPr>
                <w:sz w:val="28"/>
                <w:szCs w:val="28"/>
              </w:rPr>
            </w:pPr>
            <w:r w:rsidRPr="005C7D6C">
              <w:rPr>
                <w:sz w:val="28"/>
                <w:szCs w:val="28"/>
              </w:rPr>
              <w:t>138 576.984</w:t>
            </w:r>
          </w:p>
        </w:tc>
      </w:tr>
      <w:tr w:rsidR="00E47F27" w:rsidRPr="005C7D6C" w:rsidTr="00794E18">
        <w:trPr>
          <w:tblCellSpacing w:w="15" w:type="dxa"/>
        </w:trPr>
        <w:tc>
          <w:tcPr>
            <w:tcW w:w="2137" w:type="dxa"/>
            <w:vAlign w:val="center"/>
            <w:hideMark/>
          </w:tcPr>
          <w:p w:rsidR="00E47F27" w:rsidRPr="005C7D6C" w:rsidRDefault="00E47F27" w:rsidP="00794E18">
            <w:pPr>
              <w:pStyle w:val="p11"/>
              <w:jc w:val="center"/>
              <w:rPr>
                <w:sz w:val="28"/>
                <w:szCs w:val="28"/>
              </w:rPr>
            </w:pPr>
            <w:r w:rsidRPr="005C7D6C">
              <w:rPr>
                <w:sz w:val="28"/>
                <w:szCs w:val="28"/>
              </w:rPr>
              <w:t>2.</w:t>
            </w:r>
          </w:p>
        </w:tc>
        <w:tc>
          <w:tcPr>
            <w:tcW w:w="5073" w:type="dxa"/>
            <w:vAlign w:val="center"/>
            <w:hideMark/>
          </w:tcPr>
          <w:p w:rsidR="00E47F27" w:rsidRPr="005C7D6C" w:rsidRDefault="00E47F27" w:rsidP="00794E18">
            <w:pPr>
              <w:pStyle w:val="p11"/>
              <w:jc w:val="center"/>
              <w:rPr>
                <w:sz w:val="28"/>
                <w:szCs w:val="28"/>
              </w:rPr>
            </w:pPr>
            <w:r w:rsidRPr="005C7D6C">
              <w:rPr>
                <w:sz w:val="28"/>
                <w:szCs w:val="28"/>
              </w:rPr>
              <w:t>75 127.393</w:t>
            </w:r>
          </w:p>
        </w:tc>
        <w:tc>
          <w:tcPr>
            <w:tcW w:w="3073" w:type="dxa"/>
            <w:vAlign w:val="center"/>
            <w:hideMark/>
          </w:tcPr>
          <w:p w:rsidR="00E47F27" w:rsidRPr="005C7D6C" w:rsidRDefault="00E47F27" w:rsidP="00794E18">
            <w:pPr>
              <w:pStyle w:val="p11"/>
              <w:jc w:val="center"/>
              <w:rPr>
                <w:sz w:val="28"/>
                <w:szCs w:val="28"/>
              </w:rPr>
            </w:pPr>
            <w:r w:rsidRPr="005C7D6C">
              <w:rPr>
                <w:sz w:val="28"/>
                <w:szCs w:val="28"/>
              </w:rPr>
              <w:t>138 596.384</w:t>
            </w:r>
          </w:p>
        </w:tc>
      </w:tr>
      <w:tr w:rsidR="00E47F27" w:rsidRPr="005C7D6C" w:rsidTr="00794E18">
        <w:trPr>
          <w:tblCellSpacing w:w="15" w:type="dxa"/>
        </w:trPr>
        <w:tc>
          <w:tcPr>
            <w:tcW w:w="2137" w:type="dxa"/>
            <w:vAlign w:val="center"/>
            <w:hideMark/>
          </w:tcPr>
          <w:p w:rsidR="00E47F27" w:rsidRPr="005C7D6C" w:rsidRDefault="00E47F27" w:rsidP="00794E18">
            <w:pPr>
              <w:pStyle w:val="p11"/>
              <w:jc w:val="center"/>
              <w:rPr>
                <w:sz w:val="28"/>
                <w:szCs w:val="28"/>
              </w:rPr>
            </w:pPr>
            <w:r w:rsidRPr="005C7D6C">
              <w:rPr>
                <w:sz w:val="28"/>
                <w:szCs w:val="28"/>
              </w:rPr>
              <w:t>3.</w:t>
            </w:r>
          </w:p>
        </w:tc>
        <w:tc>
          <w:tcPr>
            <w:tcW w:w="5073" w:type="dxa"/>
            <w:vAlign w:val="center"/>
            <w:hideMark/>
          </w:tcPr>
          <w:p w:rsidR="00E47F27" w:rsidRPr="005C7D6C" w:rsidRDefault="00E47F27" w:rsidP="00794E18">
            <w:pPr>
              <w:pStyle w:val="p11"/>
              <w:jc w:val="center"/>
              <w:rPr>
                <w:sz w:val="28"/>
                <w:szCs w:val="28"/>
              </w:rPr>
            </w:pPr>
            <w:r w:rsidRPr="005C7D6C">
              <w:rPr>
                <w:sz w:val="28"/>
                <w:szCs w:val="28"/>
              </w:rPr>
              <w:t>74 998.234</w:t>
            </w:r>
          </w:p>
        </w:tc>
        <w:tc>
          <w:tcPr>
            <w:tcW w:w="3073" w:type="dxa"/>
            <w:vAlign w:val="center"/>
            <w:hideMark/>
          </w:tcPr>
          <w:p w:rsidR="00E47F27" w:rsidRPr="005C7D6C" w:rsidRDefault="00E47F27" w:rsidP="00794E18">
            <w:pPr>
              <w:pStyle w:val="p11"/>
              <w:jc w:val="center"/>
              <w:rPr>
                <w:sz w:val="28"/>
                <w:szCs w:val="28"/>
              </w:rPr>
            </w:pPr>
            <w:r w:rsidRPr="005C7D6C">
              <w:rPr>
                <w:sz w:val="28"/>
                <w:szCs w:val="28"/>
              </w:rPr>
              <w:t>138 638.419</w:t>
            </w:r>
          </w:p>
        </w:tc>
      </w:tr>
      <w:tr w:rsidR="00E47F27" w:rsidRPr="005C7D6C" w:rsidTr="00794E18">
        <w:trPr>
          <w:tblCellSpacing w:w="15" w:type="dxa"/>
        </w:trPr>
        <w:tc>
          <w:tcPr>
            <w:tcW w:w="2137" w:type="dxa"/>
            <w:vAlign w:val="center"/>
            <w:hideMark/>
          </w:tcPr>
          <w:p w:rsidR="00E47F27" w:rsidRPr="005C7D6C" w:rsidRDefault="00E47F27" w:rsidP="00794E18">
            <w:pPr>
              <w:pStyle w:val="p11"/>
              <w:jc w:val="center"/>
              <w:rPr>
                <w:sz w:val="28"/>
                <w:szCs w:val="28"/>
              </w:rPr>
            </w:pPr>
            <w:r w:rsidRPr="005C7D6C">
              <w:rPr>
                <w:sz w:val="28"/>
                <w:szCs w:val="28"/>
              </w:rPr>
              <w:t>4.</w:t>
            </w:r>
          </w:p>
        </w:tc>
        <w:tc>
          <w:tcPr>
            <w:tcW w:w="5073" w:type="dxa"/>
            <w:vAlign w:val="center"/>
            <w:hideMark/>
          </w:tcPr>
          <w:p w:rsidR="00E47F27" w:rsidRPr="005C7D6C" w:rsidRDefault="00E47F27" w:rsidP="00794E18">
            <w:pPr>
              <w:pStyle w:val="p11"/>
              <w:jc w:val="center"/>
              <w:rPr>
                <w:sz w:val="28"/>
                <w:szCs w:val="28"/>
              </w:rPr>
            </w:pPr>
            <w:r w:rsidRPr="005C7D6C">
              <w:rPr>
                <w:sz w:val="28"/>
                <w:szCs w:val="28"/>
              </w:rPr>
              <w:t>75 001.153</w:t>
            </w:r>
          </w:p>
        </w:tc>
        <w:tc>
          <w:tcPr>
            <w:tcW w:w="3073" w:type="dxa"/>
            <w:vAlign w:val="center"/>
            <w:hideMark/>
          </w:tcPr>
          <w:p w:rsidR="00E47F27" w:rsidRPr="005C7D6C" w:rsidRDefault="00E47F27" w:rsidP="00794E18">
            <w:pPr>
              <w:pStyle w:val="p11"/>
              <w:jc w:val="center"/>
              <w:rPr>
                <w:sz w:val="28"/>
                <w:szCs w:val="28"/>
              </w:rPr>
            </w:pPr>
            <w:r w:rsidRPr="005C7D6C">
              <w:rPr>
                <w:sz w:val="28"/>
                <w:szCs w:val="28"/>
              </w:rPr>
              <w:t>138 619.511</w:t>
            </w:r>
          </w:p>
        </w:tc>
      </w:tr>
      <w:tr w:rsidR="00E47F27" w:rsidRPr="005C7D6C" w:rsidTr="00794E18">
        <w:trPr>
          <w:tblCellSpacing w:w="15" w:type="dxa"/>
        </w:trPr>
        <w:tc>
          <w:tcPr>
            <w:tcW w:w="2137" w:type="dxa"/>
            <w:vAlign w:val="center"/>
            <w:hideMark/>
          </w:tcPr>
          <w:p w:rsidR="00E47F27" w:rsidRPr="005C7D6C" w:rsidRDefault="00E47F27" w:rsidP="00794E18">
            <w:pPr>
              <w:pStyle w:val="p11"/>
              <w:jc w:val="center"/>
              <w:rPr>
                <w:sz w:val="28"/>
                <w:szCs w:val="28"/>
              </w:rPr>
            </w:pPr>
            <w:r w:rsidRPr="005C7D6C">
              <w:rPr>
                <w:sz w:val="28"/>
                <w:szCs w:val="28"/>
              </w:rPr>
              <w:t>5.</w:t>
            </w:r>
          </w:p>
        </w:tc>
        <w:tc>
          <w:tcPr>
            <w:tcW w:w="5073" w:type="dxa"/>
            <w:vAlign w:val="center"/>
            <w:hideMark/>
          </w:tcPr>
          <w:p w:rsidR="00E47F27" w:rsidRPr="005C7D6C" w:rsidRDefault="00E47F27" w:rsidP="00794E18">
            <w:pPr>
              <w:pStyle w:val="p11"/>
              <w:jc w:val="center"/>
              <w:rPr>
                <w:sz w:val="28"/>
                <w:szCs w:val="28"/>
              </w:rPr>
            </w:pPr>
            <w:r w:rsidRPr="005C7D6C">
              <w:rPr>
                <w:sz w:val="28"/>
                <w:szCs w:val="28"/>
              </w:rPr>
              <w:t>75 011.500</w:t>
            </w:r>
          </w:p>
        </w:tc>
        <w:tc>
          <w:tcPr>
            <w:tcW w:w="3073" w:type="dxa"/>
            <w:vAlign w:val="center"/>
            <w:hideMark/>
          </w:tcPr>
          <w:p w:rsidR="00E47F27" w:rsidRPr="005C7D6C" w:rsidRDefault="00E47F27" w:rsidP="00794E18">
            <w:pPr>
              <w:pStyle w:val="p11"/>
              <w:jc w:val="center"/>
              <w:rPr>
                <w:sz w:val="28"/>
                <w:szCs w:val="28"/>
              </w:rPr>
            </w:pPr>
            <w:r w:rsidRPr="005C7D6C">
              <w:rPr>
                <w:sz w:val="28"/>
                <w:szCs w:val="28"/>
              </w:rPr>
              <w:t>138 588.560</w:t>
            </w:r>
          </w:p>
        </w:tc>
      </w:tr>
      <w:tr w:rsidR="00E47F27" w:rsidRPr="005C7D6C" w:rsidTr="00794E18">
        <w:trPr>
          <w:tblCellSpacing w:w="15" w:type="dxa"/>
        </w:trPr>
        <w:tc>
          <w:tcPr>
            <w:tcW w:w="2137" w:type="dxa"/>
            <w:vAlign w:val="center"/>
            <w:hideMark/>
          </w:tcPr>
          <w:p w:rsidR="00E47F27" w:rsidRPr="005C7D6C" w:rsidRDefault="00E47F27" w:rsidP="00794E18">
            <w:pPr>
              <w:pStyle w:val="p11"/>
              <w:jc w:val="center"/>
              <w:rPr>
                <w:sz w:val="28"/>
                <w:szCs w:val="28"/>
              </w:rPr>
            </w:pPr>
            <w:r w:rsidRPr="005C7D6C">
              <w:rPr>
                <w:sz w:val="28"/>
                <w:szCs w:val="28"/>
              </w:rPr>
              <w:t>6.</w:t>
            </w:r>
          </w:p>
        </w:tc>
        <w:tc>
          <w:tcPr>
            <w:tcW w:w="5073" w:type="dxa"/>
            <w:vAlign w:val="center"/>
            <w:hideMark/>
          </w:tcPr>
          <w:p w:rsidR="00E47F27" w:rsidRPr="005C7D6C" w:rsidRDefault="00E47F27" w:rsidP="00794E18">
            <w:pPr>
              <w:pStyle w:val="p11"/>
              <w:jc w:val="center"/>
              <w:rPr>
                <w:sz w:val="28"/>
                <w:szCs w:val="28"/>
              </w:rPr>
            </w:pPr>
            <w:r w:rsidRPr="005C7D6C">
              <w:rPr>
                <w:sz w:val="28"/>
                <w:szCs w:val="28"/>
              </w:rPr>
              <w:t>75 006.483</w:t>
            </w:r>
          </w:p>
        </w:tc>
        <w:tc>
          <w:tcPr>
            <w:tcW w:w="3073" w:type="dxa"/>
            <w:vAlign w:val="center"/>
            <w:hideMark/>
          </w:tcPr>
          <w:p w:rsidR="00E47F27" w:rsidRPr="005C7D6C" w:rsidRDefault="00E47F27" w:rsidP="00794E18">
            <w:pPr>
              <w:pStyle w:val="p11"/>
              <w:jc w:val="center"/>
              <w:rPr>
                <w:sz w:val="28"/>
                <w:szCs w:val="28"/>
              </w:rPr>
            </w:pPr>
            <w:r w:rsidRPr="005C7D6C">
              <w:rPr>
                <w:sz w:val="28"/>
                <w:szCs w:val="28"/>
              </w:rPr>
              <w:t>138 630.870</w:t>
            </w:r>
          </w:p>
        </w:tc>
      </w:tr>
      <w:tr w:rsidR="00E47F27" w:rsidRPr="005C7D6C" w:rsidTr="00794E18">
        <w:trPr>
          <w:tblCellSpacing w:w="15" w:type="dxa"/>
        </w:trPr>
        <w:tc>
          <w:tcPr>
            <w:tcW w:w="2137" w:type="dxa"/>
            <w:vAlign w:val="center"/>
            <w:hideMark/>
          </w:tcPr>
          <w:p w:rsidR="00E47F27" w:rsidRPr="005C7D6C" w:rsidRDefault="00E47F27" w:rsidP="00794E18">
            <w:pPr>
              <w:pStyle w:val="p11"/>
              <w:jc w:val="center"/>
              <w:rPr>
                <w:sz w:val="28"/>
                <w:szCs w:val="28"/>
              </w:rPr>
            </w:pPr>
            <w:r w:rsidRPr="005C7D6C">
              <w:rPr>
                <w:sz w:val="28"/>
                <w:szCs w:val="28"/>
              </w:rPr>
              <w:t>7.</w:t>
            </w:r>
          </w:p>
        </w:tc>
        <w:tc>
          <w:tcPr>
            <w:tcW w:w="5073" w:type="dxa"/>
            <w:vAlign w:val="center"/>
            <w:hideMark/>
          </w:tcPr>
          <w:p w:rsidR="00E47F27" w:rsidRPr="005C7D6C" w:rsidRDefault="00E47F27" w:rsidP="00794E18">
            <w:pPr>
              <w:pStyle w:val="p11"/>
              <w:jc w:val="center"/>
              <w:rPr>
                <w:sz w:val="28"/>
                <w:szCs w:val="28"/>
              </w:rPr>
            </w:pPr>
            <w:r w:rsidRPr="005C7D6C">
              <w:rPr>
                <w:sz w:val="28"/>
                <w:szCs w:val="28"/>
              </w:rPr>
              <w:t>75 054.270</w:t>
            </w:r>
          </w:p>
        </w:tc>
        <w:tc>
          <w:tcPr>
            <w:tcW w:w="3073" w:type="dxa"/>
            <w:vAlign w:val="center"/>
            <w:hideMark/>
          </w:tcPr>
          <w:p w:rsidR="00E47F27" w:rsidRPr="005C7D6C" w:rsidRDefault="00E47F27" w:rsidP="00794E18">
            <w:pPr>
              <w:pStyle w:val="p11"/>
              <w:jc w:val="center"/>
              <w:rPr>
                <w:sz w:val="28"/>
                <w:szCs w:val="28"/>
              </w:rPr>
            </w:pPr>
            <w:r w:rsidRPr="005C7D6C">
              <w:rPr>
                <w:sz w:val="28"/>
                <w:szCs w:val="28"/>
              </w:rPr>
              <w:t>138 629.390</w:t>
            </w:r>
          </w:p>
        </w:tc>
      </w:tr>
      <w:tr w:rsidR="00E47F27" w:rsidTr="00794E18">
        <w:trPr>
          <w:tblCellSpacing w:w="15" w:type="dxa"/>
        </w:trPr>
        <w:tc>
          <w:tcPr>
            <w:tcW w:w="2137" w:type="dxa"/>
            <w:vAlign w:val="center"/>
            <w:hideMark/>
          </w:tcPr>
          <w:p w:rsidR="00E47F27" w:rsidRDefault="00E47F27" w:rsidP="00794E18"/>
        </w:tc>
        <w:tc>
          <w:tcPr>
            <w:tcW w:w="5073" w:type="dxa"/>
            <w:vAlign w:val="center"/>
            <w:hideMark/>
          </w:tcPr>
          <w:p w:rsidR="00E47F27" w:rsidRDefault="00E47F27" w:rsidP="00794E18"/>
        </w:tc>
        <w:tc>
          <w:tcPr>
            <w:tcW w:w="3073" w:type="dxa"/>
            <w:vAlign w:val="center"/>
            <w:hideMark/>
          </w:tcPr>
          <w:p w:rsidR="00E47F27" w:rsidRDefault="00E47F27" w:rsidP="00794E18"/>
        </w:tc>
      </w:tr>
    </w:tbl>
    <w:p w:rsidR="00E47F27" w:rsidRDefault="00E47F27" w:rsidP="00E47F27">
      <w:pPr>
        <w:ind w:right="-128"/>
        <w:jc w:val="center"/>
        <w:rPr>
          <w:b/>
          <w:sz w:val="28"/>
          <w:szCs w:val="28"/>
        </w:rPr>
      </w:pPr>
    </w:p>
    <w:p w:rsidR="00E47F27" w:rsidRDefault="00E47F27" w:rsidP="00E47F27">
      <w:pPr>
        <w:ind w:right="-128"/>
        <w:jc w:val="center"/>
        <w:rPr>
          <w:b/>
          <w:sz w:val="28"/>
          <w:szCs w:val="28"/>
        </w:rPr>
      </w:pPr>
    </w:p>
    <w:p w:rsidR="00E47F27" w:rsidRPr="00847AD5" w:rsidRDefault="00E47F27" w:rsidP="00E47F27">
      <w:pPr>
        <w:pageBreakBefore/>
        <w:ind w:right="-130"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Схема границ охранной зоны.</w:t>
      </w: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Pr="00847AD5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353391C8" wp14:editId="166C777B">
            <wp:extent cx="5739665" cy="7734300"/>
            <wp:effectExtent l="0" t="0" r="0" b="0"/>
            <wp:docPr id="52" name="Рисунок 52" descr="C:\Documents and Settings\Лазарева\Мои документы\Загрузки\ОЗ ивановский пятач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Лазарева\Мои документы\Загрузки\ОЗ ивановский пятачо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49" t="17708" r="3732" b="3125"/>
                    <a:stretch/>
                  </pic:blipFill>
                  <pic:spPr bwMode="auto">
                    <a:xfrm>
                      <a:off x="0" y="0"/>
                      <a:ext cx="5747903" cy="7745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Default="00E47F27" w:rsidP="00E47F27"/>
    <w:p w:rsidR="00E47F27" w:rsidRDefault="00E47F27" w:rsidP="00E47F27"/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47F27" w:rsidRPr="00847AD5" w:rsidRDefault="00E47F27" w:rsidP="00E47F27">
      <w:pPr>
        <w:pageBreakBefore/>
        <w:autoSpaceDE w:val="0"/>
        <w:autoSpaceDN w:val="0"/>
        <w:adjustRightInd w:val="0"/>
        <w:jc w:val="right"/>
        <w:outlineLvl w:val="0"/>
      </w:pPr>
      <w:r>
        <w:lastRenderedPageBreak/>
        <w:t>Приложение 3</w:t>
      </w:r>
    </w:p>
    <w:p w:rsidR="00E47F27" w:rsidRPr="00847AD5" w:rsidRDefault="00E47F27" w:rsidP="00E47F27">
      <w:pPr>
        <w:autoSpaceDE w:val="0"/>
        <w:autoSpaceDN w:val="0"/>
        <w:adjustRightInd w:val="0"/>
        <w:jc w:val="right"/>
      </w:pPr>
      <w:r w:rsidRPr="00847AD5">
        <w:t>к приказу комитета по культуре</w:t>
      </w:r>
    </w:p>
    <w:p w:rsidR="00E47F27" w:rsidRPr="00847AD5" w:rsidRDefault="00E47F27" w:rsidP="00E47F27">
      <w:pPr>
        <w:autoSpaceDE w:val="0"/>
        <w:autoSpaceDN w:val="0"/>
        <w:adjustRightInd w:val="0"/>
        <w:jc w:val="right"/>
      </w:pPr>
      <w:r w:rsidRPr="00847AD5">
        <w:t xml:space="preserve">Ленинградской области </w:t>
      </w:r>
    </w:p>
    <w:p w:rsidR="00E47F27" w:rsidRPr="00847AD5" w:rsidRDefault="00E47F27" w:rsidP="00E47F27">
      <w:pPr>
        <w:autoSpaceDE w:val="0"/>
        <w:autoSpaceDN w:val="0"/>
        <w:adjustRightInd w:val="0"/>
        <w:jc w:val="right"/>
      </w:pPr>
      <w:r w:rsidRPr="00847AD5">
        <w:t xml:space="preserve">от «__» ________ </w:t>
      </w:r>
      <w:smartTag w:uri="urn:schemas-microsoft-com:office:smarttags" w:element="metricconverter">
        <w:smartTagPr>
          <w:attr w:name="ProductID" w:val="2015 г"/>
        </w:smartTagPr>
        <w:r w:rsidRPr="00847AD5">
          <w:t>2015 г</w:t>
        </w:r>
      </w:smartTag>
      <w:r w:rsidRPr="00847AD5">
        <w:t>. № ____</w:t>
      </w:r>
    </w:p>
    <w:p w:rsidR="00E47F27" w:rsidRPr="00847AD5" w:rsidRDefault="00E47F27" w:rsidP="00E47F27">
      <w:pPr>
        <w:autoSpaceDE w:val="0"/>
        <w:autoSpaceDN w:val="0"/>
        <w:adjustRightInd w:val="0"/>
        <w:jc w:val="right"/>
      </w:pPr>
    </w:p>
    <w:p w:rsidR="00E47F27" w:rsidRPr="00847AD5" w:rsidRDefault="00E47F27" w:rsidP="00E47F27">
      <w:pPr>
        <w:autoSpaceDE w:val="0"/>
        <w:autoSpaceDN w:val="0"/>
        <w:adjustRightInd w:val="0"/>
        <w:ind w:right="360"/>
        <w:jc w:val="right"/>
      </w:pPr>
    </w:p>
    <w:p w:rsidR="00E47F27" w:rsidRDefault="00E47F27" w:rsidP="00E47F27">
      <w:pPr>
        <w:autoSpaceDE w:val="0"/>
        <w:autoSpaceDN w:val="0"/>
        <w:adjustRightInd w:val="0"/>
        <w:ind w:righ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Г</w:t>
      </w:r>
      <w:r w:rsidRPr="00847AD5">
        <w:rPr>
          <w:b/>
          <w:sz w:val="28"/>
          <w:szCs w:val="28"/>
        </w:rPr>
        <w:t>раниц</w:t>
      </w:r>
      <w:r>
        <w:rPr>
          <w:b/>
          <w:sz w:val="28"/>
          <w:szCs w:val="28"/>
        </w:rPr>
        <w:t>ы</w:t>
      </w:r>
      <w:r w:rsidRPr="00847AD5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зон охраны </w:t>
      </w:r>
      <w:r w:rsidRPr="00847AD5">
        <w:rPr>
          <w:b/>
          <w:sz w:val="28"/>
          <w:szCs w:val="28"/>
        </w:rPr>
        <w:t>объект</w:t>
      </w:r>
      <w:r>
        <w:rPr>
          <w:b/>
          <w:sz w:val="28"/>
          <w:szCs w:val="28"/>
        </w:rPr>
        <w:t>ов</w:t>
      </w:r>
      <w:r w:rsidRPr="00847AD5">
        <w:rPr>
          <w:b/>
          <w:sz w:val="28"/>
          <w:szCs w:val="28"/>
        </w:rPr>
        <w:t xml:space="preserve"> культурного наследия </w:t>
      </w:r>
    </w:p>
    <w:p w:rsidR="00E47F27" w:rsidRPr="0018033E" w:rsidRDefault="00E47F27" w:rsidP="00E47F27">
      <w:pPr>
        <w:autoSpaceDE w:val="0"/>
        <w:autoSpaceDN w:val="0"/>
        <w:adjustRightInd w:val="0"/>
        <w:ind w:right="360"/>
        <w:jc w:val="center"/>
        <w:rPr>
          <w:b/>
          <w:noProof/>
        </w:rPr>
      </w:pPr>
      <w:r w:rsidRPr="0018033E">
        <w:rPr>
          <w:b/>
          <w:sz w:val="28"/>
          <w:szCs w:val="28"/>
        </w:rPr>
        <w:t>ансамбл</w:t>
      </w:r>
      <w:r>
        <w:rPr>
          <w:b/>
          <w:sz w:val="28"/>
          <w:szCs w:val="28"/>
        </w:rPr>
        <w:t>я</w:t>
      </w:r>
      <w:r w:rsidRPr="0018033E">
        <w:rPr>
          <w:b/>
          <w:sz w:val="28"/>
          <w:szCs w:val="28"/>
        </w:rPr>
        <w:t xml:space="preserve"> «Зеленый пояс Славы Ленинграда», расположенного на территории Ленинградской области</w:t>
      </w:r>
      <w:r>
        <w:rPr>
          <w:b/>
          <w:sz w:val="28"/>
          <w:szCs w:val="28"/>
        </w:rPr>
        <w:t xml:space="preserve"> в Ломоносовском районе</w:t>
      </w:r>
    </w:p>
    <w:p w:rsidR="00E47F27" w:rsidRPr="00847AD5" w:rsidRDefault="00E47F27" w:rsidP="00E47F27">
      <w:pPr>
        <w:ind w:left="-709"/>
        <w:jc w:val="center"/>
        <w:rPr>
          <w:sz w:val="28"/>
          <w:szCs w:val="28"/>
        </w:rPr>
      </w:pPr>
    </w:p>
    <w:p w:rsidR="00E47F27" w:rsidRPr="009F116A" w:rsidRDefault="00E47F27" w:rsidP="00E47F27">
      <w:pPr>
        <w:pStyle w:val="p5"/>
        <w:numPr>
          <w:ilvl w:val="0"/>
          <w:numId w:val="8"/>
        </w:numPr>
        <w:spacing w:before="0" w:beforeAutospacing="0" w:after="0" w:afterAutospacing="0"/>
        <w:jc w:val="both"/>
        <w:rPr>
          <w:rStyle w:val="s7"/>
          <w:b/>
          <w:sz w:val="28"/>
          <w:szCs w:val="28"/>
        </w:rPr>
      </w:pPr>
      <w:r w:rsidRPr="009F116A">
        <w:rPr>
          <w:rStyle w:val="s1"/>
          <w:b/>
          <w:sz w:val="28"/>
          <w:szCs w:val="28"/>
        </w:rPr>
        <w:t>Объект культурного наследия федерального значения памятник «</w:t>
      </w:r>
      <w:proofErr w:type="spellStart"/>
      <w:r w:rsidRPr="009F116A">
        <w:rPr>
          <w:rStyle w:val="s1"/>
          <w:b/>
          <w:sz w:val="28"/>
          <w:szCs w:val="28"/>
        </w:rPr>
        <w:t>Гостилицкий</w:t>
      </w:r>
      <w:proofErr w:type="spellEnd"/>
      <w:r w:rsidRPr="009F116A">
        <w:rPr>
          <w:rStyle w:val="s1"/>
          <w:b/>
          <w:sz w:val="28"/>
          <w:szCs w:val="28"/>
        </w:rPr>
        <w:t>» на «</w:t>
      </w:r>
      <w:proofErr w:type="spellStart"/>
      <w:r w:rsidRPr="009F116A">
        <w:rPr>
          <w:rStyle w:val="s1"/>
          <w:b/>
          <w:sz w:val="28"/>
          <w:szCs w:val="28"/>
        </w:rPr>
        <w:t>Ораниенбаумском</w:t>
      </w:r>
      <w:proofErr w:type="spellEnd"/>
      <w:r w:rsidRPr="009F116A">
        <w:rPr>
          <w:rStyle w:val="s1"/>
          <w:b/>
          <w:sz w:val="28"/>
          <w:szCs w:val="28"/>
        </w:rPr>
        <w:t xml:space="preserve"> пятачке»</w:t>
      </w:r>
      <w:r>
        <w:rPr>
          <w:rStyle w:val="s1"/>
          <w:b/>
          <w:sz w:val="28"/>
          <w:szCs w:val="28"/>
        </w:rPr>
        <w:t xml:space="preserve">, Ломоносовский район, </w:t>
      </w:r>
      <w:proofErr w:type="spellStart"/>
      <w:r>
        <w:rPr>
          <w:rStyle w:val="s1"/>
          <w:b/>
          <w:sz w:val="28"/>
          <w:szCs w:val="28"/>
        </w:rPr>
        <w:t>д</w:t>
      </w:r>
      <w:proofErr w:type="gramStart"/>
      <w:r>
        <w:rPr>
          <w:rStyle w:val="s1"/>
          <w:b/>
          <w:sz w:val="28"/>
          <w:szCs w:val="28"/>
        </w:rPr>
        <w:t>.Г</w:t>
      </w:r>
      <w:proofErr w:type="gramEnd"/>
      <w:r>
        <w:rPr>
          <w:rStyle w:val="s1"/>
          <w:b/>
          <w:sz w:val="28"/>
          <w:szCs w:val="28"/>
        </w:rPr>
        <w:t>остилицы</w:t>
      </w:r>
      <w:proofErr w:type="spellEnd"/>
      <w:r>
        <w:rPr>
          <w:rStyle w:val="s1"/>
          <w:b/>
          <w:sz w:val="28"/>
          <w:szCs w:val="28"/>
        </w:rPr>
        <w:t>.</w:t>
      </w:r>
      <w:r w:rsidRPr="009F116A">
        <w:rPr>
          <w:rStyle w:val="s7"/>
          <w:b/>
          <w:sz w:val="28"/>
          <w:szCs w:val="28"/>
        </w:rPr>
        <w:t xml:space="preserve"> </w:t>
      </w:r>
    </w:p>
    <w:p w:rsidR="00E47F27" w:rsidRPr="009F116A" w:rsidRDefault="00E47F27" w:rsidP="00E47F27">
      <w:pPr>
        <w:pStyle w:val="p5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 w:rsidRPr="009F116A">
        <w:rPr>
          <w:rStyle w:val="s1"/>
          <w:b/>
          <w:sz w:val="28"/>
          <w:szCs w:val="28"/>
        </w:rPr>
        <w:t xml:space="preserve">Описание границы территории охранной зоны: </w:t>
      </w:r>
      <w:r>
        <w:rPr>
          <w:sz w:val="28"/>
          <w:szCs w:val="28"/>
        </w:rPr>
        <w:t>и</w:t>
      </w:r>
      <w:r w:rsidRPr="009F116A">
        <w:rPr>
          <w:sz w:val="28"/>
          <w:szCs w:val="28"/>
        </w:rPr>
        <w:t>сходная точка</w:t>
      </w:r>
      <w:r>
        <w:rPr>
          <w:sz w:val="28"/>
          <w:szCs w:val="28"/>
        </w:rPr>
        <w:t xml:space="preserve"> 1 границы охранной зоны «ОЗ-</w:t>
      </w:r>
      <w:r w:rsidRPr="009F116A">
        <w:rPr>
          <w:sz w:val="28"/>
          <w:szCs w:val="28"/>
        </w:rPr>
        <w:t xml:space="preserve">1» расположена на пересечении южного угла асфальтированной площадки для экскурсионного транспорта и дорожным полотном автомобильного проезда – ул. Центральная д. </w:t>
      </w:r>
      <w:proofErr w:type="spellStart"/>
      <w:r w:rsidRPr="009F116A">
        <w:rPr>
          <w:sz w:val="28"/>
          <w:szCs w:val="28"/>
        </w:rPr>
        <w:t>Гостилицы</w:t>
      </w:r>
      <w:proofErr w:type="spellEnd"/>
      <w:r w:rsidRPr="009F116A">
        <w:rPr>
          <w:sz w:val="28"/>
          <w:szCs w:val="28"/>
        </w:rPr>
        <w:t>. Далее граница проходит:</w:t>
      </w:r>
    </w:p>
    <w:p w:rsidR="00E47F27" w:rsidRPr="009F116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F116A">
        <w:rPr>
          <w:sz w:val="28"/>
          <w:szCs w:val="28"/>
        </w:rPr>
        <w:t xml:space="preserve">1 – 2 – на юго-запад 50 м вдоль дорожного полотна автомобильного проезда – ул. </w:t>
      </w:r>
      <w:proofErr w:type="gramStart"/>
      <w:r w:rsidRPr="009F116A">
        <w:rPr>
          <w:sz w:val="28"/>
          <w:szCs w:val="28"/>
        </w:rPr>
        <w:t>Центральная</w:t>
      </w:r>
      <w:proofErr w:type="gramEnd"/>
      <w:r w:rsidRPr="009F116A">
        <w:rPr>
          <w:sz w:val="28"/>
          <w:szCs w:val="28"/>
        </w:rPr>
        <w:t xml:space="preserve"> д. </w:t>
      </w:r>
      <w:proofErr w:type="spellStart"/>
      <w:r w:rsidRPr="009F116A">
        <w:rPr>
          <w:sz w:val="28"/>
          <w:szCs w:val="28"/>
        </w:rPr>
        <w:t>Гостилицы</w:t>
      </w:r>
      <w:proofErr w:type="spellEnd"/>
      <w:r w:rsidRPr="009F116A">
        <w:rPr>
          <w:sz w:val="28"/>
          <w:szCs w:val="28"/>
        </w:rPr>
        <w:t>.</w:t>
      </w:r>
    </w:p>
    <w:p w:rsidR="00E47F27" w:rsidRPr="009F116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F116A">
        <w:rPr>
          <w:sz w:val="28"/>
          <w:szCs w:val="28"/>
        </w:rPr>
        <w:t>2 – 3(</w:t>
      </w:r>
      <w:proofErr w:type="spellStart"/>
      <w:r w:rsidRPr="009F116A">
        <w:rPr>
          <w:sz w:val="28"/>
          <w:szCs w:val="28"/>
        </w:rPr>
        <w:t>Тп</w:t>
      </w:r>
      <w:proofErr w:type="spellEnd"/>
      <w:r w:rsidRPr="009F116A">
        <w:rPr>
          <w:sz w:val="28"/>
          <w:szCs w:val="28"/>
        </w:rPr>
        <w:t xml:space="preserve">. т.13) – на юго-запад 20 м вдоль дорожного полотна автомобильного проезда – ул. </w:t>
      </w:r>
      <w:proofErr w:type="gramStart"/>
      <w:r w:rsidRPr="009F116A">
        <w:rPr>
          <w:sz w:val="28"/>
          <w:szCs w:val="28"/>
        </w:rPr>
        <w:t>Центральная</w:t>
      </w:r>
      <w:proofErr w:type="gramEnd"/>
      <w:r w:rsidRPr="009F116A">
        <w:rPr>
          <w:sz w:val="28"/>
          <w:szCs w:val="28"/>
        </w:rPr>
        <w:t xml:space="preserve"> д. </w:t>
      </w:r>
      <w:proofErr w:type="spellStart"/>
      <w:r w:rsidRPr="009F116A">
        <w:rPr>
          <w:sz w:val="28"/>
          <w:szCs w:val="28"/>
        </w:rPr>
        <w:t>Гостилицы</w:t>
      </w:r>
      <w:proofErr w:type="spellEnd"/>
      <w:r w:rsidRPr="009F116A">
        <w:rPr>
          <w:sz w:val="28"/>
          <w:szCs w:val="28"/>
        </w:rPr>
        <w:t xml:space="preserve"> до юго-восточной границы площади, где находится памятник.</w:t>
      </w:r>
    </w:p>
    <w:p w:rsidR="00E47F27" w:rsidRPr="009F116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F116A">
        <w:rPr>
          <w:sz w:val="28"/>
          <w:szCs w:val="28"/>
        </w:rPr>
        <w:t>3(</w:t>
      </w:r>
      <w:proofErr w:type="spellStart"/>
      <w:r w:rsidRPr="009F116A">
        <w:rPr>
          <w:sz w:val="28"/>
          <w:szCs w:val="28"/>
        </w:rPr>
        <w:t>Тп</w:t>
      </w:r>
      <w:proofErr w:type="spellEnd"/>
      <w:r w:rsidRPr="009F116A">
        <w:rPr>
          <w:sz w:val="28"/>
          <w:szCs w:val="28"/>
        </w:rPr>
        <w:t>. т.13) – 4(</w:t>
      </w:r>
      <w:proofErr w:type="spellStart"/>
      <w:r w:rsidRPr="009F116A">
        <w:rPr>
          <w:sz w:val="28"/>
          <w:szCs w:val="28"/>
        </w:rPr>
        <w:t>Тп</w:t>
      </w:r>
      <w:proofErr w:type="spellEnd"/>
      <w:r w:rsidRPr="009F116A">
        <w:rPr>
          <w:sz w:val="28"/>
          <w:szCs w:val="28"/>
        </w:rPr>
        <w:t>. т.12) – на северо-запад вдоль границы территории памятника 15 м.</w:t>
      </w:r>
    </w:p>
    <w:p w:rsidR="00E47F27" w:rsidRPr="009F116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F116A">
        <w:rPr>
          <w:sz w:val="28"/>
          <w:szCs w:val="28"/>
        </w:rPr>
        <w:t>4(</w:t>
      </w:r>
      <w:proofErr w:type="spellStart"/>
      <w:r w:rsidRPr="009F116A">
        <w:rPr>
          <w:sz w:val="28"/>
          <w:szCs w:val="28"/>
        </w:rPr>
        <w:t>Тп</w:t>
      </w:r>
      <w:proofErr w:type="spellEnd"/>
      <w:r w:rsidRPr="009F116A">
        <w:rPr>
          <w:sz w:val="28"/>
          <w:szCs w:val="28"/>
        </w:rPr>
        <w:t>. т.12) – 5(</w:t>
      </w:r>
      <w:proofErr w:type="spellStart"/>
      <w:r w:rsidRPr="009F116A">
        <w:rPr>
          <w:sz w:val="28"/>
          <w:szCs w:val="28"/>
        </w:rPr>
        <w:t>Тп</w:t>
      </w:r>
      <w:proofErr w:type="spellEnd"/>
      <w:r w:rsidRPr="009F116A">
        <w:rPr>
          <w:sz w:val="28"/>
          <w:szCs w:val="28"/>
        </w:rPr>
        <w:t>. т.11) – на северо-восток вдоль границы территории памятника 45 м, на расстоянии 10 м от памятных досок, параллельно им, до асфальтированной площадки для экскурсионного транспорта.</w:t>
      </w:r>
    </w:p>
    <w:p w:rsidR="00E47F27" w:rsidRPr="009F116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F116A">
        <w:rPr>
          <w:sz w:val="28"/>
          <w:szCs w:val="28"/>
        </w:rPr>
        <w:t>5(</w:t>
      </w:r>
      <w:proofErr w:type="spellStart"/>
      <w:r w:rsidRPr="009F116A">
        <w:rPr>
          <w:sz w:val="28"/>
          <w:szCs w:val="28"/>
        </w:rPr>
        <w:t>Тп</w:t>
      </w:r>
      <w:proofErr w:type="spellEnd"/>
      <w:r w:rsidRPr="009F116A">
        <w:rPr>
          <w:sz w:val="28"/>
          <w:szCs w:val="28"/>
        </w:rPr>
        <w:t xml:space="preserve">. т.11) – 1 – на юго-восток 40 м вдоль юго-западной границы асфальтированной площадки для экскурсионного транспорта до пересечении южного угла асфальтированной площадки для экскурсионного транспорта и автомобильного проезда – ул. </w:t>
      </w:r>
      <w:proofErr w:type="gramStart"/>
      <w:r w:rsidRPr="009F116A">
        <w:rPr>
          <w:sz w:val="28"/>
          <w:szCs w:val="28"/>
        </w:rPr>
        <w:t>Центральная</w:t>
      </w:r>
      <w:proofErr w:type="gramEnd"/>
      <w:r w:rsidRPr="009F116A">
        <w:rPr>
          <w:sz w:val="28"/>
          <w:szCs w:val="28"/>
        </w:rPr>
        <w:t xml:space="preserve"> д. </w:t>
      </w:r>
      <w:proofErr w:type="spellStart"/>
      <w:r w:rsidRPr="009F116A">
        <w:rPr>
          <w:sz w:val="28"/>
          <w:szCs w:val="28"/>
        </w:rPr>
        <w:t>Гостилицы</w:t>
      </w:r>
      <w:proofErr w:type="spellEnd"/>
      <w:r w:rsidRPr="009F116A">
        <w:rPr>
          <w:sz w:val="28"/>
          <w:szCs w:val="28"/>
        </w:rPr>
        <w:t xml:space="preserve"> в исходную точку 1.</w:t>
      </w:r>
    </w:p>
    <w:p w:rsidR="00E47F27" w:rsidRPr="009F116A" w:rsidRDefault="00E47F27" w:rsidP="00E47F27">
      <w:pPr>
        <w:pStyle w:val="p13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 w:rsidRPr="009F116A">
        <w:rPr>
          <w:rStyle w:val="s8"/>
          <w:b/>
          <w:sz w:val="28"/>
          <w:szCs w:val="28"/>
        </w:rPr>
        <w:t>Площадь «ОЗ-1» составляет 0,14 га.</w:t>
      </w:r>
    </w:p>
    <w:p w:rsidR="00E47F27" w:rsidRPr="009F116A" w:rsidRDefault="00E47F27" w:rsidP="00E47F27">
      <w:pPr>
        <w:pStyle w:val="p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9F116A">
        <w:rPr>
          <w:rStyle w:val="s1"/>
          <w:sz w:val="28"/>
          <w:szCs w:val="28"/>
        </w:rPr>
        <w:t>Граница охранной зоны памятника «</w:t>
      </w:r>
      <w:proofErr w:type="spellStart"/>
      <w:r w:rsidRPr="009F116A">
        <w:rPr>
          <w:rStyle w:val="s1"/>
          <w:sz w:val="28"/>
          <w:szCs w:val="28"/>
        </w:rPr>
        <w:t>Гостилицкий</w:t>
      </w:r>
      <w:proofErr w:type="spellEnd"/>
      <w:r w:rsidRPr="009F116A">
        <w:rPr>
          <w:rStyle w:val="s1"/>
          <w:sz w:val="28"/>
          <w:szCs w:val="28"/>
        </w:rPr>
        <w:t>» на «</w:t>
      </w:r>
      <w:proofErr w:type="spellStart"/>
      <w:r w:rsidRPr="009F116A">
        <w:rPr>
          <w:rStyle w:val="s1"/>
          <w:sz w:val="28"/>
          <w:szCs w:val="28"/>
        </w:rPr>
        <w:t>Ораниенбаумском</w:t>
      </w:r>
      <w:proofErr w:type="spellEnd"/>
      <w:r w:rsidRPr="009F116A">
        <w:rPr>
          <w:rStyle w:val="s1"/>
          <w:sz w:val="28"/>
          <w:szCs w:val="28"/>
        </w:rPr>
        <w:t xml:space="preserve"> пятачке»</w:t>
      </w:r>
      <w:r w:rsidRPr="009F116A">
        <w:rPr>
          <w:rStyle w:val="s7"/>
          <w:sz w:val="28"/>
          <w:szCs w:val="28"/>
        </w:rPr>
        <w:t xml:space="preserve"> </w:t>
      </w:r>
      <w:r>
        <w:rPr>
          <w:rStyle w:val="s1"/>
          <w:sz w:val="28"/>
          <w:szCs w:val="28"/>
        </w:rPr>
        <w:t>обозначена «ОЗ-</w:t>
      </w:r>
      <w:r w:rsidRPr="009F116A">
        <w:rPr>
          <w:rStyle w:val="s1"/>
          <w:sz w:val="28"/>
          <w:szCs w:val="28"/>
        </w:rPr>
        <w:t>2».</w:t>
      </w:r>
      <w:r w:rsidRPr="009F116A">
        <w:rPr>
          <w:sz w:val="28"/>
          <w:szCs w:val="28"/>
        </w:rPr>
        <w:t xml:space="preserve"> Исходная точка</w:t>
      </w:r>
      <w:r>
        <w:rPr>
          <w:sz w:val="28"/>
          <w:szCs w:val="28"/>
        </w:rPr>
        <w:t xml:space="preserve"> 6 границы охранной зоны «ОЗ-</w:t>
      </w:r>
      <w:r w:rsidRPr="009F116A">
        <w:rPr>
          <w:sz w:val="28"/>
          <w:szCs w:val="28"/>
        </w:rPr>
        <w:t xml:space="preserve">2» расположена на пересечении пешеходного тротуара вдоль шоссе </w:t>
      </w:r>
      <w:proofErr w:type="spellStart"/>
      <w:r w:rsidRPr="009F116A">
        <w:rPr>
          <w:sz w:val="28"/>
          <w:szCs w:val="28"/>
        </w:rPr>
        <w:t>Гостилицкое</w:t>
      </w:r>
      <w:proofErr w:type="spellEnd"/>
      <w:r w:rsidRPr="009F116A">
        <w:rPr>
          <w:sz w:val="28"/>
          <w:szCs w:val="28"/>
        </w:rPr>
        <w:t xml:space="preserve"> (Р-35) и дорожным полотном автомобильного проезда – ул. Центральная д. </w:t>
      </w:r>
      <w:proofErr w:type="spellStart"/>
      <w:r w:rsidRPr="009F116A">
        <w:rPr>
          <w:sz w:val="28"/>
          <w:szCs w:val="28"/>
        </w:rPr>
        <w:t>Гостилицы</w:t>
      </w:r>
      <w:proofErr w:type="spellEnd"/>
      <w:r w:rsidRPr="009F116A">
        <w:rPr>
          <w:sz w:val="28"/>
          <w:szCs w:val="28"/>
        </w:rPr>
        <w:t>. Далее граница проходит:</w:t>
      </w:r>
    </w:p>
    <w:p w:rsidR="00E47F27" w:rsidRPr="009F116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F116A">
        <w:rPr>
          <w:sz w:val="28"/>
          <w:szCs w:val="28"/>
        </w:rPr>
        <w:t xml:space="preserve">6 – 7 – на северо-восток 90 м вдоль пешеходного тротуара параллельно шоссе </w:t>
      </w:r>
      <w:proofErr w:type="spellStart"/>
      <w:r w:rsidRPr="009F116A">
        <w:rPr>
          <w:sz w:val="28"/>
          <w:szCs w:val="28"/>
        </w:rPr>
        <w:t>Гостилицкое</w:t>
      </w:r>
      <w:proofErr w:type="spellEnd"/>
      <w:r w:rsidRPr="009F116A">
        <w:rPr>
          <w:sz w:val="28"/>
          <w:szCs w:val="28"/>
        </w:rPr>
        <w:t xml:space="preserve"> (Р-35).</w:t>
      </w:r>
    </w:p>
    <w:p w:rsidR="00E47F27" w:rsidRPr="009F116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F116A">
        <w:rPr>
          <w:sz w:val="28"/>
          <w:szCs w:val="28"/>
        </w:rPr>
        <w:t>7 – 8(</w:t>
      </w:r>
      <w:proofErr w:type="spellStart"/>
      <w:r w:rsidRPr="009F116A">
        <w:rPr>
          <w:sz w:val="28"/>
          <w:szCs w:val="28"/>
        </w:rPr>
        <w:t>Тп</w:t>
      </w:r>
      <w:proofErr w:type="spellEnd"/>
      <w:r w:rsidRPr="009F116A">
        <w:rPr>
          <w:sz w:val="28"/>
          <w:szCs w:val="28"/>
        </w:rPr>
        <w:t>. т.5) – на юго-восток 15 м вдоль границы территории памятника, на расстоянии 1 м от пешеходной дорожки.</w:t>
      </w:r>
    </w:p>
    <w:p w:rsidR="00E47F27" w:rsidRPr="009F116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F116A">
        <w:rPr>
          <w:sz w:val="28"/>
          <w:szCs w:val="28"/>
        </w:rPr>
        <w:t>8(</w:t>
      </w:r>
      <w:proofErr w:type="spellStart"/>
      <w:r w:rsidRPr="009F116A">
        <w:rPr>
          <w:sz w:val="28"/>
          <w:szCs w:val="28"/>
        </w:rPr>
        <w:t>Тп</w:t>
      </w:r>
      <w:proofErr w:type="spellEnd"/>
      <w:r w:rsidRPr="009F116A">
        <w:rPr>
          <w:sz w:val="28"/>
          <w:szCs w:val="28"/>
        </w:rPr>
        <w:t>. т.5) – 9(</w:t>
      </w:r>
      <w:proofErr w:type="spellStart"/>
      <w:r w:rsidRPr="009F116A">
        <w:rPr>
          <w:sz w:val="28"/>
          <w:szCs w:val="28"/>
        </w:rPr>
        <w:t>Тп</w:t>
      </w:r>
      <w:proofErr w:type="spellEnd"/>
      <w:r w:rsidRPr="009F116A">
        <w:rPr>
          <w:sz w:val="28"/>
          <w:szCs w:val="28"/>
        </w:rPr>
        <w:t xml:space="preserve">. т.1) – на юго-восток 35 м вдоль границы территории памятника до дорожного полотна автомобильного проезда – ул. </w:t>
      </w:r>
      <w:proofErr w:type="gramStart"/>
      <w:r w:rsidRPr="009F116A">
        <w:rPr>
          <w:sz w:val="28"/>
          <w:szCs w:val="28"/>
        </w:rPr>
        <w:t>Центральная</w:t>
      </w:r>
      <w:proofErr w:type="gramEnd"/>
      <w:r w:rsidRPr="009F116A">
        <w:rPr>
          <w:sz w:val="28"/>
          <w:szCs w:val="28"/>
        </w:rPr>
        <w:t xml:space="preserve"> д. </w:t>
      </w:r>
      <w:proofErr w:type="spellStart"/>
      <w:r w:rsidRPr="009F116A">
        <w:rPr>
          <w:sz w:val="28"/>
          <w:szCs w:val="28"/>
        </w:rPr>
        <w:t>Гостилицы</w:t>
      </w:r>
      <w:proofErr w:type="spellEnd"/>
      <w:r w:rsidRPr="009F116A">
        <w:rPr>
          <w:sz w:val="28"/>
          <w:szCs w:val="28"/>
        </w:rPr>
        <w:t>.</w:t>
      </w:r>
    </w:p>
    <w:p w:rsidR="00E47F27" w:rsidRPr="009F116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F116A">
        <w:rPr>
          <w:sz w:val="28"/>
          <w:szCs w:val="28"/>
        </w:rPr>
        <w:t>9(</w:t>
      </w:r>
      <w:proofErr w:type="spellStart"/>
      <w:r w:rsidRPr="009F116A">
        <w:rPr>
          <w:sz w:val="28"/>
          <w:szCs w:val="28"/>
        </w:rPr>
        <w:t>Тп</w:t>
      </w:r>
      <w:proofErr w:type="spellEnd"/>
      <w:r w:rsidRPr="009F116A">
        <w:rPr>
          <w:sz w:val="28"/>
          <w:szCs w:val="28"/>
        </w:rPr>
        <w:t xml:space="preserve">. т.1) – 6 – на юго-восток 75 м вдоль автомобильного проезда – ул. </w:t>
      </w:r>
      <w:proofErr w:type="gramStart"/>
      <w:r w:rsidRPr="009F116A">
        <w:rPr>
          <w:sz w:val="28"/>
          <w:szCs w:val="28"/>
        </w:rPr>
        <w:t>Центральная</w:t>
      </w:r>
      <w:proofErr w:type="gramEnd"/>
      <w:r w:rsidRPr="009F116A">
        <w:rPr>
          <w:sz w:val="28"/>
          <w:szCs w:val="28"/>
        </w:rPr>
        <w:t xml:space="preserve"> д. </w:t>
      </w:r>
      <w:proofErr w:type="spellStart"/>
      <w:r w:rsidRPr="009F116A">
        <w:rPr>
          <w:sz w:val="28"/>
          <w:szCs w:val="28"/>
        </w:rPr>
        <w:t>Гостилицы</w:t>
      </w:r>
      <w:proofErr w:type="spellEnd"/>
      <w:r w:rsidRPr="009F116A">
        <w:rPr>
          <w:sz w:val="28"/>
          <w:szCs w:val="28"/>
        </w:rPr>
        <w:t xml:space="preserve"> до пересечения пешеходного тротуара вдоль шоссе </w:t>
      </w:r>
      <w:proofErr w:type="spellStart"/>
      <w:r w:rsidRPr="009F116A">
        <w:rPr>
          <w:sz w:val="28"/>
          <w:szCs w:val="28"/>
        </w:rPr>
        <w:t>Гостилицкое</w:t>
      </w:r>
      <w:proofErr w:type="spellEnd"/>
      <w:r w:rsidRPr="009F116A">
        <w:rPr>
          <w:sz w:val="28"/>
          <w:szCs w:val="28"/>
        </w:rPr>
        <w:t xml:space="preserve"> (Р-35) и дорожного полотна автомобильного проезда – ул. Центральная д. </w:t>
      </w:r>
      <w:proofErr w:type="spellStart"/>
      <w:r w:rsidRPr="009F116A">
        <w:rPr>
          <w:sz w:val="28"/>
          <w:szCs w:val="28"/>
        </w:rPr>
        <w:t>Гостилицы</w:t>
      </w:r>
      <w:proofErr w:type="spellEnd"/>
      <w:r w:rsidRPr="009F116A">
        <w:rPr>
          <w:sz w:val="28"/>
          <w:szCs w:val="28"/>
        </w:rPr>
        <w:t xml:space="preserve"> в исходную точку.</w:t>
      </w:r>
    </w:p>
    <w:p w:rsidR="00E47F27" w:rsidRPr="009F116A" w:rsidRDefault="00E47F27" w:rsidP="00E47F27">
      <w:pPr>
        <w:pStyle w:val="p13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 w:rsidRPr="009F116A">
        <w:rPr>
          <w:rStyle w:val="s8"/>
          <w:b/>
          <w:sz w:val="28"/>
          <w:szCs w:val="28"/>
        </w:rPr>
        <w:t>Площадь «ОЗ-2» составляет 0,21 га.</w:t>
      </w:r>
    </w:p>
    <w:p w:rsidR="00E47F27" w:rsidRPr="009F116A" w:rsidRDefault="00E47F27" w:rsidP="00E47F27">
      <w:pPr>
        <w:pStyle w:val="p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9F116A">
        <w:rPr>
          <w:rStyle w:val="s1"/>
          <w:sz w:val="28"/>
          <w:szCs w:val="28"/>
        </w:rPr>
        <w:t>Граница охранной зоны памятника «</w:t>
      </w:r>
      <w:proofErr w:type="spellStart"/>
      <w:r w:rsidRPr="009F116A">
        <w:rPr>
          <w:rStyle w:val="s1"/>
          <w:sz w:val="28"/>
          <w:szCs w:val="28"/>
        </w:rPr>
        <w:t>Гостилицкий</w:t>
      </w:r>
      <w:proofErr w:type="spellEnd"/>
      <w:r w:rsidRPr="009F116A">
        <w:rPr>
          <w:rStyle w:val="s1"/>
          <w:sz w:val="28"/>
          <w:szCs w:val="28"/>
        </w:rPr>
        <w:t>» на «</w:t>
      </w:r>
      <w:proofErr w:type="spellStart"/>
      <w:r w:rsidRPr="009F116A">
        <w:rPr>
          <w:rStyle w:val="s1"/>
          <w:sz w:val="28"/>
          <w:szCs w:val="28"/>
        </w:rPr>
        <w:t>Ораниенбаумском</w:t>
      </w:r>
      <w:proofErr w:type="spellEnd"/>
      <w:r w:rsidRPr="009F116A">
        <w:rPr>
          <w:rStyle w:val="s1"/>
          <w:sz w:val="28"/>
          <w:szCs w:val="28"/>
        </w:rPr>
        <w:t xml:space="preserve"> пятачке»</w:t>
      </w:r>
      <w:r w:rsidRPr="009F116A">
        <w:rPr>
          <w:rStyle w:val="s7"/>
          <w:sz w:val="28"/>
          <w:szCs w:val="28"/>
        </w:rPr>
        <w:t xml:space="preserve"> </w:t>
      </w:r>
      <w:r>
        <w:rPr>
          <w:rStyle w:val="s1"/>
          <w:sz w:val="28"/>
          <w:szCs w:val="28"/>
        </w:rPr>
        <w:t>обозначена «ОЗ-</w:t>
      </w:r>
      <w:r w:rsidRPr="009F116A">
        <w:rPr>
          <w:rStyle w:val="s1"/>
          <w:sz w:val="28"/>
          <w:szCs w:val="28"/>
        </w:rPr>
        <w:t>3».</w:t>
      </w:r>
      <w:r w:rsidRPr="009F116A">
        <w:rPr>
          <w:sz w:val="28"/>
          <w:szCs w:val="28"/>
        </w:rPr>
        <w:t xml:space="preserve"> Исходная точка </w:t>
      </w:r>
      <w:r>
        <w:rPr>
          <w:sz w:val="28"/>
          <w:szCs w:val="28"/>
        </w:rPr>
        <w:t>10 границы охранной зоны «ОЗ-</w:t>
      </w:r>
      <w:r w:rsidRPr="009F116A">
        <w:rPr>
          <w:sz w:val="28"/>
          <w:szCs w:val="28"/>
        </w:rPr>
        <w:t xml:space="preserve">3» </w:t>
      </w:r>
      <w:r w:rsidRPr="009F116A">
        <w:rPr>
          <w:sz w:val="28"/>
          <w:szCs w:val="28"/>
        </w:rPr>
        <w:lastRenderedPageBreak/>
        <w:t xml:space="preserve">расположена на пересечении пешеходного тротуара вдоль шоссе </w:t>
      </w:r>
      <w:proofErr w:type="spellStart"/>
      <w:r w:rsidRPr="009F116A">
        <w:rPr>
          <w:sz w:val="28"/>
          <w:szCs w:val="28"/>
        </w:rPr>
        <w:t>Гостилицкое</w:t>
      </w:r>
      <w:proofErr w:type="spellEnd"/>
      <w:r w:rsidRPr="009F116A">
        <w:rPr>
          <w:sz w:val="28"/>
          <w:szCs w:val="28"/>
        </w:rPr>
        <w:t xml:space="preserve"> (Р-35) и дорожным полотном автомобильного проезда – ул. Центральная д. </w:t>
      </w:r>
      <w:proofErr w:type="spellStart"/>
      <w:r w:rsidRPr="009F116A">
        <w:rPr>
          <w:sz w:val="28"/>
          <w:szCs w:val="28"/>
        </w:rPr>
        <w:t>Гостилицы</w:t>
      </w:r>
      <w:proofErr w:type="spellEnd"/>
      <w:r w:rsidRPr="009F116A">
        <w:rPr>
          <w:sz w:val="28"/>
          <w:szCs w:val="28"/>
        </w:rPr>
        <w:t>. Далее граница проходит:</w:t>
      </w:r>
    </w:p>
    <w:p w:rsidR="00E47F27" w:rsidRPr="009F116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F116A">
        <w:rPr>
          <w:sz w:val="28"/>
          <w:szCs w:val="28"/>
        </w:rPr>
        <w:t>10 – 11(</w:t>
      </w:r>
      <w:proofErr w:type="spellStart"/>
      <w:r w:rsidRPr="009F116A">
        <w:rPr>
          <w:sz w:val="28"/>
          <w:szCs w:val="28"/>
        </w:rPr>
        <w:t>Тп</w:t>
      </w:r>
      <w:proofErr w:type="spellEnd"/>
      <w:r w:rsidRPr="009F116A">
        <w:rPr>
          <w:sz w:val="28"/>
          <w:szCs w:val="28"/>
        </w:rPr>
        <w:t xml:space="preserve">. т.8) – на юго-восток 35 м вдоль дорожного полотна автомобильного проезда – ул. </w:t>
      </w:r>
      <w:proofErr w:type="gramStart"/>
      <w:r w:rsidRPr="009F116A">
        <w:rPr>
          <w:sz w:val="28"/>
          <w:szCs w:val="28"/>
        </w:rPr>
        <w:t>Центральная</w:t>
      </w:r>
      <w:proofErr w:type="gramEnd"/>
      <w:r w:rsidRPr="009F116A">
        <w:rPr>
          <w:sz w:val="28"/>
          <w:szCs w:val="28"/>
        </w:rPr>
        <w:t xml:space="preserve"> д. </w:t>
      </w:r>
      <w:proofErr w:type="spellStart"/>
      <w:r w:rsidRPr="009F116A">
        <w:rPr>
          <w:sz w:val="28"/>
          <w:szCs w:val="28"/>
        </w:rPr>
        <w:t>Гостилицы</w:t>
      </w:r>
      <w:proofErr w:type="spellEnd"/>
      <w:r w:rsidRPr="009F116A">
        <w:rPr>
          <w:sz w:val="28"/>
          <w:szCs w:val="28"/>
        </w:rPr>
        <w:t>.</w:t>
      </w:r>
    </w:p>
    <w:p w:rsidR="00E47F27" w:rsidRPr="009F116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F116A">
        <w:rPr>
          <w:sz w:val="28"/>
          <w:szCs w:val="28"/>
        </w:rPr>
        <w:t>11(</w:t>
      </w:r>
      <w:proofErr w:type="spellStart"/>
      <w:r w:rsidRPr="009F116A">
        <w:rPr>
          <w:sz w:val="28"/>
          <w:szCs w:val="28"/>
        </w:rPr>
        <w:t>Тп</w:t>
      </w:r>
      <w:proofErr w:type="spellEnd"/>
      <w:r w:rsidRPr="009F116A">
        <w:rPr>
          <w:sz w:val="28"/>
          <w:szCs w:val="28"/>
        </w:rPr>
        <w:t>. т.8) – 12(</w:t>
      </w:r>
      <w:proofErr w:type="spellStart"/>
      <w:r w:rsidRPr="009F116A">
        <w:rPr>
          <w:sz w:val="28"/>
          <w:szCs w:val="28"/>
        </w:rPr>
        <w:t>Тп</w:t>
      </w:r>
      <w:proofErr w:type="spellEnd"/>
      <w:r w:rsidRPr="009F116A">
        <w:rPr>
          <w:sz w:val="28"/>
          <w:szCs w:val="28"/>
        </w:rPr>
        <w:t>. т.7) – на юго-запад 30 м вдоль границы территории памятника, на расстоянии 3 м от пешеходной дорожки, параллельно ей.</w:t>
      </w:r>
    </w:p>
    <w:p w:rsidR="00E47F27" w:rsidRPr="009F116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F116A">
        <w:rPr>
          <w:sz w:val="28"/>
          <w:szCs w:val="28"/>
        </w:rPr>
        <w:t>12(</w:t>
      </w:r>
      <w:proofErr w:type="spellStart"/>
      <w:r w:rsidRPr="009F116A">
        <w:rPr>
          <w:sz w:val="28"/>
          <w:szCs w:val="28"/>
        </w:rPr>
        <w:t>Тп</w:t>
      </w:r>
      <w:proofErr w:type="spellEnd"/>
      <w:r w:rsidRPr="009F116A">
        <w:rPr>
          <w:sz w:val="28"/>
          <w:szCs w:val="28"/>
        </w:rPr>
        <w:t>. т.7) – 13(</w:t>
      </w:r>
      <w:proofErr w:type="spellStart"/>
      <w:r w:rsidRPr="009F116A">
        <w:rPr>
          <w:sz w:val="28"/>
          <w:szCs w:val="28"/>
        </w:rPr>
        <w:t>Тп</w:t>
      </w:r>
      <w:proofErr w:type="spellEnd"/>
      <w:r w:rsidRPr="009F116A">
        <w:rPr>
          <w:sz w:val="28"/>
          <w:szCs w:val="28"/>
        </w:rPr>
        <w:t>. т.6) – на юго-запад 20 м вдоль границы территории памятника, на расстоянии 3 м от пешеходной дорожки, параллельно ей.</w:t>
      </w:r>
    </w:p>
    <w:p w:rsidR="00E47F27" w:rsidRPr="009F116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F116A">
        <w:rPr>
          <w:sz w:val="28"/>
          <w:szCs w:val="28"/>
        </w:rPr>
        <w:t>13(</w:t>
      </w:r>
      <w:proofErr w:type="spellStart"/>
      <w:r w:rsidRPr="009F116A">
        <w:rPr>
          <w:sz w:val="28"/>
          <w:szCs w:val="28"/>
        </w:rPr>
        <w:t>Тп</w:t>
      </w:r>
      <w:proofErr w:type="spellEnd"/>
      <w:r w:rsidRPr="009F116A">
        <w:rPr>
          <w:sz w:val="28"/>
          <w:szCs w:val="28"/>
        </w:rPr>
        <w:t>. т.6) – 14(</w:t>
      </w:r>
      <w:proofErr w:type="spellStart"/>
      <w:r w:rsidRPr="009F116A">
        <w:rPr>
          <w:sz w:val="28"/>
          <w:szCs w:val="28"/>
        </w:rPr>
        <w:t>Тп</w:t>
      </w:r>
      <w:proofErr w:type="spellEnd"/>
      <w:r w:rsidRPr="009F116A">
        <w:rPr>
          <w:sz w:val="28"/>
          <w:szCs w:val="28"/>
        </w:rPr>
        <w:t>. т.5) – на юго-запад 50 м вдоль границы территории памятника, на расстоянии 3 м от пешеходной дорожки, параллельно ей.</w:t>
      </w:r>
    </w:p>
    <w:p w:rsidR="00E47F27" w:rsidRPr="009F116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F116A">
        <w:rPr>
          <w:sz w:val="28"/>
          <w:szCs w:val="28"/>
        </w:rPr>
        <w:t>14(</w:t>
      </w:r>
      <w:proofErr w:type="spellStart"/>
      <w:r w:rsidRPr="009F116A">
        <w:rPr>
          <w:sz w:val="28"/>
          <w:szCs w:val="28"/>
        </w:rPr>
        <w:t>Тп</w:t>
      </w:r>
      <w:proofErr w:type="spellEnd"/>
      <w:r w:rsidRPr="009F116A">
        <w:rPr>
          <w:sz w:val="28"/>
          <w:szCs w:val="28"/>
        </w:rPr>
        <w:t xml:space="preserve">. т.5) – 15 – на северо-запад 15 м вдоль границы территории памятника, на расстоянии 1 м от пешеходной дорожки, параллельно ей, до пешеходного тротуара вдоль шоссе </w:t>
      </w:r>
      <w:proofErr w:type="spellStart"/>
      <w:r w:rsidRPr="009F116A">
        <w:rPr>
          <w:sz w:val="28"/>
          <w:szCs w:val="28"/>
        </w:rPr>
        <w:t>Гостилицкое</w:t>
      </w:r>
      <w:proofErr w:type="spellEnd"/>
      <w:r w:rsidRPr="009F116A">
        <w:rPr>
          <w:sz w:val="28"/>
          <w:szCs w:val="28"/>
        </w:rPr>
        <w:t xml:space="preserve"> (Р-35).</w:t>
      </w:r>
    </w:p>
    <w:p w:rsidR="00E47F27" w:rsidRPr="009F116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F116A">
        <w:rPr>
          <w:sz w:val="28"/>
          <w:szCs w:val="28"/>
        </w:rPr>
        <w:t xml:space="preserve">15 – 10 – на северо-восток 105 м вдоль пешеходного тротуара вдоль шоссе </w:t>
      </w:r>
      <w:proofErr w:type="spellStart"/>
      <w:r w:rsidRPr="009F116A">
        <w:rPr>
          <w:sz w:val="28"/>
          <w:szCs w:val="28"/>
        </w:rPr>
        <w:t>Гостилицкое</w:t>
      </w:r>
      <w:proofErr w:type="spellEnd"/>
      <w:r w:rsidRPr="009F116A">
        <w:rPr>
          <w:sz w:val="28"/>
          <w:szCs w:val="28"/>
        </w:rPr>
        <w:t xml:space="preserve"> (Р-35) до пересечения пешеходного тротуара вдоль шоссе </w:t>
      </w:r>
      <w:proofErr w:type="spellStart"/>
      <w:r w:rsidRPr="009F116A">
        <w:rPr>
          <w:sz w:val="28"/>
          <w:szCs w:val="28"/>
        </w:rPr>
        <w:t>Гостилицкое</w:t>
      </w:r>
      <w:proofErr w:type="spellEnd"/>
      <w:r w:rsidRPr="009F116A">
        <w:rPr>
          <w:sz w:val="28"/>
          <w:szCs w:val="28"/>
        </w:rPr>
        <w:t xml:space="preserve"> (Р-35) и дорожного полотна автомобильного проезда – ул. </w:t>
      </w:r>
      <w:proofErr w:type="gramStart"/>
      <w:r w:rsidRPr="009F116A">
        <w:rPr>
          <w:sz w:val="28"/>
          <w:szCs w:val="28"/>
        </w:rPr>
        <w:t>Центральная</w:t>
      </w:r>
      <w:proofErr w:type="gramEnd"/>
      <w:r w:rsidRPr="009F116A">
        <w:rPr>
          <w:sz w:val="28"/>
          <w:szCs w:val="28"/>
        </w:rPr>
        <w:t xml:space="preserve"> д. </w:t>
      </w:r>
      <w:proofErr w:type="spellStart"/>
      <w:r w:rsidRPr="009F116A">
        <w:rPr>
          <w:sz w:val="28"/>
          <w:szCs w:val="28"/>
        </w:rPr>
        <w:t>Гостилицы</w:t>
      </w:r>
      <w:proofErr w:type="spellEnd"/>
      <w:r w:rsidRPr="009F116A">
        <w:rPr>
          <w:sz w:val="28"/>
          <w:szCs w:val="28"/>
        </w:rPr>
        <w:t xml:space="preserve"> в исходную точку.</w:t>
      </w:r>
    </w:p>
    <w:p w:rsidR="00E47F27" w:rsidRPr="009F116A" w:rsidRDefault="00E47F27" w:rsidP="00E47F27">
      <w:pPr>
        <w:pStyle w:val="p13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 w:rsidRPr="009F116A">
        <w:rPr>
          <w:rStyle w:val="s8"/>
          <w:b/>
          <w:sz w:val="28"/>
          <w:szCs w:val="28"/>
        </w:rPr>
        <w:t>Площадь «ОЗ-3» составляет 0,24 га.</w:t>
      </w:r>
    </w:p>
    <w:p w:rsidR="00E47F27" w:rsidRPr="009F116A" w:rsidRDefault="00E47F27" w:rsidP="00E47F27">
      <w:pPr>
        <w:pStyle w:val="p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9F116A">
        <w:rPr>
          <w:rStyle w:val="s1"/>
          <w:sz w:val="28"/>
          <w:szCs w:val="28"/>
        </w:rPr>
        <w:t>Граница охранной зоны памятника «</w:t>
      </w:r>
      <w:proofErr w:type="spellStart"/>
      <w:r w:rsidRPr="009F116A">
        <w:rPr>
          <w:rStyle w:val="s1"/>
          <w:sz w:val="28"/>
          <w:szCs w:val="28"/>
        </w:rPr>
        <w:t>Гостилицкий</w:t>
      </w:r>
      <w:proofErr w:type="spellEnd"/>
      <w:r w:rsidRPr="009F116A">
        <w:rPr>
          <w:rStyle w:val="s1"/>
          <w:sz w:val="28"/>
          <w:szCs w:val="28"/>
        </w:rPr>
        <w:t>» на «</w:t>
      </w:r>
      <w:proofErr w:type="spellStart"/>
      <w:r w:rsidRPr="009F116A">
        <w:rPr>
          <w:rStyle w:val="s1"/>
          <w:sz w:val="28"/>
          <w:szCs w:val="28"/>
        </w:rPr>
        <w:t>Ораниенбаумском</w:t>
      </w:r>
      <w:proofErr w:type="spellEnd"/>
      <w:r w:rsidRPr="009F116A">
        <w:rPr>
          <w:rStyle w:val="s1"/>
          <w:sz w:val="28"/>
          <w:szCs w:val="28"/>
        </w:rPr>
        <w:t xml:space="preserve"> пятачке»</w:t>
      </w:r>
      <w:r w:rsidRPr="009F116A">
        <w:rPr>
          <w:rStyle w:val="s7"/>
          <w:sz w:val="28"/>
          <w:szCs w:val="28"/>
        </w:rPr>
        <w:t xml:space="preserve"> </w:t>
      </w:r>
      <w:r>
        <w:rPr>
          <w:rStyle w:val="s1"/>
          <w:sz w:val="28"/>
          <w:szCs w:val="28"/>
        </w:rPr>
        <w:t>обозначена «ОЗ-</w:t>
      </w:r>
      <w:r w:rsidRPr="009F116A">
        <w:rPr>
          <w:rStyle w:val="s1"/>
          <w:sz w:val="28"/>
          <w:szCs w:val="28"/>
        </w:rPr>
        <w:t>4».</w:t>
      </w:r>
      <w:r w:rsidRPr="009F116A">
        <w:rPr>
          <w:sz w:val="28"/>
          <w:szCs w:val="28"/>
        </w:rPr>
        <w:t xml:space="preserve"> Исходная точка </w:t>
      </w:r>
      <w:r>
        <w:rPr>
          <w:sz w:val="28"/>
          <w:szCs w:val="28"/>
        </w:rPr>
        <w:t>16 границы охранной зоны «ОЗ-</w:t>
      </w:r>
      <w:r w:rsidRPr="009F116A">
        <w:rPr>
          <w:sz w:val="28"/>
          <w:szCs w:val="28"/>
        </w:rPr>
        <w:t xml:space="preserve">4» расположена на пересечении дорожного полотна автомобильного проезда – ул. Центральная д. </w:t>
      </w:r>
      <w:proofErr w:type="spellStart"/>
      <w:r w:rsidRPr="009F116A">
        <w:rPr>
          <w:sz w:val="28"/>
          <w:szCs w:val="28"/>
        </w:rPr>
        <w:t>Гостилицы</w:t>
      </w:r>
      <w:proofErr w:type="spellEnd"/>
      <w:r w:rsidRPr="009F116A">
        <w:rPr>
          <w:sz w:val="28"/>
          <w:szCs w:val="28"/>
        </w:rPr>
        <w:t xml:space="preserve"> и дорожного полотна автомобильного проезда к </w:t>
      </w:r>
      <w:proofErr w:type="spellStart"/>
      <w:r w:rsidRPr="009F116A">
        <w:rPr>
          <w:sz w:val="28"/>
          <w:szCs w:val="28"/>
        </w:rPr>
        <w:t>Гостилицкому</w:t>
      </w:r>
      <w:proofErr w:type="spellEnd"/>
      <w:r w:rsidRPr="009F116A">
        <w:rPr>
          <w:sz w:val="28"/>
          <w:szCs w:val="28"/>
        </w:rPr>
        <w:t xml:space="preserve"> дому культуры. Далее граница проходит:</w:t>
      </w:r>
    </w:p>
    <w:p w:rsidR="00E47F27" w:rsidRPr="009F116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F116A">
        <w:rPr>
          <w:sz w:val="28"/>
          <w:szCs w:val="28"/>
        </w:rPr>
        <w:t xml:space="preserve">16 – 17 – на северо-восток 75 м вдоль дорожного полотна автомобильного проезда – ул. </w:t>
      </w:r>
      <w:proofErr w:type="gramStart"/>
      <w:r w:rsidRPr="009F116A">
        <w:rPr>
          <w:sz w:val="28"/>
          <w:szCs w:val="28"/>
        </w:rPr>
        <w:t>Центральная</w:t>
      </w:r>
      <w:proofErr w:type="gramEnd"/>
      <w:r w:rsidRPr="009F116A">
        <w:rPr>
          <w:sz w:val="28"/>
          <w:szCs w:val="28"/>
        </w:rPr>
        <w:t xml:space="preserve"> д. </w:t>
      </w:r>
      <w:proofErr w:type="spellStart"/>
      <w:r w:rsidRPr="009F116A">
        <w:rPr>
          <w:sz w:val="28"/>
          <w:szCs w:val="28"/>
        </w:rPr>
        <w:t>Гостилицы</w:t>
      </w:r>
      <w:proofErr w:type="spellEnd"/>
      <w:r w:rsidRPr="009F116A">
        <w:rPr>
          <w:sz w:val="28"/>
          <w:szCs w:val="28"/>
        </w:rPr>
        <w:t xml:space="preserve"> до границы газона.</w:t>
      </w:r>
    </w:p>
    <w:p w:rsidR="00E47F27" w:rsidRPr="009F116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F116A">
        <w:rPr>
          <w:sz w:val="28"/>
          <w:szCs w:val="28"/>
        </w:rPr>
        <w:t xml:space="preserve">17 – 18 – на юго-восток 10 м вдоль границы газона у здания №2 на ул. </w:t>
      </w:r>
      <w:proofErr w:type="gramStart"/>
      <w:r w:rsidRPr="009F116A">
        <w:rPr>
          <w:sz w:val="28"/>
          <w:szCs w:val="28"/>
        </w:rPr>
        <w:t>Центральная</w:t>
      </w:r>
      <w:proofErr w:type="gramEnd"/>
      <w:r w:rsidRPr="009F116A">
        <w:rPr>
          <w:sz w:val="28"/>
          <w:szCs w:val="28"/>
        </w:rPr>
        <w:t xml:space="preserve"> д. </w:t>
      </w:r>
      <w:proofErr w:type="spellStart"/>
      <w:r w:rsidRPr="009F116A">
        <w:rPr>
          <w:sz w:val="28"/>
          <w:szCs w:val="28"/>
        </w:rPr>
        <w:t>Гостилицы</w:t>
      </w:r>
      <w:proofErr w:type="spellEnd"/>
      <w:r w:rsidRPr="009F116A">
        <w:rPr>
          <w:sz w:val="28"/>
          <w:szCs w:val="28"/>
        </w:rPr>
        <w:t>.</w:t>
      </w:r>
    </w:p>
    <w:p w:rsidR="00E47F27" w:rsidRPr="009F116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F116A">
        <w:rPr>
          <w:sz w:val="28"/>
          <w:szCs w:val="28"/>
        </w:rPr>
        <w:t xml:space="preserve">18 – 19 – на юго-запад 80 м на расстоянии 10 м от дорожного полотна автомобильного проезда – ул. </w:t>
      </w:r>
      <w:proofErr w:type="gramStart"/>
      <w:r w:rsidRPr="009F116A">
        <w:rPr>
          <w:sz w:val="28"/>
          <w:szCs w:val="28"/>
        </w:rPr>
        <w:t>Центральная</w:t>
      </w:r>
      <w:proofErr w:type="gramEnd"/>
      <w:r w:rsidRPr="009F116A">
        <w:rPr>
          <w:sz w:val="28"/>
          <w:szCs w:val="28"/>
        </w:rPr>
        <w:t xml:space="preserve"> д. </w:t>
      </w:r>
      <w:proofErr w:type="spellStart"/>
      <w:r w:rsidRPr="009F116A">
        <w:rPr>
          <w:sz w:val="28"/>
          <w:szCs w:val="28"/>
        </w:rPr>
        <w:t>Гостилицы</w:t>
      </w:r>
      <w:proofErr w:type="spellEnd"/>
      <w:r w:rsidRPr="009F116A">
        <w:rPr>
          <w:sz w:val="28"/>
          <w:szCs w:val="28"/>
        </w:rPr>
        <w:t xml:space="preserve">, параллельно ему, до дорожного полотна автомобильного проезда к </w:t>
      </w:r>
      <w:proofErr w:type="spellStart"/>
      <w:r w:rsidRPr="009F116A">
        <w:rPr>
          <w:sz w:val="28"/>
          <w:szCs w:val="28"/>
        </w:rPr>
        <w:t>Гостилицкому</w:t>
      </w:r>
      <w:proofErr w:type="spellEnd"/>
      <w:r w:rsidRPr="009F116A">
        <w:rPr>
          <w:sz w:val="28"/>
          <w:szCs w:val="28"/>
        </w:rPr>
        <w:t xml:space="preserve"> дому культуры.</w:t>
      </w:r>
    </w:p>
    <w:p w:rsidR="00E47F27" w:rsidRPr="009F116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F116A">
        <w:rPr>
          <w:sz w:val="28"/>
          <w:szCs w:val="28"/>
        </w:rPr>
        <w:t xml:space="preserve">19 – 16 – на северо-запад 10 м вдоль дорожного полотна автомобильного проезда к </w:t>
      </w:r>
      <w:proofErr w:type="spellStart"/>
      <w:r w:rsidRPr="009F116A">
        <w:rPr>
          <w:sz w:val="28"/>
          <w:szCs w:val="28"/>
        </w:rPr>
        <w:t>Гостилицкому</w:t>
      </w:r>
      <w:proofErr w:type="spellEnd"/>
      <w:r w:rsidRPr="009F116A">
        <w:rPr>
          <w:sz w:val="28"/>
          <w:szCs w:val="28"/>
        </w:rPr>
        <w:t xml:space="preserve"> дому культуры до дорожного полотна автомобильного проезда – ул. </w:t>
      </w:r>
      <w:proofErr w:type="gramStart"/>
      <w:r w:rsidRPr="009F116A">
        <w:rPr>
          <w:sz w:val="28"/>
          <w:szCs w:val="28"/>
        </w:rPr>
        <w:t>Центральная</w:t>
      </w:r>
      <w:proofErr w:type="gramEnd"/>
      <w:r w:rsidRPr="009F116A">
        <w:rPr>
          <w:sz w:val="28"/>
          <w:szCs w:val="28"/>
        </w:rPr>
        <w:t xml:space="preserve"> д. </w:t>
      </w:r>
      <w:proofErr w:type="spellStart"/>
      <w:r w:rsidRPr="009F116A">
        <w:rPr>
          <w:sz w:val="28"/>
          <w:szCs w:val="28"/>
        </w:rPr>
        <w:t>Гостилицы</w:t>
      </w:r>
      <w:proofErr w:type="spellEnd"/>
      <w:r w:rsidRPr="009F116A">
        <w:rPr>
          <w:sz w:val="28"/>
          <w:szCs w:val="28"/>
        </w:rPr>
        <w:t xml:space="preserve"> в исходную точку.</w:t>
      </w:r>
    </w:p>
    <w:p w:rsidR="00E47F27" w:rsidRPr="009F116A" w:rsidRDefault="00E47F27" w:rsidP="00E47F27">
      <w:pPr>
        <w:pStyle w:val="p13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 w:rsidRPr="009F116A">
        <w:rPr>
          <w:rStyle w:val="s8"/>
          <w:b/>
          <w:sz w:val="28"/>
          <w:szCs w:val="28"/>
        </w:rPr>
        <w:t>Площадь «ОЗ-4» составляет 0,08 га.</w:t>
      </w:r>
    </w:p>
    <w:p w:rsidR="00E47F27" w:rsidRPr="009F116A" w:rsidRDefault="00E47F27" w:rsidP="00E47F27">
      <w:pPr>
        <w:pStyle w:val="p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9F116A">
        <w:rPr>
          <w:rStyle w:val="s1"/>
          <w:sz w:val="28"/>
          <w:szCs w:val="28"/>
        </w:rPr>
        <w:t>Граница охранной зоны памятника «</w:t>
      </w:r>
      <w:proofErr w:type="spellStart"/>
      <w:r w:rsidRPr="009F116A">
        <w:rPr>
          <w:rStyle w:val="s1"/>
          <w:sz w:val="28"/>
          <w:szCs w:val="28"/>
        </w:rPr>
        <w:t>Гостилицкий</w:t>
      </w:r>
      <w:proofErr w:type="spellEnd"/>
      <w:r w:rsidRPr="009F116A">
        <w:rPr>
          <w:rStyle w:val="s1"/>
          <w:sz w:val="28"/>
          <w:szCs w:val="28"/>
        </w:rPr>
        <w:t>» на «</w:t>
      </w:r>
      <w:proofErr w:type="spellStart"/>
      <w:r w:rsidRPr="009F116A">
        <w:rPr>
          <w:rStyle w:val="s1"/>
          <w:sz w:val="28"/>
          <w:szCs w:val="28"/>
        </w:rPr>
        <w:t>Ораниенбаумском</w:t>
      </w:r>
      <w:proofErr w:type="spellEnd"/>
      <w:r w:rsidRPr="009F116A">
        <w:rPr>
          <w:rStyle w:val="s1"/>
          <w:sz w:val="28"/>
          <w:szCs w:val="28"/>
        </w:rPr>
        <w:t xml:space="preserve"> пятачке»</w:t>
      </w:r>
      <w:r w:rsidRPr="009F116A">
        <w:rPr>
          <w:rStyle w:val="s7"/>
          <w:sz w:val="28"/>
          <w:szCs w:val="28"/>
        </w:rPr>
        <w:t xml:space="preserve"> </w:t>
      </w:r>
      <w:r>
        <w:rPr>
          <w:rStyle w:val="s1"/>
          <w:sz w:val="28"/>
          <w:szCs w:val="28"/>
        </w:rPr>
        <w:t>обозначена «</w:t>
      </w:r>
      <w:proofErr w:type="gramStart"/>
      <w:r>
        <w:rPr>
          <w:rStyle w:val="s1"/>
          <w:sz w:val="28"/>
          <w:szCs w:val="28"/>
        </w:rPr>
        <w:t>ОЗ-</w:t>
      </w:r>
      <w:r w:rsidRPr="009F116A">
        <w:rPr>
          <w:rStyle w:val="s1"/>
          <w:sz w:val="28"/>
          <w:szCs w:val="28"/>
        </w:rPr>
        <w:t>а</w:t>
      </w:r>
      <w:proofErr w:type="gramEnd"/>
      <w:r w:rsidRPr="009F116A">
        <w:rPr>
          <w:rStyle w:val="s1"/>
          <w:sz w:val="28"/>
          <w:szCs w:val="28"/>
        </w:rPr>
        <w:t>».</w:t>
      </w:r>
      <w:r w:rsidRPr="009F116A">
        <w:rPr>
          <w:sz w:val="28"/>
          <w:szCs w:val="28"/>
        </w:rPr>
        <w:t xml:space="preserve"> Исходная точка </w:t>
      </w:r>
      <w:r>
        <w:rPr>
          <w:sz w:val="28"/>
          <w:szCs w:val="28"/>
        </w:rPr>
        <w:t>20 границы охранной зоны «</w:t>
      </w:r>
      <w:proofErr w:type="gramStart"/>
      <w:r>
        <w:rPr>
          <w:sz w:val="28"/>
          <w:szCs w:val="28"/>
        </w:rPr>
        <w:t>ОЗ-</w:t>
      </w:r>
      <w:r w:rsidRPr="009F116A">
        <w:rPr>
          <w:sz w:val="28"/>
          <w:szCs w:val="28"/>
        </w:rPr>
        <w:t>а</w:t>
      </w:r>
      <w:proofErr w:type="gramEnd"/>
      <w:r w:rsidRPr="009F116A">
        <w:rPr>
          <w:sz w:val="28"/>
          <w:szCs w:val="28"/>
        </w:rPr>
        <w:t xml:space="preserve">» расположена на повороте дорожного полотна автомобильного проезда – ул. Центральная д. </w:t>
      </w:r>
      <w:proofErr w:type="spellStart"/>
      <w:r w:rsidRPr="009F116A">
        <w:rPr>
          <w:sz w:val="28"/>
          <w:szCs w:val="28"/>
        </w:rPr>
        <w:t>Гостилицы</w:t>
      </w:r>
      <w:proofErr w:type="spellEnd"/>
      <w:r w:rsidRPr="009F116A">
        <w:rPr>
          <w:sz w:val="28"/>
          <w:szCs w:val="28"/>
        </w:rPr>
        <w:t>. Далее граница проходит:</w:t>
      </w:r>
    </w:p>
    <w:p w:rsidR="00E47F27" w:rsidRPr="009F116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F116A">
        <w:rPr>
          <w:sz w:val="28"/>
          <w:szCs w:val="28"/>
        </w:rPr>
        <w:t xml:space="preserve">20 – 1 – на юго-запад 40 м вдоль дорожного полотна автомобильного проезда – ул. </w:t>
      </w:r>
      <w:proofErr w:type="gramStart"/>
      <w:r w:rsidRPr="009F116A">
        <w:rPr>
          <w:sz w:val="28"/>
          <w:szCs w:val="28"/>
        </w:rPr>
        <w:t>Центральная</w:t>
      </w:r>
      <w:proofErr w:type="gramEnd"/>
      <w:r w:rsidRPr="009F116A">
        <w:rPr>
          <w:sz w:val="28"/>
          <w:szCs w:val="28"/>
        </w:rPr>
        <w:t xml:space="preserve"> д. </w:t>
      </w:r>
      <w:proofErr w:type="spellStart"/>
      <w:r w:rsidRPr="009F116A">
        <w:rPr>
          <w:sz w:val="28"/>
          <w:szCs w:val="28"/>
        </w:rPr>
        <w:t>Гостилицы</w:t>
      </w:r>
      <w:proofErr w:type="spellEnd"/>
      <w:r w:rsidRPr="009F116A">
        <w:rPr>
          <w:sz w:val="28"/>
          <w:szCs w:val="28"/>
        </w:rPr>
        <w:t xml:space="preserve"> до южного угла асфальтированной площадки для экскурсионного транспорта.</w:t>
      </w:r>
    </w:p>
    <w:p w:rsidR="00E47F27" w:rsidRPr="009F116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F116A">
        <w:rPr>
          <w:sz w:val="28"/>
          <w:szCs w:val="28"/>
        </w:rPr>
        <w:t>1 – 5(</w:t>
      </w:r>
      <w:proofErr w:type="spellStart"/>
      <w:r w:rsidRPr="009F116A">
        <w:rPr>
          <w:sz w:val="28"/>
          <w:szCs w:val="28"/>
        </w:rPr>
        <w:t>Тп</w:t>
      </w:r>
      <w:proofErr w:type="spellEnd"/>
      <w:r w:rsidRPr="009F116A">
        <w:rPr>
          <w:sz w:val="28"/>
          <w:szCs w:val="28"/>
        </w:rPr>
        <w:t>. т.11) – на северо-запад 40 м вдоль юго-западной границы асфальтированной площадки для экскурсионного транспорта.</w:t>
      </w:r>
    </w:p>
    <w:p w:rsidR="00E47F27" w:rsidRPr="009F116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F116A">
        <w:rPr>
          <w:sz w:val="28"/>
          <w:szCs w:val="28"/>
        </w:rPr>
        <w:t>5(</w:t>
      </w:r>
      <w:proofErr w:type="spellStart"/>
      <w:r w:rsidRPr="009F116A">
        <w:rPr>
          <w:sz w:val="28"/>
          <w:szCs w:val="28"/>
        </w:rPr>
        <w:t>Тп</w:t>
      </w:r>
      <w:proofErr w:type="spellEnd"/>
      <w:r w:rsidRPr="009F116A">
        <w:rPr>
          <w:sz w:val="28"/>
          <w:szCs w:val="28"/>
        </w:rPr>
        <w:t>. т.11) – 21(</w:t>
      </w:r>
      <w:proofErr w:type="spellStart"/>
      <w:r w:rsidRPr="009F116A">
        <w:rPr>
          <w:sz w:val="28"/>
          <w:szCs w:val="28"/>
        </w:rPr>
        <w:t>Тп</w:t>
      </w:r>
      <w:proofErr w:type="spellEnd"/>
      <w:r w:rsidRPr="009F116A">
        <w:rPr>
          <w:sz w:val="28"/>
          <w:szCs w:val="28"/>
        </w:rPr>
        <w:t>. т.10) – на юго-запад 15 м вдоль границы территории памятника</w:t>
      </w:r>
      <w:proofErr w:type="gramStart"/>
      <w:r w:rsidRPr="009F116A">
        <w:rPr>
          <w:sz w:val="28"/>
          <w:szCs w:val="28"/>
        </w:rPr>
        <w:t>..</w:t>
      </w:r>
      <w:proofErr w:type="gramEnd"/>
    </w:p>
    <w:p w:rsidR="00E47F27" w:rsidRPr="009F116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F116A">
        <w:rPr>
          <w:sz w:val="28"/>
          <w:szCs w:val="28"/>
        </w:rPr>
        <w:t>21(</w:t>
      </w:r>
      <w:proofErr w:type="spellStart"/>
      <w:r w:rsidRPr="009F116A">
        <w:rPr>
          <w:sz w:val="28"/>
          <w:szCs w:val="28"/>
        </w:rPr>
        <w:t>Тп</w:t>
      </w:r>
      <w:proofErr w:type="spellEnd"/>
      <w:r w:rsidRPr="009F116A">
        <w:rPr>
          <w:sz w:val="28"/>
          <w:szCs w:val="28"/>
        </w:rPr>
        <w:t>. т.10) – 22(</w:t>
      </w:r>
      <w:proofErr w:type="spellStart"/>
      <w:r w:rsidRPr="009F116A">
        <w:rPr>
          <w:sz w:val="28"/>
          <w:szCs w:val="28"/>
        </w:rPr>
        <w:t>Тп</w:t>
      </w:r>
      <w:proofErr w:type="spellEnd"/>
      <w:r w:rsidRPr="009F116A">
        <w:rPr>
          <w:sz w:val="28"/>
          <w:szCs w:val="28"/>
        </w:rPr>
        <w:t xml:space="preserve">. т.9) – на северо-восток 30 м вдоль дорожного полотна автомобильного проезда – ул. </w:t>
      </w:r>
      <w:proofErr w:type="gramStart"/>
      <w:r w:rsidRPr="009F116A">
        <w:rPr>
          <w:sz w:val="28"/>
          <w:szCs w:val="28"/>
        </w:rPr>
        <w:t>Центральная</w:t>
      </w:r>
      <w:proofErr w:type="gramEnd"/>
      <w:r w:rsidRPr="009F116A">
        <w:rPr>
          <w:sz w:val="28"/>
          <w:szCs w:val="28"/>
        </w:rPr>
        <w:t xml:space="preserve"> д. </w:t>
      </w:r>
      <w:proofErr w:type="spellStart"/>
      <w:r w:rsidRPr="009F116A">
        <w:rPr>
          <w:sz w:val="28"/>
          <w:szCs w:val="28"/>
        </w:rPr>
        <w:t>Гостилицы</w:t>
      </w:r>
      <w:proofErr w:type="spellEnd"/>
      <w:r w:rsidRPr="009F116A">
        <w:rPr>
          <w:sz w:val="28"/>
          <w:szCs w:val="28"/>
        </w:rPr>
        <w:t>.</w:t>
      </w:r>
    </w:p>
    <w:p w:rsidR="00E47F27" w:rsidRPr="009F116A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9F116A">
        <w:rPr>
          <w:sz w:val="28"/>
          <w:szCs w:val="28"/>
        </w:rPr>
        <w:lastRenderedPageBreak/>
        <w:t>22(</w:t>
      </w:r>
      <w:proofErr w:type="spellStart"/>
      <w:r w:rsidRPr="009F116A">
        <w:rPr>
          <w:sz w:val="28"/>
          <w:szCs w:val="28"/>
        </w:rPr>
        <w:t>Тп</w:t>
      </w:r>
      <w:proofErr w:type="spellEnd"/>
      <w:r w:rsidRPr="009F116A">
        <w:rPr>
          <w:sz w:val="28"/>
          <w:szCs w:val="28"/>
        </w:rPr>
        <w:t xml:space="preserve">. т.9) – 20 – на юго-восток 50 м вдоль дорожного полотна автомобильного проезда – ул. </w:t>
      </w:r>
      <w:proofErr w:type="gramStart"/>
      <w:r w:rsidRPr="009F116A">
        <w:rPr>
          <w:sz w:val="28"/>
          <w:szCs w:val="28"/>
        </w:rPr>
        <w:t>Центральная</w:t>
      </w:r>
      <w:proofErr w:type="gramEnd"/>
      <w:r w:rsidRPr="009F116A">
        <w:rPr>
          <w:sz w:val="28"/>
          <w:szCs w:val="28"/>
        </w:rPr>
        <w:t xml:space="preserve"> д. </w:t>
      </w:r>
      <w:proofErr w:type="spellStart"/>
      <w:r w:rsidRPr="009F116A">
        <w:rPr>
          <w:sz w:val="28"/>
          <w:szCs w:val="28"/>
        </w:rPr>
        <w:t>Гостилицы</w:t>
      </w:r>
      <w:proofErr w:type="spellEnd"/>
      <w:r w:rsidRPr="009F116A">
        <w:rPr>
          <w:sz w:val="28"/>
          <w:szCs w:val="28"/>
        </w:rPr>
        <w:t xml:space="preserve"> до поворота дорожного полотна автомобильного проезда – ул. Центральная д. </w:t>
      </w:r>
      <w:proofErr w:type="spellStart"/>
      <w:r w:rsidRPr="009F116A">
        <w:rPr>
          <w:sz w:val="28"/>
          <w:szCs w:val="28"/>
        </w:rPr>
        <w:t>Гостилицы</w:t>
      </w:r>
      <w:proofErr w:type="spellEnd"/>
      <w:r w:rsidRPr="009F116A">
        <w:rPr>
          <w:sz w:val="28"/>
          <w:szCs w:val="28"/>
        </w:rPr>
        <w:t xml:space="preserve"> в исходную точку.</w:t>
      </w:r>
    </w:p>
    <w:p w:rsidR="00E47F27" w:rsidRPr="007E0CEE" w:rsidRDefault="00E47F27" w:rsidP="00E47F27">
      <w:pPr>
        <w:pStyle w:val="p13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 w:rsidRPr="007E0CEE">
        <w:rPr>
          <w:rStyle w:val="s8"/>
          <w:b/>
          <w:sz w:val="28"/>
          <w:szCs w:val="28"/>
        </w:rPr>
        <w:t>Площадь «</w:t>
      </w:r>
      <w:proofErr w:type="gramStart"/>
      <w:r w:rsidRPr="007E0CEE">
        <w:rPr>
          <w:rStyle w:val="s8"/>
          <w:b/>
          <w:sz w:val="28"/>
          <w:szCs w:val="28"/>
        </w:rPr>
        <w:t>ОЗ-а</w:t>
      </w:r>
      <w:proofErr w:type="gramEnd"/>
      <w:r w:rsidRPr="007E0CEE">
        <w:rPr>
          <w:rStyle w:val="s8"/>
          <w:b/>
          <w:sz w:val="28"/>
          <w:szCs w:val="28"/>
        </w:rPr>
        <w:t>» составляет 0,16 га.</w:t>
      </w:r>
    </w:p>
    <w:p w:rsidR="00E47F27" w:rsidRPr="007E0CEE" w:rsidRDefault="00E47F27" w:rsidP="00E47F27">
      <w:pPr>
        <w:pStyle w:val="p3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 w:rsidRPr="007E0CEE">
        <w:rPr>
          <w:rStyle w:val="s8"/>
          <w:b/>
          <w:sz w:val="28"/>
          <w:szCs w:val="28"/>
        </w:rPr>
        <w:t>Площадь «ОЗ», состоящая из «Оз-1», «ОЗ-2», «ОЗ-3», «ОЗ-4» и «</w:t>
      </w:r>
      <w:proofErr w:type="spellStart"/>
      <w:proofErr w:type="gramStart"/>
      <w:r w:rsidRPr="007E0CEE">
        <w:rPr>
          <w:rStyle w:val="s8"/>
          <w:b/>
          <w:sz w:val="28"/>
          <w:szCs w:val="28"/>
        </w:rPr>
        <w:t>Оз</w:t>
      </w:r>
      <w:proofErr w:type="spellEnd"/>
      <w:r w:rsidRPr="007E0CEE">
        <w:rPr>
          <w:rStyle w:val="s8"/>
          <w:b/>
          <w:sz w:val="28"/>
          <w:szCs w:val="28"/>
        </w:rPr>
        <w:t>-а</w:t>
      </w:r>
      <w:proofErr w:type="gramEnd"/>
      <w:r w:rsidRPr="007E0CEE">
        <w:rPr>
          <w:rStyle w:val="s8"/>
          <w:b/>
          <w:sz w:val="28"/>
          <w:szCs w:val="28"/>
        </w:rPr>
        <w:t>», составляет 0,83 га.</w:t>
      </w:r>
    </w:p>
    <w:p w:rsidR="00E47F27" w:rsidRDefault="00E47F27" w:rsidP="00E47F27">
      <w:pPr>
        <w:ind w:right="-130" w:firstLine="708"/>
        <w:jc w:val="both"/>
        <w:outlineLvl w:val="0"/>
        <w:rPr>
          <w:b/>
          <w:sz w:val="28"/>
          <w:szCs w:val="28"/>
        </w:rPr>
      </w:pPr>
    </w:p>
    <w:p w:rsidR="00E47F27" w:rsidRDefault="00E47F27" w:rsidP="00E47F27">
      <w:pPr>
        <w:ind w:right="-130" w:firstLine="708"/>
        <w:jc w:val="both"/>
        <w:outlineLvl w:val="0"/>
        <w:rPr>
          <w:b/>
          <w:sz w:val="28"/>
          <w:szCs w:val="28"/>
        </w:rPr>
      </w:pPr>
      <w:r w:rsidRPr="00D847D0">
        <w:rPr>
          <w:b/>
          <w:sz w:val="28"/>
          <w:szCs w:val="28"/>
        </w:rPr>
        <w:t>Координаты характерных точек границ выполнены в местной системе координат.</w:t>
      </w:r>
    </w:p>
    <w:p w:rsidR="00E47F27" w:rsidRPr="00D847D0" w:rsidRDefault="00E47F27" w:rsidP="00E47F27">
      <w:pPr>
        <w:ind w:right="-130" w:firstLine="708"/>
        <w:jc w:val="both"/>
        <w:outlineLvl w:val="0"/>
        <w:rPr>
          <w:b/>
          <w:sz w:val="28"/>
          <w:szCs w:val="28"/>
        </w:rPr>
      </w:pP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64"/>
        <w:gridCol w:w="1840"/>
        <w:gridCol w:w="1630"/>
        <w:gridCol w:w="1358"/>
        <w:gridCol w:w="1840"/>
        <w:gridCol w:w="1640"/>
      </w:tblGrid>
      <w:tr w:rsidR="00E47F27" w:rsidRPr="00B37B03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rStyle w:val="s1"/>
                <w:sz w:val="28"/>
                <w:szCs w:val="28"/>
              </w:rPr>
              <w:t>точек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rStyle w:val="s1"/>
                <w:sz w:val="28"/>
                <w:szCs w:val="28"/>
              </w:rPr>
              <w:t>«Х»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rStyle w:val="s1"/>
                <w:sz w:val="28"/>
                <w:szCs w:val="28"/>
              </w:rPr>
              <w:t>«Y»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rStyle w:val="s1"/>
                <w:sz w:val="28"/>
                <w:szCs w:val="28"/>
              </w:rPr>
              <w:t>№№ точек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rStyle w:val="s1"/>
                <w:sz w:val="28"/>
                <w:szCs w:val="28"/>
              </w:rPr>
              <w:t>«Х»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rStyle w:val="s1"/>
                <w:sz w:val="28"/>
                <w:szCs w:val="28"/>
              </w:rPr>
              <w:t>«Y»</w:t>
            </w:r>
          </w:p>
        </w:tc>
      </w:tr>
      <w:tr w:rsidR="00E47F27" w:rsidRPr="00B37B03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rStyle w:val="s1"/>
                <w:sz w:val="28"/>
                <w:szCs w:val="28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rStyle w:val="s1"/>
                <w:sz w:val="28"/>
                <w:szCs w:val="28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rStyle w:val="s1"/>
                <w:sz w:val="28"/>
                <w:szCs w:val="28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rStyle w:val="s1"/>
                <w:sz w:val="28"/>
                <w:szCs w:val="28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rStyle w:val="s1"/>
                <w:sz w:val="28"/>
                <w:szCs w:val="28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rStyle w:val="s1"/>
                <w:sz w:val="28"/>
                <w:szCs w:val="28"/>
              </w:rPr>
              <w:t>6</w:t>
            </w:r>
          </w:p>
        </w:tc>
      </w:tr>
      <w:tr w:rsidR="00E47F27" w:rsidRPr="00B37B03" w:rsidTr="00794E18">
        <w:trPr>
          <w:tblCellSpacing w:w="15" w:type="dxa"/>
        </w:trPr>
        <w:tc>
          <w:tcPr>
            <w:tcW w:w="0" w:type="auto"/>
            <w:gridSpan w:val="6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rStyle w:val="s1"/>
                <w:sz w:val="28"/>
                <w:szCs w:val="28"/>
              </w:rPr>
              <w:t>Охранная зона «ОЗ-1».</w:t>
            </w:r>
          </w:p>
        </w:tc>
      </w:tr>
      <w:tr w:rsidR="00E47F27" w:rsidRPr="00B37B03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1.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6 615 724.1914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175 660.1799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4.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6 615 693.9400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175 606.8200</w:t>
            </w:r>
          </w:p>
        </w:tc>
      </w:tr>
      <w:tr w:rsidR="00E47F27" w:rsidRPr="00B37B03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2.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6 615 689.6091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175 622.8707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5.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6 615 737.3200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175 622.3400</w:t>
            </w:r>
          </w:p>
        </w:tc>
      </w:tr>
      <w:tr w:rsidR="00E47F27" w:rsidRPr="00B37B03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3.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6 615 680.4500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175 607.8000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rPr>
                <w:sz w:val="28"/>
                <w:szCs w:val="28"/>
              </w:rPr>
            </w:pPr>
          </w:p>
        </w:tc>
      </w:tr>
      <w:tr w:rsidR="00E47F27" w:rsidRPr="00B37B03" w:rsidTr="00794E18">
        <w:trPr>
          <w:tblCellSpacing w:w="15" w:type="dxa"/>
        </w:trPr>
        <w:tc>
          <w:tcPr>
            <w:tcW w:w="0" w:type="auto"/>
            <w:gridSpan w:val="6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rStyle w:val="s1"/>
                <w:sz w:val="28"/>
                <w:szCs w:val="28"/>
              </w:rPr>
              <w:t>Охранная зона «ОЗ-2».</w:t>
            </w:r>
          </w:p>
        </w:tc>
      </w:tr>
      <w:tr w:rsidR="00E47F27" w:rsidRPr="00B37B03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6.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6 615 584.7659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175 511.7135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8.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6 615 670.0300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175 542.9300</w:t>
            </w:r>
          </w:p>
        </w:tc>
      </w:tr>
      <w:tr w:rsidR="00E47F27" w:rsidRPr="00B37B03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7.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6 615 674.4069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175 527.0231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9.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6 615 641.2100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175 563.9700</w:t>
            </w:r>
          </w:p>
        </w:tc>
      </w:tr>
      <w:tr w:rsidR="00E47F27" w:rsidRPr="00B37B03" w:rsidTr="00794E18">
        <w:trPr>
          <w:tblCellSpacing w:w="15" w:type="dxa"/>
        </w:trPr>
        <w:tc>
          <w:tcPr>
            <w:tcW w:w="0" w:type="auto"/>
            <w:gridSpan w:val="6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rStyle w:val="s1"/>
                <w:sz w:val="28"/>
                <w:szCs w:val="28"/>
              </w:rPr>
              <w:t>Охранная зона «ОЗ-3».</w:t>
            </w:r>
          </w:p>
        </w:tc>
      </w:tr>
      <w:tr w:rsidR="00E47F27" w:rsidRPr="00B37B03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10.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6 615 805.1565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175 550.8613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13.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6 615 747.7100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175 562.2700</w:t>
            </w:r>
          </w:p>
        </w:tc>
      </w:tr>
      <w:tr w:rsidR="00E47F27" w:rsidRPr="00B37B03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11.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6 615 793.5800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175 583.1500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14.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6 615 701.3900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175 545.7700</w:t>
            </w:r>
          </w:p>
        </w:tc>
      </w:tr>
      <w:tr w:rsidR="00E47F27" w:rsidRPr="00B37B03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12.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6 615 762.8300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175 572.8700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15.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6 615 704.2740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175 532.0516</w:t>
            </w:r>
          </w:p>
        </w:tc>
      </w:tr>
      <w:tr w:rsidR="00E47F27" w:rsidRPr="00B37B03" w:rsidTr="00794E18">
        <w:trPr>
          <w:tblCellSpacing w:w="15" w:type="dxa"/>
        </w:trPr>
        <w:tc>
          <w:tcPr>
            <w:tcW w:w="0" w:type="auto"/>
            <w:gridSpan w:val="6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rStyle w:val="s1"/>
                <w:sz w:val="28"/>
                <w:szCs w:val="28"/>
              </w:rPr>
              <w:t>Охранная зона «ОЗ-4».</w:t>
            </w:r>
          </w:p>
        </w:tc>
      </w:tr>
      <w:tr w:rsidR="00E47F27" w:rsidRPr="00B37B03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16.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6 615 637.9386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175 574.3413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18.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6 615 683.5538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175 637.7953</w:t>
            </w:r>
          </w:p>
        </w:tc>
      </w:tr>
      <w:tr w:rsidR="00E47F27" w:rsidRPr="00B37B03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17.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6 615 690.208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175 630.9664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19.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6 615 629.1598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175 581.9964</w:t>
            </w:r>
          </w:p>
        </w:tc>
      </w:tr>
      <w:tr w:rsidR="00E47F27" w:rsidRPr="00B37B03" w:rsidTr="00794E18">
        <w:trPr>
          <w:tblCellSpacing w:w="15" w:type="dxa"/>
        </w:trPr>
        <w:tc>
          <w:tcPr>
            <w:tcW w:w="0" w:type="auto"/>
            <w:gridSpan w:val="6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rStyle w:val="s1"/>
                <w:sz w:val="28"/>
                <w:szCs w:val="28"/>
              </w:rPr>
              <w:t>Охранная зона «</w:t>
            </w:r>
            <w:proofErr w:type="gramStart"/>
            <w:r w:rsidRPr="00B37B03">
              <w:rPr>
                <w:rStyle w:val="s1"/>
                <w:sz w:val="28"/>
                <w:szCs w:val="28"/>
              </w:rPr>
              <w:t>ОЗ-а</w:t>
            </w:r>
            <w:proofErr w:type="gramEnd"/>
            <w:r w:rsidRPr="00B37B03">
              <w:rPr>
                <w:rStyle w:val="s1"/>
                <w:sz w:val="28"/>
                <w:szCs w:val="28"/>
              </w:rPr>
              <w:t>».</w:t>
            </w:r>
          </w:p>
        </w:tc>
      </w:tr>
      <w:tr w:rsidR="00E47F27" w:rsidRPr="00B37B03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20.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6 615 755.1726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175 689.4030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21.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6 615 741.4300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175 635.3700</w:t>
            </w:r>
          </w:p>
        </w:tc>
      </w:tr>
      <w:tr w:rsidR="00E47F27" w:rsidRPr="00B37B03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1.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6 615 724.1914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175 660.1799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22.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6 615 771.2700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175 644.8700</w:t>
            </w:r>
          </w:p>
        </w:tc>
      </w:tr>
      <w:tr w:rsidR="00E47F27" w:rsidRPr="00B37B03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5.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6 615 737.3200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pStyle w:val="p5"/>
              <w:rPr>
                <w:sz w:val="28"/>
                <w:szCs w:val="28"/>
              </w:rPr>
            </w:pPr>
            <w:r w:rsidRPr="00B37B03">
              <w:rPr>
                <w:sz w:val="28"/>
                <w:szCs w:val="28"/>
              </w:rPr>
              <w:t>175 622.3400</w:t>
            </w: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  <w:hideMark/>
          </w:tcPr>
          <w:p w:rsidR="00E47F27" w:rsidRPr="00B37B03" w:rsidRDefault="00E47F27" w:rsidP="00794E18">
            <w:pPr>
              <w:rPr>
                <w:sz w:val="28"/>
                <w:szCs w:val="28"/>
              </w:rPr>
            </w:pPr>
          </w:p>
        </w:tc>
      </w:tr>
    </w:tbl>
    <w:p w:rsidR="00E47F27" w:rsidRDefault="00E47F27" w:rsidP="00E47F27">
      <w:pPr>
        <w:ind w:right="-128" w:firstLine="708"/>
        <w:jc w:val="both"/>
        <w:rPr>
          <w:b/>
          <w:sz w:val="28"/>
          <w:szCs w:val="28"/>
        </w:rPr>
      </w:pPr>
    </w:p>
    <w:p w:rsidR="00E47F27" w:rsidRPr="00847AD5" w:rsidRDefault="00E47F27" w:rsidP="00E47F27">
      <w:pPr>
        <w:ind w:right="-128"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Схема границ охранной зоны.</w:t>
      </w: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Pr="00847AD5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61C5C890" wp14:editId="7BAC1B9E">
            <wp:extent cx="5572125" cy="7265810"/>
            <wp:effectExtent l="0" t="0" r="0" b="0"/>
            <wp:docPr id="53" name="Рисунок 53" descr="C:\Documents and Settings\Лазарева\Мои документы\Загрузки\ОЗ Гостилиц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Лазарева\Мои документы\Загрузки\ОЗ Гостилицкий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23" t="12669" r="4412" b="12044"/>
                    <a:stretch/>
                  </pic:blipFill>
                  <pic:spPr bwMode="auto">
                    <a:xfrm>
                      <a:off x="0" y="0"/>
                      <a:ext cx="5574856" cy="7269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Pr="00A4525F" w:rsidRDefault="00E47F27" w:rsidP="00E47F27">
      <w:pPr>
        <w:pStyle w:val="p5"/>
        <w:pageBreakBefore/>
        <w:numPr>
          <w:ilvl w:val="0"/>
          <w:numId w:val="8"/>
        </w:numPr>
        <w:spacing w:before="0" w:beforeAutospacing="0" w:after="0" w:afterAutospacing="0"/>
        <w:ind w:firstLine="357"/>
        <w:jc w:val="both"/>
        <w:rPr>
          <w:rStyle w:val="s1"/>
          <w:b/>
          <w:sz w:val="28"/>
          <w:szCs w:val="28"/>
        </w:rPr>
      </w:pPr>
      <w:r w:rsidRPr="00A4525F">
        <w:rPr>
          <w:rStyle w:val="s1"/>
          <w:b/>
          <w:sz w:val="28"/>
          <w:szCs w:val="28"/>
        </w:rPr>
        <w:lastRenderedPageBreak/>
        <w:t>Объект культурного наследия федерального значения памятник «Январский гром» на «</w:t>
      </w:r>
      <w:proofErr w:type="spellStart"/>
      <w:r w:rsidRPr="00A4525F">
        <w:rPr>
          <w:rStyle w:val="s1"/>
          <w:b/>
          <w:sz w:val="28"/>
          <w:szCs w:val="28"/>
        </w:rPr>
        <w:t>Ораниенбаумском</w:t>
      </w:r>
      <w:proofErr w:type="spellEnd"/>
      <w:r w:rsidRPr="00A4525F">
        <w:rPr>
          <w:rStyle w:val="s1"/>
          <w:b/>
          <w:sz w:val="28"/>
          <w:szCs w:val="28"/>
        </w:rPr>
        <w:t xml:space="preserve"> пятачке»</w:t>
      </w:r>
      <w:r>
        <w:rPr>
          <w:rStyle w:val="s1"/>
          <w:b/>
          <w:sz w:val="28"/>
          <w:szCs w:val="28"/>
        </w:rPr>
        <w:t xml:space="preserve">, Ломоносовский район, близ деревни Порожки, 19 км от </w:t>
      </w:r>
      <w:proofErr w:type="spellStart"/>
      <w:r>
        <w:rPr>
          <w:rStyle w:val="s1"/>
          <w:b/>
          <w:sz w:val="28"/>
          <w:szCs w:val="28"/>
        </w:rPr>
        <w:t>ж.д</w:t>
      </w:r>
      <w:proofErr w:type="gramStart"/>
      <w:r>
        <w:rPr>
          <w:rStyle w:val="s1"/>
          <w:b/>
          <w:sz w:val="28"/>
          <w:szCs w:val="28"/>
        </w:rPr>
        <w:t>.с</w:t>
      </w:r>
      <w:proofErr w:type="gramEnd"/>
      <w:r>
        <w:rPr>
          <w:rStyle w:val="s1"/>
          <w:b/>
          <w:sz w:val="28"/>
          <w:szCs w:val="28"/>
        </w:rPr>
        <w:t>танции</w:t>
      </w:r>
      <w:proofErr w:type="spellEnd"/>
      <w:r>
        <w:rPr>
          <w:rStyle w:val="s1"/>
          <w:b/>
          <w:sz w:val="28"/>
          <w:szCs w:val="28"/>
        </w:rPr>
        <w:t xml:space="preserve"> Старый Петергоф (Ленинградская область, Ломоносовский район, </w:t>
      </w:r>
      <w:r w:rsidRPr="00A4525F">
        <w:rPr>
          <w:rStyle w:val="s1"/>
          <w:b/>
          <w:sz w:val="28"/>
          <w:szCs w:val="28"/>
        </w:rPr>
        <w:t xml:space="preserve"> </w:t>
      </w:r>
      <w:r>
        <w:rPr>
          <w:rStyle w:val="s1"/>
          <w:b/>
          <w:sz w:val="28"/>
          <w:szCs w:val="28"/>
        </w:rPr>
        <w:t xml:space="preserve">близ деревни Порожки, 19 км </w:t>
      </w:r>
      <w:proofErr w:type="spellStart"/>
      <w:r>
        <w:rPr>
          <w:rStyle w:val="s1"/>
          <w:b/>
          <w:sz w:val="28"/>
          <w:szCs w:val="28"/>
        </w:rPr>
        <w:t>Гостилицкого</w:t>
      </w:r>
      <w:proofErr w:type="spellEnd"/>
      <w:r>
        <w:rPr>
          <w:rStyle w:val="s1"/>
          <w:b/>
          <w:sz w:val="28"/>
          <w:szCs w:val="28"/>
        </w:rPr>
        <w:t xml:space="preserve"> шоссе).</w:t>
      </w:r>
    </w:p>
    <w:p w:rsidR="00E47F27" w:rsidRPr="00A4525F" w:rsidRDefault="00E47F27" w:rsidP="00E47F27">
      <w:pPr>
        <w:pStyle w:val="p5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 w:rsidRPr="00A4525F">
        <w:rPr>
          <w:rStyle w:val="s1"/>
          <w:b/>
          <w:sz w:val="28"/>
          <w:szCs w:val="28"/>
        </w:rPr>
        <w:t xml:space="preserve">Описание границы территории охранной зоны: </w:t>
      </w:r>
      <w:r>
        <w:rPr>
          <w:rStyle w:val="s1"/>
          <w:sz w:val="28"/>
          <w:szCs w:val="28"/>
        </w:rPr>
        <w:t>и</w:t>
      </w:r>
      <w:r w:rsidRPr="00A4525F">
        <w:rPr>
          <w:sz w:val="28"/>
          <w:szCs w:val="28"/>
        </w:rPr>
        <w:t>сходная точка</w:t>
      </w:r>
      <w:r>
        <w:rPr>
          <w:sz w:val="28"/>
          <w:szCs w:val="28"/>
        </w:rPr>
        <w:t xml:space="preserve"> 1 границы охранной зоны «ОЗ-</w:t>
      </w:r>
      <w:r w:rsidRPr="00A4525F">
        <w:rPr>
          <w:sz w:val="28"/>
          <w:szCs w:val="28"/>
        </w:rPr>
        <w:t xml:space="preserve">1» расположена на пересечении дорожного полотна автомобильной дороги Порожки - </w:t>
      </w:r>
      <w:proofErr w:type="spellStart"/>
      <w:r w:rsidRPr="00A4525F">
        <w:rPr>
          <w:sz w:val="28"/>
          <w:szCs w:val="28"/>
        </w:rPr>
        <w:t>Усть-Рудицы</w:t>
      </w:r>
      <w:proofErr w:type="spellEnd"/>
      <w:r w:rsidRPr="00A4525F">
        <w:rPr>
          <w:sz w:val="28"/>
          <w:szCs w:val="28"/>
        </w:rPr>
        <w:t xml:space="preserve"> и дорожного полотна автомобильной дороги местного значения. Далее граница проходит:</w:t>
      </w:r>
    </w:p>
    <w:p w:rsidR="00E47F27" w:rsidRPr="00A4525F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A4525F">
        <w:rPr>
          <w:sz w:val="28"/>
          <w:szCs w:val="28"/>
        </w:rPr>
        <w:t>1 – 2(</w:t>
      </w:r>
      <w:proofErr w:type="spellStart"/>
      <w:r w:rsidRPr="00A4525F">
        <w:rPr>
          <w:sz w:val="28"/>
          <w:szCs w:val="28"/>
        </w:rPr>
        <w:t>Тп</w:t>
      </w:r>
      <w:proofErr w:type="spellEnd"/>
      <w:r w:rsidRPr="00A4525F">
        <w:rPr>
          <w:sz w:val="28"/>
          <w:szCs w:val="28"/>
        </w:rPr>
        <w:t xml:space="preserve">. т.4) – на юго-запад вдоль дорожного полотна автомобильной дороги Порожки - </w:t>
      </w:r>
      <w:proofErr w:type="spellStart"/>
      <w:r w:rsidRPr="00A4525F">
        <w:rPr>
          <w:sz w:val="28"/>
          <w:szCs w:val="28"/>
        </w:rPr>
        <w:t>Усть-Рудицы</w:t>
      </w:r>
      <w:proofErr w:type="spellEnd"/>
      <w:r w:rsidRPr="00A4525F">
        <w:rPr>
          <w:sz w:val="28"/>
          <w:szCs w:val="28"/>
        </w:rPr>
        <w:t xml:space="preserve"> 50 м.</w:t>
      </w:r>
    </w:p>
    <w:p w:rsidR="00E47F27" w:rsidRPr="00A4525F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A4525F">
        <w:rPr>
          <w:sz w:val="28"/>
          <w:szCs w:val="28"/>
        </w:rPr>
        <w:t>2(</w:t>
      </w:r>
      <w:proofErr w:type="spellStart"/>
      <w:r w:rsidRPr="00A4525F">
        <w:rPr>
          <w:sz w:val="28"/>
          <w:szCs w:val="28"/>
        </w:rPr>
        <w:t>Тп</w:t>
      </w:r>
      <w:proofErr w:type="spellEnd"/>
      <w:r w:rsidRPr="00A4525F">
        <w:rPr>
          <w:sz w:val="28"/>
          <w:szCs w:val="28"/>
        </w:rPr>
        <w:t>. т.4) – 3(</w:t>
      </w:r>
      <w:proofErr w:type="spellStart"/>
      <w:r w:rsidRPr="00A4525F">
        <w:rPr>
          <w:sz w:val="28"/>
          <w:szCs w:val="28"/>
        </w:rPr>
        <w:t>Тп</w:t>
      </w:r>
      <w:proofErr w:type="spellEnd"/>
      <w:r w:rsidRPr="00A4525F">
        <w:rPr>
          <w:sz w:val="28"/>
          <w:szCs w:val="28"/>
        </w:rPr>
        <w:t>. т.3) – на северо-запад 55 м вдоль границы еловой аллели на территории памятника, на расстоянии 5 м от северо-восточной границы площадки памятника.</w:t>
      </w:r>
    </w:p>
    <w:p w:rsidR="00E47F27" w:rsidRPr="00A4525F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A4525F">
        <w:rPr>
          <w:sz w:val="28"/>
          <w:szCs w:val="28"/>
        </w:rPr>
        <w:t>3(</w:t>
      </w:r>
      <w:proofErr w:type="spellStart"/>
      <w:r w:rsidRPr="00A4525F">
        <w:rPr>
          <w:sz w:val="28"/>
          <w:szCs w:val="28"/>
        </w:rPr>
        <w:t>Тп</w:t>
      </w:r>
      <w:proofErr w:type="spellEnd"/>
      <w:r w:rsidRPr="00A4525F">
        <w:rPr>
          <w:sz w:val="28"/>
          <w:szCs w:val="28"/>
        </w:rPr>
        <w:t>. т.3) – 4(</w:t>
      </w:r>
      <w:proofErr w:type="spellStart"/>
      <w:r w:rsidRPr="00A4525F">
        <w:rPr>
          <w:sz w:val="28"/>
          <w:szCs w:val="28"/>
        </w:rPr>
        <w:t>Тп</w:t>
      </w:r>
      <w:proofErr w:type="spellEnd"/>
      <w:r w:rsidRPr="00A4525F">
        <w:rPr>
          <w:sz w:val="28"/>
          <w:szCs w:val="28"/>
        </w:rPr>
        <w:t>. т.2) – на юго-запад 20 м на расстоянии 5 м от северо-западной границы площадки памятника, параллельно ей.</w:t>
      </w:r>
    </w:p>
    <w:p w:rsidR="00E47F27" w:rsidRPr="00A4525F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A4525F">
        <w:rPr>
          <w:sz w:val="28"/>
          <w:szCs w:val="28"/>
        </w:rPr>
        <w:t>4(</w:t>
      </w:r>
      <w:proofErr w:type="spellStart"/>
      <w:r w:rsidRPr="00A4525F">
        <w:rPr>
          <w:sz w:val="28"/>
          <w:szCs w:val="28"/>
        </w:rPr>
        <w:t>Тп</w:t>
      </w:r>
      <w:proofErr w:type="spellEnd"/>
      <w:r w:rsidRPr="00A4525F">
        <w:rPr>
          <w:sz w:val="28"/>
          <w:szCs w:val="28"/>
        </w:rPr>
        <w:t>. т.2) – 5(</w:t>
      </w:r>
      <w:proofErr w:type="spellStart"/>
      <w:r w:rsidRPr="00A4525F">
        <w:rPr>
          <w:sz w:val="28"/>
          <w:szCs w:val="28"/>
        </w:rPr>
        <w:t>Тп</w:t>
      </w:r>
      <w:proofErr w:type="spellEnd"/>
      <w:r w:rsidRPr="00A4525F">
        <w:rPr>
          <w:sz w:val="28"/>
          <w:szCs w:val="28"/>
        </w:rPr>
        <w:t xml:space="preserve">. т.1) – на юго-восток 55 м до дорожного полотна автомобильной дороги Порожки - </w:t>
      </w:r>
      <w:proofErr w:type="spellStart"/>
      <w:r w:rsidRPr="00A4525F">
        <w:rPr>
          <w:sz w:val="28"/>
          <w:szCs w:val="28"/>
        </w:rPr>
        <w:t>Усть-Рудицы</w:t>
      </w:r>
      <w:proofErr w:type="spellEnd"/>
      <w:r w:rsidRPr="00A4525F">
        <w:rPr>
          <w:sz w:val="28"/>
          <w:szCs w:val="28"/>
        </w:rPr>
        <w:t>, на расстоянии 5 м от юго-западной границы площадки памятника.</w:t>
      </w:r>
    </w:p>
    <w:p w:rsidR="00E47F27" w:rsidRPr="00A4525F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A4525F">
        <w:rPr>
          <w:sz w:val="28"/>
          <w:szCs w:val="28"/>
        </w:rPr>
        <w:t>5(</w:t>
      </w:r>
      <w:proofErr w:type="spellStart"/>
      <w:r w:rsidRPr="00A4525F">
        <w:rPr>
          <w:sz w:val="28"/>
          <w:szCs w:val="28"/>
        </w:rPr>
        <w:t>Тп</w:t>
      </w:r>
      <w:proofErr w:type="spellEnd"/>
      <w:r w:rsidRPr="00A4525F">
        <w:rPr>
          <w:sz w:val="28"/>
          <w:szCs w:val="28"/>
        </w:rPr>
        <w:t xml:space="preserve">. т.1) – 6 – на юго-запад 50 м вдоль дорожного полотна автомобильной дороги Порожки - </w:t>
      </w:r>
      <w:proofErr w:type="spellStart"/>
      <w:r w:rsidRPr="00A4525F">
        <w:rPr>
          <w:sz w:val="28"/>
          <w:szCs w:val="28"/>
        </w:rPr>
        <w:t>Усть-Рудицы</w:t>
      </w:r>
      <w:proofErr w:type="spellEnd"/>
      <w:r w:rsidRPr="00A4525F">
        <w:rPr>
          <w:sz w:val="28"/>
          <w:szCs w:val="28"/>
        </w:rPr>
        <w:t>.</w:t>
      </w:r>
    </w:p>
    <w:p w:rsidR="00E47F27" w:rsidRPr="00A4525F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A4525F">
        <w:rPr>
          <w:sz w:val="28"/>
          <w:szCs w:val="28"/>
        </w:rPr>
        <w:t>6 – 7 – на северо-запад 100 м на расстоянии 55 м от юго-западной границы площадки памятника.</w:t>
      </w:r>
    </w:p>
    <w:p w:rsidR="00E47F27" w:rsidRPr="00A4525F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A4525F">
        <w:rPr>
          <w:sz w:val="28"/>
          <w:szCs w:val="28"/>
        </w:rPr>
        <w:t>7 – 8 – на северо-восток 125 м на расстоянии 55 м от северо-западной площадки памятника, параллельно ей.</w:t>
      </w:r>
    </w:p>
    <w:p w:rsidR="00E47F27" w:rsidRPr="00A4525F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A4525F">
        <w:rPr>
          <w:sz w:val="28"/>
          <w:szCs w:val="28"/>
        </w:rPr>
        <w:t xml:space="preserve">8 – 1 – на юго-восток 110 м на расстоянии 55 м от северо-восточной площадки памятника до пересечения дорожного полотна автомобильной дороги Порожки - </w:t>
      </w:r>
      <w:proofErr w:type="spellStart"/>
      <w:r w:rsidRPr="00A4525F">
        <w:rPr>
          <w:sz w:val="28"/>
          <w:szCs w:val="28"/>
        </w:rPr>
        <w:t>Усть-Рудицы</w:t>
      </w:r>
      <w:proofErr w:type="spellEnd"/>
      <w:r w:rsidRPr="00A4525F">
        <w:rPr>
          <w:sz w:val="28"/>
          <w:szCs w:val="28"/>
        </w:rPr>
        <w:t xml:space="preserve"> и дорожного полотна автомобильной дороги местного значения в исходную точку.</w:t>
      </w:r>
    </w:p>
    <w:p w:rsidR="00E47F27" w:rsidRPr="00A4525F" w:rsidRDefault="00E47F27" w:rsidP="00E47F27">
      <w:pPr>
        <w:pStyle w:val="p3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 w:rsidRPr="00A4525F">
        <w:rPr>
          <w:rStyle w:val="s7"/>
          <w:b/>
          <w:sz w:val="28"/>
          <w:szCs w:val="28"/>
        </w:rPr>
        <w:t>Площадь «ОЗ-1» составляет 1,19 га.</w:t>
      </w:r>
    </w:p>
    <w:p w:rsidR="00E47F27" w:rsidRPr="00A4525F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A4525F">
        <w:rPr>
          <w:rStyle w:val="s1"/>
          <w:sz w:val="28"/>
          <w:szCs w:val="28"/>
        </w:rPr>
        <w:t>Граница охранной зоны памятника «Январский гром» на «</w:t>
      </w:r>
      <w:proofErr w:type="spellStart"/>
      <w:r w:rsidRPr="00A4525F">
        <w:rPr>
          <w:rStyle w:val="s1"/>
          <w:sz w:val="28"/>
          <w:szCs w:val="28"/>
        </w:rPr>
        <w:t>Ораниенбаум</w:t>
      </w:r>
      <w:r>
        <w:rPr>
          <w:rStyle w:val="s1"/>
          <w:sz w:val="28"/>
          <w:szCs w:val="28"/>
        </w:rPr>
        <w:t>ском</w:t>
      </w:r>
      <w:proofErr w:type="spellEnd"/>
      <w:r>
        <w:rPr>
          <w:rStyle w:val="s1"/>
          <w:sz w:val="28"/>
          <w:szCs w:val="28"/>
        </w:rPr>
        <w:t xml:space="preserve"> пятачке» обозначена «ОЗ-</w:t>
      </w:r>
      <w:r w:rsidRPr="00A4525F">
        <w:rPr>
          <w:rStyle w:val="s1"/>
          <w:sz w:val="28"/>
          <w:szCs w:val="28"/>
        </w:rPr>
        <w:t>2»</w:t>
      </w:r>
      <w:r w:rsidRPr="00A4525F">
        <w:rPr>
          <w:sz w:val="28"/>
          <w:szCs w:val="28"/>
        </w:rPr>
        <w:t>. Исходная точка</w:t>
      </w:r>
      <w:r>
        <w:rPr>
          <w:sz w:val="28"/>
          <w:szCs w:val="28"/>
        </w:rPr>
        <w:t xml:space="preserve"> 9 границы охранной зоны «ОЗ-</w:t>
      </w:r>
      <w:r w:rsidRPr="00A4525F">
        <w:rPr>
          <w:sz w:val="28"/>
          <w:szCs w:val="28"/>
        </w:rPr>
        <w:t xml:space="preserve">2» находится на дорожном полотне </w:t>
      </w:r>
      <w:proofErr w:type="spellStart"/>
      <w:r w:rsidRPr="00A4525F">
        <w:rPr>
          <w:sz w:val="28"/>
          <w:szCs w:val="28"/>
        </w:rPr>
        <w:t>Гостилицкого</w:t>
      </w:r>
      <w:proofErr w:type="spellEnd"/>
      <w:r w:rsidRPr="00A4525F">
        <w:rPr>
          <w:sz w:val="28"/>
          <w:szCs w:val="28"/>
        </w:rPr>
        <w:t xml:space="preserve"> шоссе (Петергоф – </w:t>
      </w:r>
      <w:proofErr w:type="spellStart"/>
      <w:r w:rsidRPr="00A4525F">
        <w:rPr>
          <w:sz w:val="28"/>
          <w:szCs w:val="28"/>
        </w:rPr>
        <w:t>Гостилицы</w:t>
      </w:r>
      <w:proofErr w:type="spellEnd"/>
      <w:r w:rsidRPr="00A4525F">
        <w:rPr>
          <w:sz w:val="28"/>
          <w:szCs w:val="28"/>
        </w:rPr>
        <w:t xml:space="preserve"> (Р-35)) и северо-восточном углу асфальтированной площадки. Далее граница проходит:</w:t>
      </w:r>
    </w:p>
    <w:p w:rsidR="00E47F27" w:rsidRPr="00A4525F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A4525F">
        <w:rPr>
          <w:sz w:val="28"/>
          <w:szCs w:val="28"/>
        </w:rPr>
        <w:t>9 – 10 – на запад вдоль северной границы асфальтированной площадки 25 м.</w:t>
      </w:r>
    </w:p>
    <w:p w:rsidR="00E47F27" w:rsidRPr="00A4525F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A4525F">
        <w:rPr>
          <w:sz w:val="28"/>
          <w:szCs w:val="28"/>
        </w:rPr>
        <w:t xml:space="preserve">10 – 11 – на северо-восток 105 м вдоль дорожного </w:t>
      </w:r>
      <w:proofErr w:type="gramStart"/>
      <w:r w:rsidRPr="00A4525F">
        <w:rPr>
          <w:sz w:val="28"/>
          <w:szCs w:val="28"/>
        </w:rPr>
        <w:t>потна</w:t>
      </w:r>
      <w:proofErr w:type="gramEnd"/>
      <w:r w:rsidRPr="00A4525F">
        <w:rPr>
          <w:sz w:val="28"/>
          <w:szCs w:val="28"/>
        </w:rPr>
        <w:t xml:space="preserve"> автомобильной дороги Порожки – </w:t>
      </w:r>
      <w:proofErr w:type="spellStart"/>
      <w:r w:rsidRPr="00A4525F">
        <w:rPr>
          <w:sz w:val="28"/>
          <w:szCs w:val="28"/>
        </w:rPr>
        <w:t>Усть-Рудицы</w:t>
      </w:r>
      <w:proofErr w:type="spellEnd"/>
      <w:r w:rsidRPr="00A4525F">
        <w:rPr>
          <w:sz w:val="28"/>
          <w:szCs w:val="28"/>
        </w:rPr>
        <w:t>.</w:t>
      </w:r>
    </w:p>
    <w:p w:rsidR="00E47F27" w:rsidRPr="00A4525F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A4525F">
        <w:rPr>
          <w:sz w:val="28"/>
          <w:szCs w:val="28"/>
        </w:rPr>
        <w:t xml:space="preserve">11 – 12 – на юго-восток 40 м до дорожного полотна </w:t>
      </w:r>
      <w:proofErr w:type="spellStart"/>
      <w:r w:rsidRPr="00A4525F">
        <w:rPr>
          <w:sz w:val="28"/>
          <w:szCs w:val="28"/>
        </w:rPr>
        <w:t>Гостилицкого</w:t>
      </w:r>
      <w:proofErr w:type="spellEnd"/>
      <w:r w:rsidRPr="00A4525F">
        <w:rPr>
          <w:sz w:val="28"/>
          <w:szCs w:val="28"/>
        </w:rPr>
        <w:t xml:space="preserve"> шоссе (Петергоф – </w:t>
      </w:r>
      <w:proofErr w:type="spellStart"/>
      <w:r w:rsidRPr="00A4525F">
        <w:rPr>
          <w:sz w:val="28"/>
          <w:szCs w:val="28"/>
        </w:rPr>
        <w:t>Гостилицы</w:t>
      </w:r>
      <w:proofErr w:type="spellEnd"/>
      <w:r w:rsidRPr="00A4525F">
        <w:rPr>
          <w:sz w:val="28"/>
          <w:szCs w:val="28"/>
        </w:rPr>
        <w:t xml:space="preserve"> (Р-35)), вдоль пешеходной тропы.</w:t>
      </w:r>
    </w:p>
    <w:p w:rsidR="00E47F27" w:rsidRPr="00A4525F" w:rsidRDefault="00E47F27" w:rsidP="00E47F27">
      <w:pPr>
        <w:pStyle w:val="p3"/>
        <w:spacing w:before="0" w:beforeAutospacing="0" w:after="0" w:afterAutospacing="0"/>
        <w:jc w:val="both"/>
        <w:rPr>
          <w:sz w:val="28"/>
          <w:szCs w:val="28"/>
        </w:rPr>
      </w:pPr>
      <w:r w:rsidRPr="00A4525F">
        <w:rPr>
          <w:sz w:val="28"/>
          <w:szCs w:val="28"/>
        </w:rPr>
        <w:t xml:space="preserve">12 – 9 – на юго-запад 100 м вдоль дорожного полотна </w:t>
      </w:r>
      <w:proofErr w:type="spellStart"/>
      <w:r w:rsidRPr="00A4525F">
        <w:rPr>
          <w:sz w:val="28"/>
          <w:szCs w:val="28"/>
        </w:rPr>
        <w:t>Гостилицкого</w:t>
      </w:r>
      <w:proofErr w:type="spellEnd"/>
      <w:r w:rsidRPr="00A4525F">
        <w:rPr>
          <w:sz w:val="28"/>
          <w:szCs w:val="28"/>
        </w:rPr>
        <w:t xml:space="preserve"> шоссе (Петергоф – </w:t>
      </w:r>
      <w:proofErr w:type="spellStart"/>
      <w:r w:rsidRPr="00A4525F">
        <w:rPr>
          <w:sz w:val="28"/>
          <w:szCs w:val="28"/>
        </w:rPr>
        <w:t>Гостилицы</w:t>
      </w:r>
      <w:proofErr w:type="spellEnd"/>
      <w:r w:rsidRPr="00A4525F">
        <w:rPr>
          <w:sz w:val="28"/>
          <w:szCs w:val="28"/>
        </w:rPr>
        <w:t xml:space="preserve"> (Р-35)) в исходную точку.</w:t>
      </w:r>
    </w:p>
    <w:p w:rsidR="00E47F27" w:rsidRPr="00A4525F" w:rsidRDefault="00E47F27" w:rsidP="00E47F27">
      <w:pPr>
        <w:pStyle w:val="p3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>
        <w:rPr>
          <w:rStyle w:val="s7"/>
          <w:b/>
          <w:sz w:val="28"/>
          <w:szCs w:val="28"/>
        </w:rPr>
        <w:t>Площадь «ОЗ-</w:t>
      </w:r>
      <w:r w:rsidRPr="00A4525F">
        <w:rPr>
          <w:rStyle w:val="s7"/>
          <w:b/>
          <w:sz w:val="28"/>
          <w:szCs w:val="28"/>
        </w:rPr>
        <w:t>2» составляет 0,32 га.</w:t>
      </w:r>
    </w:p>
    <w:p w:rsidR="00E47F27" w:rsidRPr="00A4525F" w:rsidRDefault="00E47F27" w:rsidP="00E47F27">
      <w:pPr>
        <w:pStyle w:val="p9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>
        <w:rPr>
          <w:rStyle w:val="s7"/>
          <w:b/>
          <w:sz w:val="28"/>
          <w:szCs w:val="28"/>
        </w:rPr>
        <w:t>Общая площадь «ОЗ-1» и «ОЗ-</w:t>
      </w:r>
      <w:r w:rsidRPr="00A4525F">
        <w:rPr>
          <w:rStyle w:val="s7"/>
          <w:b/>
          <w:sz w:val="28"/>
          <w:szCs w:val="28"/>
        </w:rPr>
        <w:t>2» составляет 1,51 га.</w:t>
      </w:r>
    </w:p>
    <w:p w:rsidR="00E47F27" w:rsidRDefault="00E47F27" w:rsidP="00E47F27">
      <w:pPr>
        <w:pStyle w:val="p3"/>
        <w:spacing w:before="0" w:beforeAutospacing="0" w:after="0" w:afterAutospacing="0"/>
        <w:ind w:firstLine="360"/>
        <w:jc w:val="both"/>
        <w:rPr>
          <w:b/>
          <w:sz w:val="28"/>
          <w:szCs w:val="28"/>
        </w:rPr>
      </w:pPr>
    </w:p>
    <w:p w:rsidR="00E47F27" w:rsidRDefault="00E47F27" w:rsidP="00E47F27">
      <w:pPr>
        <w:ind w:right="-130" w:firstLine="708"/>
        <w:jc w:val="both"/>
        <w:outlineLvl w:val="0"/>
        <w:rPr>
          <w:b/>
          <w:sz w:val="28"/>
          <w:szCs w:val="28"/>
        </w:rPr>
      </w:pPr>
      <w:r w:rsidRPr="00D847D0">
        <w:rPr>
          <w:b/>
          <w:sz w:val="28"/>
          <w:szCs w:val="28"/>
        </w:rPr>
        <w:t>Координаты характерных точек границ выполнены в местной системе координат.</w:t>
      </w:r>
    </w:p>
    <w:p w:rsidR="00E47F27" w:rsidRPr="00D847D0" w:rsidRDefault="00E47F27" w:rsidP="00E47F27">
      <w:pPr>
        <w:ind w:right="-130" w:firstLine="708"/>
        <w:jc w:val="both"/>
        <w:outlineLvl w:val="0"/>
        <w:rPr>
          <w:b/>
          <w:sz w:val="28"/>
          <w:szCs w:val="28"/>
        </w:rPr>
      </w:pP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68"/>
        <w:gridCol w:w="1560"/>
        <w:gridCol w:w="1350"/>
        <w:gridCol w:w="1358"/>
        <w:gridCol w:w="1560"/>
        <w:gridCol w:w="1360"/>
      </w:tblGrid>
      <w:tr w:rsidR="00E47F27" w:rsidRPr="0015162B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rStyle w:val="s1"/>
                <w:sz w:val="28"/>
                <w:szCs w:val="28"/>
              </w:rPr>
              <w:lastRenderedPageBreak/>
              <w:t>№№ точек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rStyle w:val="s1"/>
                <w:sz w:val="28"/>
                <w:szCs w:val="28"/>
              </w:rPr>
              <w:t>«Х»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rStyle w:val="s1"/>
                <w:sz w:val="28"/>
                <w:szCs w:val="28"/>
              </w:rPr>
              <w:t>«Y»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rStyle w:val="s1"/>
                <w:sz w:val="28"/>
                <w:szCs w:val="28"/>
              </w:rPr>
              <w:t>№№ точек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rStyle w:val="s1"/>
                <w:sz w:val="28"/>
                <w:szCs w:val="28"/>
              </w:rPr>
              <w:t>«Х»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rStyle w:val="s1"/>
                <w:sz w:val="28"/>
                <w:szCs w:val="28"/>
              </w:rPr>
              <w:t>«Y»</w:t>
            </w:r>
          </w:p>
        </w:tc>
      </w:tr>
      <w:tr w:rsidR="00E47F27" w:rsidRPr="0015162B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rStyle w:val="s1"/>
                <w:sz w:val="28"/>
                <w:szCs w:val="28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rStyle w:val="s1"/>
                <w:sz w:val="28"/>
                <w:szCs w:val="28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rStyle w:val="s1"/>
                <w:sz w:val="28"/>
                <w:szCs w:val="28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rStyle w:val="s1"/>
                <w:sz w:val="28"/>
                <w:szCs w:val="28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rStyle w:val="s1"/>
                <w:sz w:val="28"/>
                <w:szCs w:val="28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rStyle w:val="s1"/>
                <w:sz w:val="28"/>
                <w:szCs w:val="28"/>
              </w:rPr>
              <w:t>6</w:t>
            </w:r>
          </w:p>
        </w:tc>
      </w:tr>
      <w:tr w:rsidR="00E47F27" w:rsidRPr="0015162B" w:rsidTr="00794E18">
        <w:trPr>
          <w:tblCellSpacing w:w="15" w:type="dxa"/>
        </w:trPr>
        <w:tc>
          <w:tcPr>
            <w:tcW w:w="0" w:type="auto"/>
            <w:gridSpan w:val="6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>
              <w:rPr>
                <w:rStyle w:val="s1"/>
                <w:sz w:val="28"/>
                <w:szCs w:val="28"/>
              </w:rPr>
              <w:t>Охранная зона «ОЗ-</w:t>
            </w:r>
            <w:r w:rsidRPr="0015162B">
              <w:rPr>
                <w:rStyle w:val="s1"/>
                <w:sz w:val="28"/>
                <w:szCs w:val="28"/>
              </w:rPr>
              <w:t>1».</w:t>
            </w:r>
          </w:p>
        </w:tc>
      </w:tr>
      <w:tr w:rsidR="00E47F27" w:rsidRPr="0015162B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1.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6 619 448.93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176 258.12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5.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6 619 387.32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176 221.04</w:t>
            </w:r>
          </w:p>
        </w:tc>
      </w:tr>
      <w:tr w:rsidR="00E47F27" w:rsidRPr="0015162B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2.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6 619 405.67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176 232.59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6.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6 619 346.12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176 196.89</w:t>
            </w:r>
          </w:p>
        </w:tc>
      </w:tr>
      <w:tr w:rsidR="00E47F27" w:rsidRPr="0015162B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3.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6 619 428.57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176 182.24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7.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6 619 385.59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176 103.81</w:t>
            </w:r>
          </w:p>
        </w:tc>
      </w:tr>
      <w:tr w:rsidR="00E47F27" w:rsidRPr="0015162B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4.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6 619 411.18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176 173.56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8.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6 619 498.58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176 158.17</w:t>
            </w:r>
          </w:p>
        </w:tc>
      </w:tr>
      <w:tr w:rsidR="00E47F27" w:rsidRPr="0015162B" w:rsidTr="00794E18">
        <w:trPr>
          <w:tblCellSpacing w:w="15" w:type="dxa"/>
        </w:trPr>
        <w:tc>
          <w:tcPr>
            <w:tcW w:w="0" w:type="auto"/>
            <w:gridSpan w:val="6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>
              <w:rPr>
                <w:rStyle w:val="s1"/>
                <w:sz w:val="28"/>
                <w:szCs w:val="28"/>
              </w:rPr>
              <w:t>Охранная зона «ОЗ-</w:t>
            </w:r>
            <w:r w:rsidRPr="0015162B">
              <w:rPr>
                <w:rStyle w:val="s1"/>
                <w:sz w:val="28"/>
                <w:szCs w:val="28"/>
              </w:rPr>
              <w:t>2».</w:t>
            </w:r>
          </w:p>
        </w:tc>
      </w:tr>
      <w:tr w:rsidR="00E47F27" w:rsidRPr="0015162B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9.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6 619 352.03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176 235.90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11.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6 619 446.72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176 265.86</w:t>
            </w:r>
          </w:p>
        </w:tc>
      </w:tr>
      <w:tr w:rsidR="00E47F27" w:rsidRPr="0015162B" w:rsidTr="00794E18">
        <w:trPr>
          <w:tblCellSpacing w:w="15" w:type="dxa"/>
        </w:trPr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10.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6 619 356.18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176 211.27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12.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6 619 430.01</w:t>
            </w:r>
          </w:p>
        </w:tc>
        <w:tc>
          <w:tcPr>
            <w:tcW w:w="0" w:type="auto"/>
            <w:vAlign w:val="center"/>
            <w:hideMark/>
          </w:tcPr>
          <w:p w:rsidR="00E47F27" w:rsidRPr="0015162B" w:rsidRDefault="00E47F27" w:rsidP="00794E18">
            <w:pPr>
              <w:pStyle w:val="p5"/>
              <w:rPr>
                <w:sz w:val="28"/>
                <w:szCs w:val="28"/>
              </w:rPr>
            </w:pPr>
            <w:r w:rsidRPr="0015162B">
              <w:rPr>
                <w:sz w:val="28"/>
                <w:szCs w:val="28"/>
              </w:rPr>
              <w:t>176 300.80</w:t>
            </w:r>
          </w:p>
        </w:tc>
      </w:tr>
    </w:tbl>
    <w:p w:rsidR="00E47F27" w:rsidRDefault="00E47F27" w:rsidP="00E47F27">
      <w:pPr>
        <w:ind w:right="-128"/>
        <w:jc w:val="center"/>
        <w:rPr>
          <w:b/>
          <w:sz w:val="28"/>
          <w:szCs w:val="28"/>
        </w:rPr>
      </w:pPr>
    </w:p>
    <w:p w:rsidR="00E47F27" w:rsidRPr="00847AD5" w:rsidRDefault="00E47F27" w:rsidP="00E47F27">
      <w:pPr>
        <w:pageBreakBefore/>
        <w:ind w:right="-130"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Схема границ охранной зоны.</w:t>
      </w: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noProof/>
          <w:sz w:val="28"/>
          <w:szCs w:val="28"/>
        </w:rPr>
      </w:pPr>
    </w:p>
    <w:p w:rsidR="00E47F27" w:rsidRDefault="00E47F27" w:rsidP="00E47F27">
      <w:pPr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2FEDFBC9" wp14:editId="57E11041">
            <wp:extent cx="5732060" cy="7463029"/>
            <wp:effectExtent l="0" t="0" r="2540" b="5080"/>
            <wp:docPr id="54" name="Рисунок 54" descr="C:\Documents and Settings\Лазарева\Мои документы\Загрузки\ОЗ Январский гр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Лазарева\Мои документы\Загрузки\ОЗ Январский гром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58" t="14272" r="3789" b="7532"/>
                    <a:stretch/>
                  </pic:blipFill>
                  <pic:spPr bwMode="auto">
                    <a:xfrm>
                      <a:off x="0" y="0"/>
                      <a:ext cx="5729837" cy="746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F27" w:rsidRPr="00635241" w:rsidRDefault="00E47F27" w:rsidP="00E47F27">
      <w:pPr>
        <w:rPr>
          <w:sz w:val="28"/>
          <w:szCs w:val="28"/>
        </w:rPr>
      </w:pPr>
    </w:p>
    <w:p w:rsidR="00E47F27" w:rsidRPr="00635241" w:rsidRDefault="00E47F27" w:rsidP="00E47F27">
      <w:pPr>
        <w:rPr>
          <w:sz w:val="28"/>
          <w:szCs w:val="28"/>
        </w:rPr>
      </w:pPr>
    </w:p>
    <w:p w:rsidR="00E47F27" w:rsidRPr="00635241" w:rsidRDefault="00E47F27" w:rsidP="00E47F27">
      <w:pPr>
        <w:rPr>
          <w:sz w:val="28"/>
          <w:szCs w:val="28"/>
        </w:rPr>
      </w:pPr>
    </w:p>
    <w:p w:rsidR="00E47F27" w:rsidRPr="00635241" w:rsidRDefault="00E47F27" w:rsidP="00E47F27">
      <w:pPr>
        <w:rPr>
          <w:sz w:val="28"/>
          <w:szCs w:val="28"/>
        </w:rPr>
      </w:pPr>
    </w:p>
    <w:p w:rsidR="00E47F27" w:rsidRPr="00635241" w:rsidRDefault="00E47F27" w:rsidP="00E47F27">
      <w:pPr>
        <w:rPr>
          <w:sz w:val="28"/>
          <w:szCs w:val="28"/>
        </w:rPr>
      </w:pPr>
    </w:p>
    <w:p w:rsidR="00E47F27" w:rsidRDefault="00E47F27" w:rsidP="00E47F27">
      <w:pPr>
        <w:rPr>
          <w:sz w:val="28"/>
          <w:szCs w:val="28"/>
        </w:rPr>
      </w:pPr>
    </w:p>
    <w:p w:rsidR="00E47F27" w:rsidRDefault="00E47F27" w:rsidP="00E47F27">
      <w:pPr>
        <w:tabs>
          <w:tab w:val="left" w:pos="9349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E47F27" w:rsidRPr="00635241" w:rsidRDefault="00E47F27" w:rsidP="00E47F27">
      <w:pPr>
        <w:tabs>
          <w:tab w:val="left" w:pos="9349"/>
        </w:tabs>
        <w:rPr>
          <w:sz w:val="28"/>
          <w:szCs w:val="28"/>
        </w:rPr>
      </w:pPr>
    </w:p>
    <w:p w:rsidR="00E47F27" w:rsidRPr="00847AD5" w:rsidRDefault="00E47F27" w:rsidP="005F5DF2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sectPr w:rsidR="00E47F27" w:rsidRPr="00847AD5" w:rsidSect="004B646E">
      <w:pgSz w:w="11906" w:h="16838"/>
      <w:pgMar w:top="899" w:right="424" w:bottom="426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6342FA"/>
    <w:multiLevelType w:val="hybridMultilevel"/>
    <w:tmpl w:val="6FD6DC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9F2640D"/>
    <w:multiLevelType w:val="hybridMultilevel"/>
    <w:tmpl w:val="8EE0A4C6"/>
    <w:lvl w:ilvl="0" w:tplc="9FBC9EDA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">
    <w:nsid w:val="34F44480"/>
    <w:multiLevelType w:val="hybridMultilevel"/>
    <w:tmpl w:val="C9AE9A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B1602CA"/>
    <w:multiLevelType w:val="hybridMultilevel"/>
    <w:tmpl w:val="C9AE9A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D0D6074"/>
    <w:multiLevelType w:val="hybridMultilevel"/>
    <w:tmpl w:val="3CB2D6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AD55FD3"/>
    <w:multiLevelType w:val="hybridMultilevel"/>
    <w:tmpl w:val="FC0E5C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B7442FA"/>
    <w:multiLevelType w:val="hybridMultilevel"/>
    <w:tmpl w:val="51E8C6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1687A3B"/>
    <w:multiLevelType w:val="hybridMultilevel"/>
    <w:tmpl w:val="C9AE9A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0"/>
  </w:num>
  <w:num w:numId="3">
    <w:abstractNumId w:val="1"/>
  </w:num>
  <w:num w:numId="4">
    <w:abstractNumId w:val="6"/>
  </w:num>
  <w:num w:numId="5">
    <w:abstractNumId w:val="7"/>
  </w:num>
  <w:num w:numId="6">
    <w:abstractNumId w:val="4"/>
  </w:num>
  <w:num w:numId="7">
    <w:abstractNumId w:val="2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5DF2"/>
    <w:rsid w:val="00031879"/>
    <w:rsid w:val="0003663C"/>
    <w:rsid w:val="0004124E"/>
    <w:rsid w:val="0004202D"/>
    <w:rsid w:val="00043F63"/>
    <w:rsid w:val="000649B6"/>
    <w:rsid w:val="00074E3C"/>
    <w:rsid w:val="00092806"/>
    <w:rsid w:val="000A0397"/>
    <w:rsid w:val="000A5EB2"/>
    <w:rsid w:val="000C04B4"/>
    <w:rsid w:val="000C4C48"/>
    <w:rsid w:val="000C76DD"/>
    <w:rsid w:val="000E3211"/>
    <w:rsid w:val="00104499"/>
    <w:rsid w:val="00112EDA"/>
    <w:rsid w:val="00153DCC"/>
    <w:rsid w:val="00154A53"/>
    <w:rsid w:val="00165A38"/>
    <w:rsid w:val="001808EC"/>
    <w:rsid w:val="0018105C"/>
    <w:rsid w:val="001A42BB"/>
    <w:rsid w:val="001C4FB7"/>
    <w:rsid w:val="001D3D62"/>
    <w:rsid w:val="001D553C"/>
    <w:rsid w:val="001E20BF"/>
    <w:rsid w:val="001E45C7"/>
    <w:rsid w:val="001E4A36"/>
    <w:rsid w:val="002075EF"/>
    <w:rsid w:val="00214286"/>
    <w:rsid w:val="00221F86"/>
    <w:rsid w:val="00223077"/>
    <w:rsid w:val="00223878"/>
    <w:rsid w:val="002247B3"/>
    <w:rsid w:val="00230EEA"/>
    <w:rsid w:val="00257EF0"/>
    <w:rsid w:val="002634AF"/>
    <w:rsid w:val="002730AE"/>
    <w:rsid w:val="0027371B"/>
    <w:rsid w:val="0029029B"/>
    <w:rsid w:val="00290537"/>
    <w:rsid w:val="002B1C71"/>
    <w:rsid w:val="002B68C7"/>
    <w:rsid w:val="002D27CB"/>
    <w:rsid w:val="002E6BCD"/>
    <w:rsid w:val="002F1237"/>
    <w:rsid w:val="002F5396"/>
    <w:rsid w:val="00303A7A"/>
    <w:rsid w:val="003053AB"/>
    <w:rsid w:val="003057E2"/>
    <w:rsid w:val="00314B97"/>
    <w:rsid w:val="003211F6"/>
    <w:rsid w:val="003341B6"/>
    <w:rsid w:val="003372BC"/>
    <w:rsid w:val="00342AA4"/>
    <w:rsid w:val="003651CB"/>
    <w:rsid w:val="00371E77"/>
    <w:rsid w:val="0039503E"/>
    <w:rsid w:val="003B46F4"/>
    <w:rsid w:val="003C6990"/>
    <w:rsid w:val="00406348"/>
    <w:rsid w:val="00415792"/>
    <w:rsid w:val="00430802"/>
    <w:rsid w:val="00435F35"/>
    <w:rsid w:val="00442A22"/>
    <w:rsid w:val="004436AD"/>
    <w:rsid w:val="00452708"/>
    <w:rsid w:val="00467724"/>
    <w:rsid w:val="004874F4"/>
    <w:rsid w:val="004878E3"/>
    <w:rsid w:val="004969B7"/>
    <w:rsid w:val="004A157A"/>
    <w:rsid w:val="004B392B"/>
    <w:rsid w:val="004B7E7B"/>
    <w:rsid w:val="004D77D1"/>
    <w:rsid w:val="004E2567"/>
    <w:rsid w:val="004F4C0A"/>
    <w:rsid w:val="00503614"/>
    <w:rsid w:val="00503D72"/>
    <w:rsid w:val="00507D1B"/>
    <w:rsid w:val="00515920"/>
    <w:rsid w:val="005227FA"/>
    <w:rsid w:val="00522A6E"/>
    <w:rsid w:val="00551906"/>
    <w:rsid w:val="00556B51"/>
    <w:rsid w:val="00563184"/>
    <w:rsid w:val="00563D55"/>
    <w:rsid w:val="00587B8F"/>
    <w:rsid w:val="005A0A6E"/>
    <w:rsid w:val="005A1E78"/>
    <w:rsid w:val="005A23AF"/>
    <w:rsid w:val="005A6E95"/>
    <w:rsid w:val="005D2F32"/>
    <w:rsid w:val="005E50E4"/>
    <w:rsid w:val="005F0520"/>
    <w:rsid w:val="005F1C36"/>
    <w:rsid w:val="005F5DF2"/>
    <w:rsid w:val="00602DCB"/>
    <w:rsid w:val="006138A5"/>
    <w:rsid w:val="00621582"/>
    <w:rsid w:val="00630712"/>
    <w:rsid w:val="006459C3"/>
    <w:rsid w:val="0066026B"/>
    <w:rsid w:val="00664A7E"/>
    <w:rsid w:val="0067634E"/>
    <w:rsid w:val="00686062"/>
    <w:rsid w:val="0068609C"/>
    <w:rsid w:val="006C1C21"/>
    <w:rsid w:val="006C209C"/>
    <w:rsid w:val="006D56B2"/>
    <w:rsid w:val="006D646F"/>
    <w:rsid w:val="006D6480"/>
    <w:rsid w:val="006D6947"/>
    <w:rsid w:val="0071057B"/>
    <w:rsid w:val="00715281"/>
    <w:rsid w:val="007175D9"/>
    <w:rsid w:val="00742966"/>
    <w:rsid w:val="00762276"/>
    <w:rsid w:val="007638D6"/>
    <w:rsid w:val="00765FB0"/>
    <w:rsid w:val="0077632B"/>
    <w:rsid w:val="00777374"/>
    <w:rsid w:val="00782EE4"/>
    <w:rsid w:val="00795CDC"/>
    <w:rsid w:val="007A1044"/>
    <w:rsid w:val="007A153E"/>
    <w:rsid w:val="007A560E"/>
    <w:rsid w:val="007A6D43"/>
    <w:rsid w:val="007C5395"/>
    <w:rsid w:val="007D1AEE"/>
    <w:rsid w:val="007E277C"/>
    <w:rsid w:val="007F0CBF"/>
    <w:rsid w:val="008040EB"/>
    <w:rsid w:val="008143BE"/>
    <w:rsid w:val="00830A7D"/>
    <w:rsid w:val="00837F99"/>
    <w:rsid w:val="0084229E"/>
    <w:rsid w:val="0084689B"/>
    <w:rsid w:val="008512CC"/>
    <w:rsid w:val="0085400A"/>
    <w:rsid w:val="00856E15"/>
    <w:rsid w:val="00872AB7"/>
    <w:rsid w:val="0087629F"/>
    <w:rsid w:val="008817C4"/>
    <w:rsid w:val="00882232"/>
    <w:rsid w:val="008863F8"/>
    <w:rsid w:val="00896798"/>
    <w:rsid w:val="008A05C9"/>
    <w:rsid w:val="008A18BD"/>
    <w:rsid w:val="008B2515"/>
    <w:rsid w:val="008B4072"/>
    <w:rsid w:val="008B717E"/>
    <w:rsid w:val="008C1AD2"/>
    <w:rsid w:val="008C2072"/>
    <w:rsid w:val="008C23A8"/>
    <w:rsid w:val="008E0C63"/>
    <w:rsid w:val="008E338A"/>
    <w:rsid w:val="008E3770"/>
    <w:rsid w:val="008E7D14"/>
    <w:rsid w:val="00907B81"/>
    <w:rsid w:val="009301F6"/>
    <w:rsid w:val="00930BE1"/>
    <w:rsid w:val="0094108D"/>
    <w:rsid w:val="0095270C"/>
    <w:rsid w:val="00956742"/>
    <w:rsid w:val="0096324F"/>
    <w:rsid w:val="00967363"/>
    <w:rsid w:val="0097458E"/>
    <w:rsid w:val="0097596E"/>
    <w:rsid w:val="009802F2"/>
    <w:rsid w:val="00980900"/>
    <w:rsid w:val="00982A7F"/>
    <w:rsid w:val="0098570C"/>
    <w:rsid w:val="009862EA"/>
    <w:rsid w:val="00997E22"/>
    <w:rsid w:val="009B68FF"/>
    <w:rsid w:val="009C31A3"/>
    <w:rsid w:val="009C6B7F"/>
    <w:rsid w:val="009F779A"/>
    <w:rsid w:val="00A01D64"/>
    <w:rsid w:val="00A06899"/>
    <w:rsid w:val="00A1676B"/>
    <w:rsid w:val="00A16AFB"/>
    <w:rsid w:val="00A220BB"/>
    <w:rsid w:val="00A265DC"/>
    <w:rsid w:val="00A327B0"/>
    <w:rsid w:val="00A42228"/>
    <w:rsid w:val="00A57242"/>
    <w:rsid w:val="00A6369E"/>
    <w:rsid w:val="00A7086A"/>
    <w:rsid w:val="00A85BCE"/>
    <w:rsid w:val="00AC694D"/>
    <w:rsid w:val="00AD21A5"/>
    <w:rsid w:val="00AF1AED"/>
    <w:rsid w:val="00AF21D2"/>
    <w:rsid w:val="00AF63C6"/>
    <w:rsid w:val="00B1603D"/>
    <w:rsid w:val="00B31D0C"/>
    <w:rsid w:val="00B37425"/>
    <w:rsid w:val="00B403D2"/>
    <w:rsid w:val="00B4441E"/>
    <w:rsid w:val="00B537BF"/>
    <w:rsid w:val="00B65DAB"/>
    <w:rsid w:val="00B71CA1"/>
    <w:rsid w:val="00B77827"/>
    <w:rsid w:val="00B778AC"/>
    <w:rsid w:val="00B8686C"/>
    <w:rsid w:val="00BB482A"/>
    <w:rsid w:val="00BB4EFC"/>
    <w:rsid w:val="00BC24B5"/>
    <w:rsid w:val="00BD1ACA"/>
    <w:rsid w:val="00BD4810"/>
    <w:rsid w:val="00BE52D1"/>
    <w:rsid w:val="00BF011D"/>
    <w:rsid w:val="00BF4B46"/>
    <w:rsid w:val="00C03930"/>
    <w:rsid w:val="00C12C67"/>
    <w:rsid w:val="00C17DAE"/>
    <w:rsid w:val="00C34F09"/>
    <w:rsid w:val="00C35754"/>
    <w:rsid w:val="00C3695E"/>
    <w:rsid w:val="00C41EE4"/>
    <w:rsid w:val="00C42E87"/>
    <w:rsid w:val="00C447E0"/>
    <w:rsid w:val="00C608F1"/>
    <w:rsid w:val="00C71B46"/>
    <w:rsid w:val="00C71D9B"/>
    <w:rsid w:val="00C8580A"/>
    <w:rsid w:val="00C86275"/>
    <w:rsid w:val="00C90F4E"/>
    <w:rsid w:val="00C9419C"/>
    <w:rsid w:val="00CA35ED"/>
    <w:rsid w:val="00CB034A"/>
    <w:rsid w:val="00CB76A6"/>
    <w:rsid w:val="00CC3541"/>
    <w:rsid w:val="00CC3A5B"/>
    <w:rsid w:val="00CC7E10"/>
    <w:rsid w:val="00CD4013"/>
    <w:rsid w:val="00CD5EB3"/>
    <w:rsid w:val="00CE308B"/>
    <w:rsid w:val="00CF49B8"/>
    <w:rsid w:val="00D00A68"/>
    <w:rsid w:val="00D01355"/>
    <w:rsid w:val="00D133F3"/>
    <w:rsid w:val="00D1412C"/>
    <w:rsid w:val="00D152E0"/>
    <w:rsid w:val="00D205E6"/>
    <w:rsid w:val="00D30A62"/>
    <w:rsid w:val="00D45CFD"/>
    <w:rsid w:val="00D500F9"/>
    <w:rsid w:val="00D502CC"/>
    <w:rsid w:val="00D5109D"/>
    <w:rsid w:val="00D5283A"/>
    <w:rsid w:val="00D5316C"/>
    <w:rsid w:val="00D73149"/>
    <w:rsid w:val="00D77324"/>
    <w:rsid w:val="00D776BF"/>
    <w:rsid w:val="00D831B2"/>
    <w:rsid w:val="00D870A3"/>
    <w:rsid w:val="00D95E27"/>
    <w:rsid w:val="00DC0C26"/>
    <w:rsid w:val="00DD1B10"/>
    <w:rsid w:val="00E003F9"/>
    <w:rsid w:val="00E12CCF"/>
    <w:rsid w:val="00E12FE9"/>
    <w:rsid w:val="00E25515"/>
    <w:rsid w:val="00E27050"/>
    <w:rsid w:val="00E41A02"/>
    <w:rsid w:val="00E470EB"/>
    <w:rsid w:val="00E47F27"/>
    <w:rsid w:val="00E654FC"/>
    <w:rsid w:val="00E71201"/>
    <w:rsid w:val="00E75420"/>
    <w:rsid w:val="00E7764B"/>
    <w:rsid w:val="00E81FBE"/>
    <w:rsid w:val="00E866E6"/>
    <w:rsid w:val="00EA30FB"/>
    <w:rsid w:val="00EB06DC"/>
    <w:rsid w:val="00EB69C2"/>
    <w:rsid w:val="00EC5068"/>
    <w:rsid w:val="00EC7243"/>
    <w:rsid w:val="00F12154"/>
    <w:rsid w:val="00F16E47"/>
    <w:rsid w:val="00F27B7E"/>
    <w:rsid w:val="00F37964"/>
    <w:rsid w:val="00F46A42"/>
    <w:rsid w:val="00F5626C"/>
    <w:rsid w:val="00F572FC"/>
    <w:rsid w:val="00F64416"/>
    <w:rsid w:val="00F91AE8"/>
    <w:rsid w:val="00FA10E3"/>
    <w:rsid w:val="00FB6053"/>
    <w:rsid w:val="00FD3384"/>
    <w:rsid w:val="00FE6A67"/>
    <w:rsid w:val="00FF06A2"/>
    <w:rsid w:val="00FF57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F5DF2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5F5DF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5F5DF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F5DF2"/>
    <w:pPr>
      <w:ind w:left="720"/>
      <w:contextualSpacing/>
    </w:pPr>
  </w:style>
  <w:style w:type="paragraph" w:customStyle="1" w:styleId="p5">
    <w:name w:val="p5"/>
    <w:basedOn w:val="a"/>
    <w:rsid w:val="00E47F27"/>
    <w:pPr>
      <w:spacing w:before="100" w:beforeAutospacing="1" w:after="100" w:afterAutospacing="1"/>
    </w:pPr>
  </w:style>
  <w:style w:type="character" w:customStyle="1" w:styleId="s1">
    <w:name w:val="s1"/>
    <w:basedOn w:val="a0"/>
    <w:rsid w:val="00E47F27"/>
  </w:style>
  <w:style w:type="paragraph" w:customStyle="1" w:styleId="p3">
    <w:name w:val="p3"/>
    <w:basedOn w:val="a"/>
    <w:rsid w:val="00E47F27"/>
    <w:pPr>
      <w:spacing w:before="100" w:beforeAutospacing="1" w:after="100" w:afterAutospacing="1"/>
    </w:pPr>
  </w:style>
  <w:style w:type="paragraph" w:customStyle="1" w:styleId="p11">
    <w:name w:val="p11"/>
    <w:basedOn w:val="a"/>
    <w:rsid w:val="00E47F27"/>
    <w:pPr>
      <w:spacing w:before="100" w:beforeAutospacing="1" w:after="100" w:afterAutospacing="1"/>
    </w:pPr>
  </w:style>
  <w:style w:type="character" w:customStyle="1" w:styleId="s5">
    <w:name w:val="s5"/>
    <w:basedOn w:val="a0"/>
    <w:rsid w:val="00E47F27"/>
  </w:style>
  <w:style w:type="paragraph" w:customStyle="1" w:styleId="p13">
    <w:name w:val="p13"/>
    <w:basedOn w:val="a"/>
    <w:rsid w:val="00E47F27"/>
    <w:pPr>
      <w:spacing w:before="100" w:beforeAutospacing="1" w:after="100" w:afterAutospacing="1"/>
    </w:pPr>
  </w:style>
  <w:style w:type="paragraph" w:customStyle="1" w:styleId="p14">
    <w:name w:val="p14"/>
    <w:basedOn w:val="a"/>
    <w:rsid w:val="00E47F27"/>
    <w:pPr>
      <w:spacing w:before="100" w:beforeAutospacing="1" w:after="100" w:afterAutospacing="1"/>
    </w:pPr>
  </w:style>
  <w:style w:type="character" w:customStyle="1" w:styleId="s6">
    <w:name w:val="s6"/>
    <w:basedOn w:val="a0"/>
    <w:rsid w:val="00E47F27"/>
  </w:style>
  <w:style w:type="character" w:customStyle="1" w:styleId="s7">
    <w:name w:val="s7"/>
    <w:basedOn w:val="a0"/>
    <w:rsid w:val="00E47F27"/>
  </w:style>
  <w:style w:type="paragraph" w:customStyle="1" w:styleId="p9">
    <w:name w:val="p9"/>
    <w:basedOn w:val="a"/>
    <w:rsid w:val="00E47F27"/>
    <w:pPr>
      <w:spacing w:before="100" w:beforeAutospacing="1" w:after="100" w:afterAutospacing="1"/>
    </w:pPr>
  </w:style>
  <w:style w:type="character" w:customStyle="1" w:styleId="s8">
    <w:name w:val="s8"/>
    <w:basedOn w:val="a0"/>
    <w:rsid w:val="00E47F27"/>
  </w:style>
  <w:style w:type="paragraph" w:customStyle="1" w:styleId="p6">
    <w:name w:val="p6"/>
    <w:basedOn w:val="a"/>
    <w:rsid w:val="00E47F27"/>
    <w:pPr>
      <w:spacing w:before="100" w:beforeAutospacing="1" w:after="100" w:afterAutospacing="1"/>
    </w:pPr>
  </w:style>
  <w:style w:type="character" w:customStyle="1" w:styleId="s4">
    <w:name w:val="s4"/>
    <w:basedOn w:val="a0"/>
    <w:rsid w:val="00E47F27"/>
  </w:style>
  <w:style w:type="paragraph" w:customStyle="1" w:styleId="p8">
    <w:name w:val="p8"/>
    <w:basedOn w:val="a"/>
    <w:rsid w:val="00E47F27"/>
    <w:pPr>
      <w:spacing w:before="100" w:beforeAutospacing="1" w:after="100" w:afterAutospacing="1"/>
    </w:pPr>
  </w:style>
  <w:style w:type="paragraph" w:customStyle="1" w:styleId="p10">
    <w:name w:val="p10"/>
    <w:basedOn w:val="a"/>
    <w:rsid w:val="00E47F27"/>
    <w:pPr>
      <w:spacing w:before="100" w:beforeAutospacing="1" w:after="100" w:afterAutospacing="1"/>
    </w:pPr>
  </w:style>
  <w:style w:type="paragraph" w:customStyle="1" w:styleId="p15">
    <w:name w:val="p15"/>
    <w:basedOn w:val="a"/>
    <w:rsid w:val="00E47F27"/>
    <w:pPr>
      <w:spacing w:before="100" w:beforeAutospacing="1" w:after="100" w:afterAutospacing="1"/>
    </w:pPr>
  </w:style>
  <w:style w:type="paragraph" w:customStyle="1" w:styleId="p7">
    <w:name w:val="p7"/>
    <w:basedOn w:val="a"/>
    <w:rsid w:val="00E47F27"/>
    <w:pPr>
      <w:spacing w:before="100" w:beforeAutospacing="1" w:after="100" w:afterAutospacing="1"/>
    </w:pPr>
  </w:style>
  <w:style w:type="paragraph" w:customStyle="1" w:styleId="p12">
    <w:name w:val="p12"/>
    <w:basedOn w:val="a"/>
    <w:rsid w:val="00E47F27"/>
    <w:pPr>
      <w:spacing w:before="100" w:beforeAutospacing="1" w:after="100" w:afterAutospacing="1"/>
    </w:pPr>
  </w:style>
  <w:style w:type="paragraph" w:styleId="a6">
    <w:name w:val="header"/>
    <w:basedOn w:val="a"/>
    <w:link w:val="a7"/>
    <w:rsid w:val="00E47F27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rsid w:val="00E47F27"/>
    <w:rPr>
      <w:sz w:val="24"/>
      <w:szCs w:val="24"/>
    </w:rPr>
  </w:style>
  <w:style w:type="paragraph" w:styleId="a8">
    <w:name w:val="footer"/>
    <w:basedOn w:val="a"/>
    <w:link w:val="a9"/>
    <w:uiPriority w:val="99"/>
    <w:rsid w:val="00E47F27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47F27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F5DF2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5F5DF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5F5DF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F5DF2"/>
    <w:pPr>
      <w:ind w:left="720"/>
      <w:contextualSpacing/>
    </w:pPr>
  </w:style>
  <w:style w:type="paragraph" w:customStyle="1" w:styleId="p5">
    <w:name w:val="p5"/>
    <w:basedOn w:val="a"/>
    <w:rsid w:val="00E47F27"/>
    <w:pPr>
      <w:spacing w:before="100" w:beforeAutospacing="1" w:after="100" w:afterAutospacing="1"/>
    </w:pPr>
  </w:style>
  <w:style w:type="character" w:customStyle="1" w:styleId="s1">
    <w:name w:val="s1"/>
    <w:basedOn w:val="a0"/>
    <w:rsid w:val="00E47F27"/>
  </w:style>
  <w:style w:type="paragraph" w:customStyle="1" w:styleId="p3">
    <w:name w:val="p3"/>
    <w:basedOn w:val="a"/>
    <w:rsid w:val="00E47F27"/>
    <w:pPr>
      <w:spacing w:before="100" w:beforeAutospacing="1" w:after="100" w:afterAutospacing="1"/>
    </w:pPr>
  </w:style>
  <w:style w:type="paragraph" w:customStyle="1" w:styleId="p11">
    <w:name w:val="p11"/>
    <w:basedOn w:val="a"/>
    <w:rsid w:val="00E47F27"/>
    <w:pPr>
      <w:spacing w:before="100" w:beforeAutospacing="1" w:after="100" w:afterAutospacing="1"/>
    </w:pPr>
  </w:style>
  <w:style w:type="character" w:customStyle="1" w:styleId="s5">
    <w:name w:val="s5"/>
    <w:basedOn w:val="a0"/>
    <w:rsid w:val="00E47F27"/>
  </w:style>
  <w:style w:type="paragraph" w:customStyle="1" w:styleId="p13">
    <w:name w:val="p13"/>
    <w:basedOn w:val="a"/>
    <w:rsid w:val="00E47F27"/>
    <w:pPr>
      <w:spacing w:before="100" w:beforeAutospacing="1" w:after="100" w:afterAutospacing="1"/>
    </w:pPr>
  </w:style>
  <w:style w:type="paragraph" w:customStyle="1" w:styleId="p14">
    <w:name w:val="p14"/>
    <w:basedOn w:val="a"/>
    <w:rsid w:val="00E47F27"/>
    <w:pPr>
      <w:spacing w:before="100" w:beforeAutospacing="1" w:after="100" w:afterAutospacing="1"/>
    </w:pPr>
  </w:style>
  <w:style w:type="character" w:customStyle="1" w:styleId="s6">
    <w:name w:val="s6"/>
    <w:basedOn w:val="a0"/>
    <w:rsid w:val="00E47F27"/>
  </w:style>
  <w:style w:type="character" w:customStyle="1" w:styleId="s7">
    <w:name w:val="s7"/>
    <w:basedOn w:val="a0"/>
    <w:rsid w:val="00E47F27"/>
  </w:style>
  <w:style w:type="paragraph" w:customStyle="1" w:styleId="p9">
    <w:name w:val="p9"/>
    <w:basedOn w:val="a"/>
    <w:rsid w:val="00E47F27"/>
    <w:pPr>
      <w:spacing w:before="100" w:beforeAutospacing="1" w:after="100" w:afterAutospacing="1"/>
    </w:pPr>
  </w:style>
  <w:style w:type="character" w:customStyle="1" w:styleId="s8">
    <w:name w:val="s8"/>
    <w:basedOn w:val="a0"/>
    <w:rsid w:val="00E47F27"/>
  </w:style>
  <w:style w:type="paragraph" w:customStyle="1" w:styleId="p6">
    <w:name w:val="p6"/>
    <w:basedOn w:val="a"/>
    <w:rsid w:val="00E47F27"/>
    <w:pPr>
      <w:spacing w:before="100" w:beforeAutospacing="1" w:after="100" w:afterAutospacing="1"/>
    </w:pPr>
  </w:style>
  <w:style w:type="character" w:customStyle="1" w:styleId="s4">
    <w:name w:val="s4"/>
    <w:basedOn w:val="a0"/>
    <w:rsid w:val="00E47F27"/>
  </w:style>
  <w:style w:type="paragraph" w:customStyle="1" w:styleId="p8">
    <w:name w:val="p8"/>
    <w:basedOn w:val="a"/>
    <w:rsid w:val="00E47F27"/>
    <w:pPr>
      <w:spacing w:before="100" w:beforeAutospacing="1" w:after="100" w:afterAutospacing="1"/>
    </w:pPr>
  </w:style>
  <w:style w:type="paragraph" w:customStyle="1" w:styleId="p10">
    <w:name w:val="p10"/>
    <w:basedOn w:val="a"/>
    <w:rsid w:val="00E47F27"/>
    <w:pPr>
      <w:spacing w:before="100" w:beforeAutospacing="1" w:after="100" w:afterAutospacing="1"/>
    </w:pPr>
  </w:style>
  <w:style w:type="paragraph" w:customStyle="1" w:styleId="p15">
    <w:name w:val="p15"/>
    <w:basedOn w:val="a"/>
    <w:rsid w:val="00E47F27"/>
    <w:pPr>
      <w:spacing w:before="100" w:beforeAutospacing="1" w:after="100" w:afterAutospacing="1"/>
    </w:pPr>
  </w:style>
  <w:style w:type="paragraph" w:customStyle="1" w:styleId="p7">
    <w:name w:val="p7"/>
    <w:basedOn w:val="a"/>
    <w:rsid w:val="00E47F27"/>
    <w:pPr>
      <w:spacing w:before="100" w:beforeAutospacing="1" w:after="100" w:afterAutospacing="1"/>
    </w:pPr>
  </w:style>
  <w:style w:type="paragraph" w:customStyle="1" w:styleId="p12">
    <w:name w:val="p12"/>
    <w:basedOn w:val="a"/>
    <w:rsid w:val="00E47F27"/>
    <w:pPr>
      <w:spacing w:before="100" w:beforeAutospacing="1" w:after="100" w:afterAutospacing="1"/>
    </w:pPr>
  </w:style>
  <w:style w:type="paragraph" w:styleId="a6">
    <w:name w:val="header"/>
    <w:basedOn w:val="a"/>
    <w:link w:val="a7"/>
    <w:rsid w:val="00E47F27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rsid w:val="00E47F27"/>
    <w:rPr>
      <w:sz w:val="24"/>
      <w:szCs w:val="24"/>
    </w:rPr>
  </w:style>
  <w:style w:type="paragraph" w:styleId="a8">
    <w:name w:val="footer"/>
    <w:basedOn w:val="a"/>
    <w:link w:val="a9"/>
    <w:uiPriority w:val="99"/>
    <w:rsid w:val="00E47F27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47F27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&#1051;&#1072;&#1079;&#1072;&#1088;&#1077;&#1074;&#1072;\Application%20Data\Microsoft\&#1064;&#1072;&#1073;&#1083;&#1086;&#1085;&#1099;\Normal_1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Normal_1</Template>
  <TotalTime>11</TotalTime>
  <Pages>90</Pages>
  <Words>11466</Words>
  <Characters>65357</Characters>
  <Application>Microsoft Office Word</Application>
  <DocSecurity>0</DocSecurity>
  <Lines>544</Lines>
  <Paragraphs>153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76670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*</dc:creator>
  <cp:keywords/>
  <dc:description/>
  <cp:lastModifiedBy>Экономова</cp:lastModifiedBy>
  <cp:revision>8</cp:revision>
  <cp:lastPrinted>2015-06-30T14:48:00Z</cp:lastPrinted>
  <dcterms:created xsi:type="dcterms:W3CDTF">2015-06-30T06:40:00Z</dcterms:created>
  <dcterms:modified xsi:type="dcterms:W3CDTF">2015-07-01T13:54:00Z</dcterms:modified>
</cp:coreProperties>
</file>